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Мария</w:t>
      </w:r>
    </w:p>
    <w:p w14:paraId="30A144DD" w14:textId="3D11DC34" w:rsidR="00D83136" w:rsidRPr="00D83136" w:rsidRDefault="00D83136" w:rsidP="006C2818">
      <w:pPr>
        <w:pStyle w:val="NewSubtitle"/>
      </w:pPr>
      <w:r w:rsidRPr="00D83136">
        <w:t>Одинокий родитель</w:t>
      </w:r>
    </w:p>
    <w:bookmarkEnd w:id="0"/>
    <w:p w14:paraId="5C097F03" w14:textId="5E23FA64" w:rsidR="00A7291B" w:rsidRDefault="0025169D" w:rsidP="00A7291B">
      <w:pPr>
        <w:pStyle w:val="NormalBlock"/>
      </w:pPr>
      <w:r>
        <w:t>Мы не знаем когда, но в какой-то момент Мария стала матерью-одиночкой. Мы никогда не видим её такой в некоторых религиозных группах. Мария возвышена, поставлена на пьедестал. Она почти недосягаема как личность. Они делают её статуи и так далее и тому подобное.</w:t>
      </w:r>
    </w:p>
    <w:bookmarkEnd w:id="0"/>
    <w:p w14:paraId="5C097F03" w14:textId="5E23FA64" w:rsidR="00A7291B" w:rsidRDefault="0025169D" w:rsidP="00A7291B">
      <w:pPr>
        <w:pStyle w:val="NormalBlock"/>
      </w:pPr>
      <w:r>
        <w:t>Большую часть времени мы даже не замечали её. Она как бы примечание, но она была реальным человеком. Она была настоящей матерью. Свадьба в Кане Галилейской предполагает, что она была одна. У неё не было мужа. Иначе её муж был бы там, чтобы руководить этой свадьбой.</w:t>
      </w:r>
    </w:p>
    <w:bookmarkEnd w:id="0"/>
    <w:p w14:paraId="5C097F03" w14:textId="5E23FA64" w:rsidR="00A7291B" w:rsidRDefault="0025169D" w:rsidP="00A7291B">
      <w:pPr>
        <w:pStyle w:val="NormalBlock"/>
      </w:pPr>
      <w:r>
        <w:t>Откуда у нас возникает идея, что Мария была матерью-одиночкой? Иисус начал Своё служение в 30 лет. Поздний уход из дома предполагает, что у Него были обязанности дома как у главы семьи, потому что отец отсутствовал, что указывает на то, что Мария долгое время была одна. Тот факт, что Иосиф не упоминается после двенадцатилетия Иисуса, такого важного персонажа, говорит о том, что Мария была одна. И когда вы читаете в Марка и так далее о Его сёстрах и братьях, вы получаете представление, что она была вдовой с семью детьми, которые были подростками или молодыми взрослыми.</w:t>
      </w:r>
    </w:p>
    <w:bookmarkEnd w:id="0"/>
    <w:p w14:paraId="5C097F03" w14:textId="5E23FA64" w:rsidR="00A7291B" w:rsidRDefault="0025169D" w:rsidP="00A7291B">
      <w:pPr>
        <w:pStyle w:val="NormalBlock"/>
      </w:pPr>
      <w:r>
        <w:t>Я имею в виду, поговорим о том, что значит быть матерью-одиночкой. Она была матерью-одиночкой задолго до того, как это стало чем-то обычным. И мы знаем, что она не вышла замуж повторно. Поэтому я верю, что все родители, включая матерей-одиночек, могут извлечь важные уроки от Марии, матери-одиночки.</w:t>
      </w:r>
    </w:p>
    <w:bookmarkEnd w:id="0"/>
    <w:p w14:paraId="5C097F03" w14:textId="5E23FA64" w:rsidR="00A7291B" w:rsidRDefault="0025169D" w:rsidP="00A7291B">
      <w:pPr>
        <w:pStyle w:val="NormalBlock"/>
      </w:pPr>
      <w:r>
        <w:t>Мы всегда говорим о Марии до того, как у неё родился Иисус, о её мужестве и вере, и о том, и о сём. Но мы игнорируем более долгий период её жизни, о котором у нас мало информации. Этот период настолько значим, что может действительно научить нас чему-то в нашей повседневной жизни.</w:t>
      </w:r>
    </w:p>
    <w:bookmarkEnd w:id="0"/>
    <w:p w14:paraId="5C097F03" w14:textId="5E23FA64" w:rsidR="00A7291B" w:rsidRDefault="0025169D" w:rsidP="00A7291B">
      <w:pPr>
        <w:pStyle w:val="NormalBlock"/>
      </w:pPr>
      <w:r>
        <w:t>Вот несколько уроков, которые мы можем извлечь от Марии, одинокой матери:</w:t>
      </w:r>
    </w:p>
    <w:p w14:paraId="6ABE7781" w14:textId="77777777" w:rsidR="00227BF5" w:rsidRDefault="00227BF5" w:rsidP="00227BF5">
      <w:pPr>
        <w:pStyle w:val="Heading2"/>
      </w:pPr>
      <w:r>
        <w:t>1. Стать одиноким родителем может случиться с каждым</w:t>
      </w:r>
    </w:p>
    <w:bookmarkEnd w:id="0"/>
    <w:bookmarkEnd w:id="0"/>
    <w:p w14:paraId="5C097F03" w14:textId="5E23FA64" w:rsidR="00A7291B" w:rsidRDefault="0025169D" w:rsidP="00A7291B">
      <w:pPr>
        <w:pStyle w:val="NormalBlock"/>
      </w:pPr>
      <w:r>
        <w:t>Часто мы спрашиваем: почему именно я? Я хороший человек. Я старался изо всех сил. Это может случиться с кем угодно. Некоторые воспринимают одиноких родителей как странных, возможно, неполноценных людей, с которыми трудно найти общий язык. Но Бог показывает, что такое положение может случиться с кем угодно, независимо от их усилий, возраста или веры. Даже мать Иисуса пережила это, однако мы не верим, что она пережила это через развод. Но тем не менее она это пережила.</w:t>
      </w:r>
    </w:p>
    <w:bookmarkEnd w:id="0"/>
    <w:p w14:paraId="5C097F03" w14:textId="5E23FA64" w:rsidR="00A7291B" w:rsidRDefault="0025169D" w:rsidP="00A7291B">
      <w:pPr>
        <w:pStyle w:val="NormalBlock"/>
      </w:pPr>
      <w:r>
        <w:t>Если вы одинокий родитель из-за смерти супруга или по любой другой причине, это не меняет опыт. Вы все равно остаетесь один на один с вашими детьми. Поэтому, когда это происходит с вами, это никогда не вопрос любви Бога. Кто бы сомневался, что Бог любил Марию? Это просто результат жизни.</w:t>
      </w:r>
    </w:p>
    <w:bookmarkEnd w:id="0"/>
    <w:p w14:paraId="5C097F03" w14:textId="5E23FA64" w:rsidR="00A7291B" w:rsidRDefault="0025169D" w:rsidP="00A7291B">
      <w:pPr>
        <w:pStyle w:val="NormalBlock"/>
      </w:pPr>
      <w:r>
        <w:t>Жизнь происходит с нами, и потому что мы люди, потому что мы слабы, потому что есть вещи, которые мы знаем, и вещи, которые мы не знаем, вещи, которые мы делаем хорошо, и вещи, которые мы делаем плохо, все это складывается вместе, и мы оказываемся там, где мы есть.</w:t>
      </w:r>
    </w:p>
    <w:bookmarkEnd w:id="0"/>
    <w:p w14:paraId="5C097F03" w14:textId="5E23FA64" w:rsidR="00A7291B" w:rsidRDefault="0025169D" w:rsidP="00A7291B">
      <w:pPr>
        <w:pStyle w:val="NormalBlock"/>
      </w:pPr>
      <w:r>
        <w:t>Один мой друг недавно сказал мне: «Я никогда не думал, что буду там, где я сейчас, в этом возрасте. У меня были другие планы на жизнь. Я думал, что буду в другом месте». Но знаете что, мы там, где мы есть, и так устроено. Это не значит, что Бог не любит нас.</w:t>
      </w:r>
    </w:p>
    <w:bookmarkEnd w:id="0"/>
    <w:p w14:paraId="5C097F03" w14:textId="5E23FA64" w:rsidR="00A7291B" w:rsidRDefault="0025169D" w:rsidP="00A7291B">
      <w:pPr>
        <w:pStyle w:val="NormalBlock"/>
      </w:pPr>
      <w:r>
        <w:t>Возможно, еще один урок, который мы можем извлечь о Марии, матери-одиночке, заключается в том, что:</w:t>
      </w:r>
    </w:p>
    <w:p w14:paraId="6ABE7781" w14:textId="77777777" w:rsidR="00227BF5" w:rsidRDefault="00227BF5" w:rsidP="00227BF5">
      <w:pPr>
        <w:pStyle w:val="Heading2"/>
      </w:pPr>
      <w:r>
        <w:t>2. Половина родительской команды может воспитать всю семью</w:t>
      </w:r>
    </w:p>
    <w:bookmarkEnd w:id="0"/>
    <w:bookmarkEnd w:id="0"/>
    <w:p w14:paraId="5C097F03" w14:textId="5E23FA64" w:rsidR="00A7291B" w:rsidRDefault="0025169D" w:rsidP="00A7291B">
      <w:pPr>
        <w:pStyle w:val="NormalBlock"/>
      </w:pPr>
      <w:r>
        <w:t>Детьми Марии были Иисус и Иаков, автор книги Иакова и руководитель ранней церкви в Иерусалиме, а также мученик. Некоторые говорят: ну, любой мог воспитать Иисуса. Он Сын Божий. Он совершенен. У него не было подростковых кризисов или чего-то подобного. Его самый большой кризис — это когда он в храме разговаривает с учителями. Хотел бы я, чтобы мои дети в 12 лет были в комнате старейшин, задавая вопросы старейшинам. С этим я мог бы справиться.</w:t>
      </w:r>
    </w:p>
    <w:bookmarkEnd w:id="0"/>
    <w:p w14:paraId="5C097F03" w14:textId="5E23FA64" w:rsidR="00A7291B" w:rsidRDefault="0025169D" w:rsidP="00A7291B">
      <w:pPr>
        <w:pStyle w:val="NormalBlock"/>
      </w:pPr>
      <w:r>
        <w:t>Но у неё также был Иаков, и Иаков не был Сыном Божьим. Он был обычным человеком. И всё же он вырос и стал верным руководителем в церкви. Воспитывать детей в одиночку трудно, безусловно. Но воспитывать детей возможно.</w:t>
      </w:r>
    </w:p>
    <w:bookmarkEnd w:id="0"/>
    <w:p w14:paraId="5C097F03" w14:textId="5E23FA64" w:rsidR="00A7291B" w:rsidRDefault="0025169D" w:rsidP="00A7291B">
      <w:pPr>
        <w:pStyle w:val="NormalBlock"/>
      </w:pPr>
      <w:r>
        <w:t>Моя мать была одинокой матерью. Ей было 42 года, когда мой отец внезапно умер одной ночью. Одной ночью он был рядом, а на следующую ночь его не стало, и она осталась одна в возрасте 42 лет. Без денег, без страховки, ничего, с 15-летним мальчиком.</w:t>
      </w:r>
    </w:p>
    <w:bookmarkEnd w:id="0"/>
    <w:p w14:paraId="5C097F03" w14:textId="5E23FA64" w:rsidR="00A7291B" w:rsidRDefault="0025169D" w:rsidP="00A7291B">
      <w:pPr>
        <w:pStyle w:val="NormalBlock"/>
      </w:pPr>
      <w:r>
        <w:t>В идеальном мире никто бы не умирал. Никто бы не уходил. Никто бы не терпел неудачу в отношениях. Однако Бог знал, что в конечном итоге появятся одинокие родители, так же как тело устроено так, чтобы компенсировать это. Когда один глаз перестает видеть, если вы ослепнете на один глаз, это, конечно, трудная ситуация, но ваша жизнь не заканчивается. Вы все еще можете водить машину. Вы все еще можете работать. Ваши возможности ограничены в ряде дел, которые вы можете делать, но вы все еще можете делать. Вы все еще можете функционировать.</w:t>
      </w:r>
    </w:p>
    <w:bookmarkEnd w:id="0"/>
    <w:p w14:paraId="5C097F03" w14:textId="5E23FA64" w:rsidR="00A7291B" w:rsidRDefault="0025169D" w:rsidP="00A7291B">
      <w:pPr>
        <w:pStyle w:val="NormalBlock"/>
      </w:pPr>
      <w:r>
        <w:t>Бог устроил семью так, что когда один из супругов не справляется, семья все равно может выдержать эту потерю, выжить и преуспеть. Быть одиноким родителем — это не свидетельство неудачи. Это вызов.</w:t>
      </w:r>
    </w:p>
    <w:bookmarkEnd w:id="0"/>
    <w:p w14:paraId="5C097F03" w14:textId="5E23FA64" w:rsidR="00A7291B" w:rsidRDefault="0025169D" w:rsidP="00A7291B">
      <w:pPr>
        <w:pStyle w:val="NormalBlock"/>
      </w:pPr>
      <w:r>
        <w:t>Одинокие родители всё равно могут достичь тех же результатов со своими детьми, что и двое родителей. Просто это требует больших усилий.</w:t>
      </w:r>
    </w:p>
    <w:p w14:paraId="6ABE7781" w14:textId="77777777" w:rsidR="00227BF5" w:rsidRDefault="00227BF5" w:rsidP="00227BF5">
      <w:pPr>
        <w:pStyle w:val="Heading2"/>
      </w:pPr>
      <w:r>
        <w:t>3. Воспитание одинаково во все времена</w:t>
      </w:r>
    </w:p>
    <w:bookmarkEnd w:id="0"/>
    <w:bookmarkEnd w:id="0"/>
    <w:p w14:paraId="5C097F03" w14:textId="5E23FA64" w:rsidR="00A7291B" w:rsidRDefault="0025169D" w:rsidP="00A7291B">
      <w:pPr>
        <w:pStyle w:val="NormalBlock"/>
      </w:pPr>
      <w:r>
        <w:t>Нельзя сказать, что Марии было легко. Она жила в совершенно другое социальное, религиозное и экономическое время, чем мы сейчас, но её навыки воспитания могут быть так же эффективно применены сейчас, как и тогда. Например:</w:t>
      </w:r>
    </w:p>
    <w:bookmarkEnd w:id="0"/>
    <w:p w14:paraId="2EC75E3D" w14:textId="41EDDCE5" w:rsidR="008A3F75" w:rsidRDefault="00932373" w:rsidP="001E1588">
      <w:pPr>
        <w:pStyle w:val="NormalBlock"/>
        <w:numPr>
          <w:ilvl w:val="0"/>
          <w:numId w:val="199"/>
        </w:numPr>
      </w:pPr>
      <w:r w:rsidRPr="00932373">
        <w:t>Она была верна своему призванию как родитель</w:t>
      </w:r>
    </w:p>
    <w:bookmarkEnd w:id="0"/>
    <w:p w14:paraId="2EC75E3D" w14:textId="41EDDCE5" w:rsidR="008A3F75" w:rsidRDefault="00932373" w:rsidP="001E1588">
      <w:pPr>
        <w:pStyle w:val="NormalBlock"/>
        <w:numPr>
          <w:ilvl w:val="0"/>
          <w:numId w:val="199"/>
        </w:numPr>
      </w:pPr>
      <w:r w:rsidRPr="00932373">
        <w:t>Она сохраняла свою роль матери</w:t>
      </w:r>
    </w:p>
    <w:bookmarkEnd w:id="0"/>
    <w:p w14:paraId="2EC75E3D" w14:textId="41EDDCE5" w:rsidR="008A3F75" w:rsidRDefault="00932373" w:rsidP="001E1588">
      <w:pPr>
        <w:pStyle w:val="NormalBlock"/>
        <w:numPr>
          <w:ilvl w:val="0"/>
          <w:numId w:val="199"/>
        </w:numPr>
      </w:pPr>
      <w:r w:rsidRPr="00932373">
        <w:t>В 12 лет она упрекает Иисуса за то, что он её беспокоит</w:t>
      </w:r>
    </w:p>
    <w:bookmarkEnd w:id="0"/>
    <w:p w14:paraId="2EC75E3D" w14:textId="41EDDCE5" w:rsidR="008A3F75" w:rsidRDefault="00932373" w:rsidP="001E1588">
      <w:pPr>
        <w:pStyle w:val="NormalBlock"/>
        <w:numPr>
          <w:ilvl w:val="0"/>
          <w:numId w:val="199"/>
        </w:numPr>
      </w:pPr>
      <w:r w:rsidRPr="00932373">
        <w:t>В 30 лет она ищет его, чтобы помочь на свадьбе</w:t>
      </w:r>
    </w:p>
    <w:bookmarkEnd w:id="0"/>
    <w:bookmarkEnd w:id="0"/>
    <w:p w14:paraId="5C097F03" w14:textId="5E23FA64" w:rsidR="00A7291B" w:rsidRDefault="0025169D" w:rsidP="00A7291B">
      <w:pPr>
        <w:pStyle w:val="NormalBlock"/>
      </w:pPr>
      <w:r>
        <w:t>Происходящие события не побудили её пытаться стать кем-то иным, кроме как матерью. О, да, нужно работать, но роль матери она никогда не меняла. Идея о том, что одинокие родители должны стать и отцом, и матерью, и другом, не соответствует истине.</w:t>
      </w:r>
    </w:p>
    <w:bookmarkEnd w:id="0"/>
    <w:p w14:paraId="5C097F03" w14:textId="5E23FA64" w:rsidR="00A7291B" w:rsidRDefault="0025169D" w:rsidP="00A7291B">
      <w:pPr>
        <w:pStyle w:val="NormalBlock"/>
      </w:pPr>
      <w:r>
        <w:t>Если кто-то скажет вам: «О, ну если ты мать-одиночка, то теперь ты должна быть и мамой, и папой».</w:t>
      </w:r>
    </w:p>
    <w:bookmarkEnd w:id="0"/>
    <w:p w14:paraId="5C097F03" w14:textId="5E23FA64" w:rsidR="00A7291B" w:rsidRDefault="0025169D" w:rsidP="00A7291B">
      <w:pPr>
        <w:pStyle w:val="NormalBlock"/>
      </w:pPr>
      <w:r>
        <w:t>Это неправильно, потому что нельзя быть одновременно мамой и папой. Можно так же попросить человека вырастить еще один глаз посередине лба. Люди пытаются вас поддержать, говоря это, но они ошибаются. Родители должны стать, если уж на то пошло, либо лучшими мамами, либо лучшими папами, а не одновременно и тем и другим. Задача — проявить себя. Многие одинокие родители истощаются, пытаясь быть и мамой, и папой. Они изнуряют себя, но не могут справиться.</w:t>
      </w:r>
    </w:p>
    <w:bookmarkEnd w:id="0"/>
    <w:p w14:paraId="5C097F03" w14:textId="5E23FA64" w:rsidR="00A7291B" w:rsidRDefault="0025169D" w:rsidP="00A7291B">
      <w:pPr>
        <w:pStyle w:val="NormalBlock"/>
      </w:pPr>
      <w:r>
        <w:t>Мария сохраняла постоянную и ясную роль матери для своих детей.</w:t>
      </w:r>
    </w:p>
    <w:bookmarkEnd w:id="0"/>
    <w:p w14:paraId="5C097F03" w14:textId="5E23FA64" w:rsidR="00A7291B" w:rsidRDefault="0025169D" w:rsidP="00A7291B">
      <w:pPr>
        <w:pStyle w:val="NormalBlock"/>
      </w:pPr>
      <w:r>
        <w:t>Еще одна черта ее была в том, что она была верна своим детям. Мария была на свадьбе с ними и была у креста. Через взлеты и падения она уверяла своих детей, что она рядом. Даже когда она не понимала их отрывки из таблицы, она хранила эти вещи в своем сердце. Были вещи, которые она не совсем понимала. Она не совсем понимала, но она упорно продолжала.</w:t>
      </w:r>
    </w:p>
    <w:bookmarkEnd w:id="0"/>
    <w:p w14:paraId="5C097F03" w14:textId="5E23FA64" w:rsidR="00A7291B" w:rsidRDefault="0025169D" w:rsidP="00A7291B">
      <w:pPr>
        <w:pStyle w:val="NormalBlock"/>
      </w:pPr>
      <w:r>
        <w:t>Дети из неполных семей по той или иной причине потеряли одного из родителей. Для вас это могло быть облегчением или выходом, но для детей это редко бывает так.</w:t>
      </w:r>
    </w:p>
    <w:bookmarkEnd w:id="0"/>
    <w:p w14:paraId="5C097F03" w14:textId="5E23FA64" w:rsidR="00A7291B" w:rsidRDefault="0025169D" w:rsidP="00A7291B">
      <w:pPr>
        <w:pStyle w:val="NormalBlock"/>
      </w:pPr>
      <w:r>
        <w:t>Я консультировал людей, проходящих через развод или потерю супруга по любой причине, и дела идут очень плохо. И иногда возникает чувство: «Ну, слава Богу, что избавились. Это было больше проблем, чем стоило» или «Я страдал». Но поймите, что дети редко так думают. Дети редко чувствуют: «О, наконец-то мы избавились от папы, он был обузой». Даже в случаях насилия, несмотря на злоупотребления, дети хотят любить своих родителей.</w:t>
      </w:r>
    </w:p>
    <w:bookmarkEnd w:id="0"/>
    <w:p w14:paraId="5C097F03" w14:textId="5E23FA64" w:rsidR="00A7291B" w:rsidRDefault="0025169D" w:rsidP="00A7291B">
      <w:pPr>
        <w:pStyle w:val="NormalBlock"/>
      </w:pPr>
      <w:r>
        <w:t>Самый большой страх детей — это страх быть покинутыми. И в семьях с одним родителем, говорят дети об этом или нет, именно это им нужно для уверенности.</w:t>
      </w:r>
    </w:p>
    <w:bookmarkEnd w:id="0"/>
    <w:p w14:paraId="5C097F03" w14:textId="5E23FA64" w:rsidR="00A7291B" w:rsidRDefault="0025169D" w:rsidP="00A7291B">
      <w:pPr>
        <w:pStyle w:val="NormalBlock"/>
      </w:pPr>
      <w:r>
        <w:t>Они только что пережили какую-то форму оставления. И мы знаем все проблемы, связанные с их чувством вины, я не буду вдаваться во все это. Идея в том, что им нужно быть уверенными через действия и слова и так далее.</w:t>
      </w:r>
    </w:p>
    <w:bookmarkEnd w:id="0"/>
    <w:p w14:paraId="5C097F03" w14:textId="5E23FA64" w:rsidR="00A7291B" w:rsidRDefault="0025169D" w:rsidP="00A7291B">
      <w:pPr>
        <w:pStyle w:val="NormalBlock"/>
      </w:pPr>
      <w:r>
        <w:t>Как и Мария, понимаете вы их или нет, согласны вы с ними или нет, вы должны постоянно уверять их, что пока это зависит от вас, вы останетесь.</w:t>
      </w:r>
    </w:p>
    <w:bookmarkEnd w:id="0"/>
    <w:p w14:paraId="5C097F03" w14:textId="5E23FA64" w:rsidR="00A7291B" w:rsidRDefault="0025169D" w:rsidP="00A7291B">
      <w:pPr>
        <w:pStyle w:val="NormalBlock"/>
      </w:pPr>
      <w:r>
        <w:t>Дети могут мириться с меньшим количеством вещей, потому что у одного родителя меньше доход, но они не могут смириться с мыслью о меньшем количестве родителей.</w:t>
      </w:r>
    </w:p>
    <w:bookmarkEnd w:id="0"/>
    <w:p w14:paraId="5C097F03" w14:textId="5E23FA64" w:rsidR="00A7291B" w:rsidRDefault="0025169D" w:rsidP="00A7291B">
      <w:pPr>
        <w:pStyle w:val="NormalBlock"/>
      </w:pPr>
      <w:r>
        <w:t>Так много одиноких родителей готовы на всё, чтобы обеспечить точно такие же вещи. Вещи, которые были у детей, когда у них была семья из двух родителей и иногда два источника дохода. И они не понимают, что то, что дети хотят и в чём нуждаются, — это не одинаковое количество вещей. Им нужно больше вас.</w:t>
      </w:r>
    </w:p>
    <w:bookmarkEnd w:id="0"/>
    <w:p w14:paraId="5C097F03" w14:textId="5E23FA64" w:rsidR="00A7291B" w:rsidRDefault="0025169D" w:rsidP="00A7291B">
      <w:pPr>
        <w:pStyle w:val="NormalBlock"/>
      </w:pPr>
      <w:r>
        <w:t>Еще кое-что о Марии:</w:t>
      </w:r>
    </w:p>
    <w:p w14:paraId="6ABE7781" w14:textId="77777777" w:rsidR="00227BF5" w:rsidRDefault="00227BF5" w:rsidP="00227BF5">
      <w:pPr>
        <w:pStyle w:val="Heading2"/>
      </w:pPr>
      <w:r>
        <w:t>4. Она была верна своему Господу.</w:t>
      </w:r>
    </w:p>
    <w:bookmarkEnd w:id="0"/>
    <w:bookmarkEnd w:id="0"/>
    <w:p w14:paraId="5C097F03" w14:textId="5E23FA64" w:rsidR="00A7291B" w:rsidRDefault="0025169D" w:rsidP="00A7291B">
      <w:pPr>
        <w:pStyle w:val="NormalBlock"/>
      </w:pPr>
      <w:r>
        <w:t>Конечно, в конце концов Мария была в горнице с верующими в день Пятидесятницы. Она начала свой брак, полная надежды, полная веры, полная любви к Богу. Она потеряла свою репутацию. Она потеряла мужа. Она потеряла сына, первенца, но она никогда не потеряла свою веру.</w:t>
      </w:r>
    </w:p>
    <w:bookmarkEnd w:id="0"/>
    <w:p w14:paraId="5C097F03" w14:textId="5E23FA64" w:rsidR="00A7291B" w:rsidRDefault="0025169D" w:rsidP="00A7291B">
      <w:pPr>
        <w:pStyle w:val="NormalBlock"/>
      </w:pPr>
      <w:r>
        <w:t>Та вера спасла её душу и стала примером образа жизни для её детей, которые также были с ней в той комнате. Как вы думаете, кто привёл их туда? Его братья и сёстры были в комнате. Как вы думаете, кто привёл их туда.</w:t>
      </w:r>
    </w:p>
    <w:bookmarkEnd w:id="0"/>
    <w:p w14:paraId="5C097F03" w14:textId="5E23FA64" w:rsidR="00A7291B" w:rsidRDefault="0025169D" w:rsidP="00A7291B">
      <w:pPr>
        <w:pStyle w:val="NormalBlock"/>
      </w:pPr>
      <w:r>
        <w:t>Больше чем я хочу, чтобы у моих детей были двое родителей, я хочу, чтобы мои дети пошли на небеса.</w:t>
      </w:r>
    </w:p>
    <w:bookmarkEnd w:id="0"/>
    <w:p w14:paraId="5C097F03" w14:textId="5E23FA64" w:rsidR="00A7291B" w:rsidRDefault="0025169D" w:rsidP="00A7291B">
      <w:pPr>
        <w:pStyle w:val="NormalBlock"/>
      </w:pPr>
      <w:r>
        <w:t>Успех в первом или втором браке не станет тем, что изменит духовную жизнь ваших детей. Успех в следовании за Христом самим — вот что научит их тому, что им нужно знать для собственного спасения.</w:t>
      </w:r>
    </w:p>
    <w:bookmarkEnd w:id="0"/>
    <w:p w14:paraId="5C097F03" w14:textId="5E23FA64" w:rsidR="00A7291B" w:rsidRDefault="0025169D" w:rsidP="00A7291B">
      <w:pPr>
        <w:pStyle w:val="NormalBlock"/>
      </w:pPr>
      <w:r>
        <w:t>Потому что ваши дети наблюдают за вами. Возможно, раньше они не обращали особого внимания, но, о, после распада брака они начинают внимательно следить. Теперь они наблюдают за вами. Они наблюдают за вашей верой. Они смотрят, как вы справляетесь с трудностями, и учатся. Они учатся справляться с невзгодами. Они учатся справляться с разочарованиями. Они учатся справляться с неудачами. Вы учите их всем своим поведением — своей смелостью, способностью обновляться, способностью продолжать идти вперёд, способностью упорствовать, детской настойчивостью, чтобы пройти через трудные уроки, закончить школу и упорно идти вперёд. Они научатся этой настойчивости, наблюдая, как вы справляетесь с трудностями.</w:t>
      </w:r>
    </w:p>
    <w:bookmarkEnd w:id="0"/>
    <w:p w14:paraId="5C097F03" w14:textId="5E23FA64" w:rsidR="00A7291B" w:rsidRDefault="0025169D" w:rsidP="00A7291B">
      <w:pPr>
        <w:pStyle w:val="NormalBlock"/>
      </w:pPr>
      <w:r>
        <w:t>Если вы сидите и жалуетесь, сосредоточены на себе, злы и обижены, не удивляйтесь, если у вас будет злой, жалующийся и обиженный ребенок, потому что именно этому они учатся.</w:t>
      </w:r>
    </w:p>
    <w:bookmarkEnd w:id="0"/>
    <w:p w14:paraId="5C097F03" w14:textId="5E23FA64" w:rsidR="00A7291B" w:rsidRDefault="0025169D" w:rsidP="00A7291B">
      <w:pPr>
        <w:pStyle w:val="NormalBlock"/>
      </w:pPr>
      <w:r>
        <w:t>Оставайтесь верными и сосредоточенными на Господе, и ваши дети будут знать, куда идти, когда начнут искать верхнюю комнату спасения.</w:t>
      </w:r>
    </w:p>
    <w:bookmarkEnd w:id="0"/>
    <w:p w14:paraId="5C097F03" w14:textId="5E23FA64" w:rsidR="00A7291B" w:rsidRDefault="0025169D" w:rsidP="00A7291B">
      <w:pPr>
        <w:pStyle w:val="NormalBlock"/>
      </w:pPr>
      <w:r>
        <w:t>Воспитание детей — это нелегко, и особенно трудно тем, кто должен нести эту ответственность практически в одиночку. Но помните, что ответственность может быть только вашей, но вы не одиноки в её исполнении, оглянитесь вокруг и увидьте дух Господа в каждом человеке, который рядом с вами.</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