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Шалом</w:t>
      </w:r>
    </w:p>
    <w:p w14:paraId="670F8077" w14:textId="038F6EFB" w:rsidR="00944B2D" w:rsidRDefault="00944B2D" w:rsidP="00944B2D">
      <w:pPr>
        <w:pStyle w:val="ChapterVerse"/>
      </w:pPr>
      <w:r w:rsidRPr="00944B2D">
        <w:t>Иоанна 14:25-31</w:t>
      </w:r>
    </w:p>
    <w:bookmarkEnd w:id="0"/>
    <w:p w14:paraId="5C097F03" w14:textId="5E23FA64" w:rsidR="00A7291B" w:rsidRDefault="0025169D" w:rsidP="00A7291B">
      <w:pPr>
        <w:pStyle w:val="NormalBlock"/>
      </w:pPr>
      <w:r>
        <w:t>Если вы посмотрите любой новостной выпуск в наши дни, вы увидите, что репортажи наполнены разговорами о мире. Босния, переговоры о мире, переговоры о мире, Ближний Восток, палестинцы, переговоры о мире, везде переговоры о мире. И все же, кажется, что никогда не бывает прочного мира, потому что в тот момент, когда в одном месте как бы успокаивается ситуация, где-то в другой стране, о которой вы даже никогда не слышали, в стране, название которой вам трудно произнести, начинается война. И вдруг это оказывается на первой полосе, и все, что вы слышите, — это война в той стране и ужасные злодеяния, совершаемые там, и очередные попытки установить мир. Кажется, что ничто в этом мире не обсуждается так много и в то же время достигается так мало, как мир.</w:t>
      </w:r>
    </w:p>
    <w:bookmarkEnd w:id="0"/>
    <w:p w14:paraId="5C097F03" w14:textId="5E23FA64" w:rsidR="00A7291B" w:rsidRDefault="0025169D" w:rsidP="00A7291B">
      <w:pPr>
        <w:pStyle w:val="NormalBlock"/>
      </w:pPr>
      <w:r>
        <w:t>Я думаю, причина этого в том, что только Бог может дать истинный мир. Люди сами по себе никогда не смогут достичь совершенного или постоянного мира. В стихе, который только что прочитал Боб, в Иоанна 14:27а, и на котором я сосредоточусь сегодня утром в своем уроке, Иисус говорит: Мир оставляю вам, мир Мой даю вам; не так, как мир дает, Я даю вам. Иисус говорит о мире, который Он дает человечеству.</w:t>
      </w:r>
    </w:p>
    <w:bookmarkEnd w:id="0"/>
    <w:p w14:paraId="5C097F03" w14:textId="5E23FA64" w:rsidR="00A7291B" w:rsidRDefault="0025169D" w:rsidP="00A7291B">
      <w:pPr>
        <w:pStyle w:val="NormalBlock"/>
      </w:pPr>
      <w:r>
        <w:t>Сегодня я хотел бы объяснить вам 2 основных различия между миром в мире, который люди ищут и достигают в определённой степени, и миром, который Бог даёт человечеству через Иисуса Христа. Прежде всего, давайте поговорим о мире, который существует в этом мире. В мире мир обычно означает отсутствие насилия или борьбы между разными людьми и вещами. Существуют разные виды мира, которые люди ищут. Есть мир между народами, который обычно достигается через политическую или военную мощь.</w:t>
      </w:r>
    </w:p>
    <w:bookmarkEnd w:id="0"/>
    <w:p w14:paraId="5C097F03" w14:textId="5E23FA64" w:rsidR="00A7291B" w:rsidRDefault="0025169D" w:rsidP="00A7291B">
      <w:pPr>
        <w:pStyle w:val="NormalBlock"/>
      </w:pPr>
      <w:r>
        <w:t>Между человеком и окружающей средой нет мира, потому что человечество находится в состоянии войны со своей средой. Люди пытаются достичь мира через экологические движения и образование. Также существует внутренний мир, который люди пытаются найти через гуманистическую терапию или оккультные практики. Даже различные религиозные упражнения направлены на то, чтобы принести им некий мир. Все это в определённой степени и на некоторое время приносит успех.</w:t>
      </w:r>
    </w:p>
    <w:bookmarkEnd w:id="0"/>
    <w:p w14:paraId="5C097F03" w14:textId="5E23FA64" w:rsidR="00A7291B" w:rsidRDefault="0025169D" w:rsidP="00A7291B">
      <w:pPr>
        <w:pStyle w:val="NormalBlock"/>
      </w:pPr>
      <w:r>
        <w:t>Но общая черта каждого из этих видов мира в том, что их нужно поддерживать и обновлять с большими усилиями, иначе мир будет утрачен, и обычно так и происходит. Теперь мир, о котором говорит Иоанн, мир, который есть в Библии, мир, на который Иисус ссылается сегодня утром в Иоанна 14 главе, — это конец войны или конфликта, который существует. Не между народами, не между природой и человеком, и даже не между человеком и самим собой. Когда Иисус говорит о мире, Он говорит о мире между Богом и человеком. Это тот мир, который Он предлагает.</w:t>
      </w:r>
    </w:p>
    <w:bookmarkEnd w:id="0"/>
    <w:p w14:paraId="5C097F03" w14:textId="5E23FA64" w:rsidR="00A7291B" w:rsidRDefault="0025169D" w:rsidP="00A7291B">
      <w:pPr>
        <w:pStyle w:val="NormalBlock"/>
      </w:pPr>
      <w:r>
        <w:t>Вы знаете, осознаёте вы это или нет, между Богом и человечеством идёт война. Человечество не повинуется и восстаёт против законов Бога, против воли Бога, против замысла Бога. Человечество снова и снова отказывается признавать, почитать и повиноваться живому Богу. И это создаёт войну. А Бог, со своей стороны, из-за непокорности человека, из-за того, что мы называем грехом, отвергает человечество и готовится наказать человека вечностью в аду.</w:t>
      </w:r>
    </w:p>
    <w:bookmarkEnd w:id="0"/>
    <w:p w14:paraId="5C097F03" w14:textId="5E23FA64" w:rsidR="00A7291B" w:rsidRDefault="0025169D" w:rsidP="00A7291B">
      <w:pPr>
        <w:pStyle w:val="NormalBlock"/>
      </w:pPr>
      <w:r>
        <w:t>Теперь Иисус останавливает эту войну и действует как посредник между Богом и человеком. И Павел говорит об этом в Римлянам, глава 5, стих 1. Он говорит: Итак, оправдавшись верою, мы имеем мир с Богом через Господа нашего Иисуса Христа. Иисус становится посредником между Богом и человеком. Теперь нужно знать кое-что о посреднике.</w:t>
      </w:r>
    </w:p>
    <w:bookmarkEnd w:id="0"/>
    <w:p w14:paraId="5C097F03" w14:textId="5E23FA64" w:rsidR="00A7291B" w:rsidRDefault="0025169D" w:rsidP="00A7291B">
      <w:pPr>
        <w:pStyle w:val="NormalBlock"/>
      </w:pPr>
      <w:r>
        <w:t>Посредник — это человек, который стремится принести мир, будучи представителем обеих сторон, а не только одной. Посредник представляет обе стороны враждующих фракций. Иисус — совершенный посредник между Богом и человеком в войне, которая происходит между ними. Иисус служит посредником человека, потому что Он прожил совершенную жизнь. Без греха.</w:t>
      </w:r>
    </w:p>
    <w:bookmarkEnd w:id="0"/>
    <w:p w14:paraId="5C097F03" w14:textId="5E23FA64" w:rsidR="00A7291B" w:rsidRDefault="0025169D" w:rsidP="00A7291B">
      <w:pPr>
        <w:pStyle w:val="NormalBlock"/>
      </w:pPr>
      <w:r>
        <w:t>Нет восстания. Он делает всё, что человек забывает, не может или отказывается делать. Иисус делает это. И поэтому Он хорошо служит посредником человека. Затем, со стороны Бога, Иисус служит посредником Бога за Господа, предоставляя совершенную жертву за грех.</w:t>
      </w:r>
    </w:p>
    <w:bookmarkEnd w:id="0"/>
    <w:p w14:paraId="5C097F03" w14:textId="5E23FA64" w:rsidR="00A7291B" w:rsidRDefault="0025169D" w:rsidP="00A7291B">
      <w:pPr>
        <w:pStyle w:val="NormalBlock"/>
      </w:pPr>
      <w:r>
        <w:t>Видите ли, Бог требует, чтобы была прожита и предложена Ему совершенная жизнь, чтобы прекратить войну. Знаете, в войне есть определённые требования. Одна сторона говорит: «Мы хотим столько-то земли, мы хотим прекратить бомбардировки и вернуть наше золото». И у них есть определённые требования. Так вот, у Бога есть определённые требования, если должна быть мир.</w:t>
      </w:r>
    </w:p>
    <w:bookmarkEnd w:id="0"/>
    <w:p w14:paraId="5C097F03" w14:textId="5E23FA64" w:rsidR="00A7291B" w:rsidRDefault="0025169D" w:rsidP="00A7291B">
      <w:pPr>
        <w:pStyle w:val="NormalBlock"/>
      </w:pPr>
      <w:r>
        <w:t>Если будет мир, говорит он, он хочет, чтобы была одна, только одна совершенная жизнь, прожитая и предложенная ему. И приходит Иисус и говорит: вот я. Я готов предложить эту совершенную жизнь без порока, без пятна, без восстания, без непослушания. И я готов предложить ее тебе, Боже, без колебаний. Так что мир теперь достигнут.</w:t>
      </w:r>
    </w:p>
    <w:bookmarkEnd w:id="0"/>
    <w:p w14:paraId="5C097F03" w14:textId="5E23FA64" w:rsidR="00A7291B" w:rsidRDefault="0025169D" w:rsidP="00A7291B">
      <w:pPr>
        <w:pStyle w:val="NormalBlock"/>
      </w:pPr>
      <w:r>
        <w:t>Иисус предлагает Богу совершенную жизнь и жертву с человеческой точки зрения. И Бог через Иисуса Христа предлагает человеку прощение грехов и восстановление общения и дружбы с Ним. И так Бог и человек заключают мир на кресте Иисуса Христа. Без этого мира между Богом и человеком, достигнутого Иисусом, не может быть никакого другого вида прочного мира. Потому что, видите ли, грех, то, что отделяет Бога и человека, грех — это то, что создает войну во всех других сферах жизни.</w:t>
      </w:r>
    </w:p>
    <w:bookmarkEnd w:id="0"/>
    <w:p w14:paraId="5C097F03" w14:textId="5E23FA64" w:rsidR="00A7291B" w:rsidRDefault="0025169D" w:rsidP="00A7291B">
      <w:pPr>
        <w:pStyle w:val="NormalBlock"/>
      </w:pPr>
      <w:r>
        <w:t>Видите ли, люди идут на войну с другими людьми. Народ против народа, друг против друга, муж против жены, брат против брата, из-за греха, из-за гордости, из-за ненависти. Вот что вызывает войну. И человечество ведет войну с окружающей средой. Почему?</w:t>
      </w:r>
    </w:p>
    <w:bookmarkEnd w:id="0"/>
    <w:p w14:paraId="5C097F03" w14:textId="5E23FA64" w:rsidR="00A7291B" w:rsidRDefault="0025169D" w:rsidP="00A7291B">
      <w:pPr>
        <w:pStyle w:val="NormalBlock"/>
      </w:pPr>
      <w:r>
        <w:t>Потому что человечество не любит деревья, свежий воздух или чистую воду. Нет. Человечество ведет войну с окружающей средой из-за греха жадности, пренебрежения и эгоизма. И человечество ведет войну с самим собой, потому что не повинуется основным законам Бога о том, что хорошо и правильно, и страдает от последствий виновной совести и страха. И поэтому не имеет мира с самим собой.</w:t>
      </w:r>
    </w:p>
    <w:bookmarkEnd w:id="0"/>
    <w:p w14:paraId="5C097F03" w14:textId="5E23FA64" w:rsidR="00A7291B" w:rsidRDefault="0025169D" w:rsidP="00A7291B">
      <w:pPr>
        <w:pStyle w:val="NormalBlock"/>
      </w:pPr>
      <w:r>
        <w:t>Итак, первое различие между миром, которого ищут в мире, и миром, который мы имеем через Иисуса Христа, заключается в том, что Иисус устраняет разрыв между человеком и Богом, что необходимо для создания прочного мира во всех других сферах жизни. Второе различие в том, что мир, который Иисус дарует, поддерживается Святым Духом. Это важное различие. Помните, я рассказывал вам о войнах и всем, что происходило в Боснии? В мире мир часто достигается и поддерживается силой оружия.</w:t>
      </w:r>
    </w:p>
    <w:bookmarkEnd w:id="0"/>
    <w:p w14:paraId="5C097F03" w14:textId="5E23FA64" w:rsidR="00A7291B" w:rsidRDefault="0025169D" w:rsidP="00A7291B">
      <w:pPr>
        <w:pStyle w:val="NormalBlock"/>
      </w:pPr>
      <w:r>
        <w:t>И если вы следите за этой ситуацией в Боснии, люди, там бомбили, стреляли друг в друга, снайперы, запускали миномётные снаряды на рынок, убивали детей, женщин, кого угодно. Это не имело значения, понимаете. А Организация Объединённых Наций говорила: «О, давайте, ребята, поговорим. Давайте поговорим, знаете, будем друзьями, бла-бла-бла». Год за годом, конечно, конечно, мы будем друзьями.</w:t>
      </w:r>
    </w:p>
    <w:bookmarkEnd w:id="0"/>
    <w:p w14:paraId="5C097F03" w14:textId="5E23FA64" w:rsidR="00A7291B" w:rsidRDefault="0025169D" w:rsidP="00A7291B">
      <w:pPr>
        <w:pStyle w:val="NormalBlock"/>
      </w:pPr>
      <w:r>
        <w:t>Они продолжали убивать друг друга, верно? А потом внезапно НАТО решило отправить самолёты в Сербию и начать бомбить их. И когда на них сбросили триллион тонн бомб, внезапно они сказали: «Ну, может, нам стоит поговорить о мире. Возможно, это будет хорошей идеей. Потому что нас разрывают на куски».</w:t>
      </w:r>
    </w:p>
    <w:bookmarkEnd w:id="0"/>
    <w:p w14:paraId="5C097F03" w14:textId="5E23FA64" w:rsidR="00A7291B" w:rsidRDefault="0025169D" w:rsidP="00A7291B">
      <w:pPr>
        <w:pStyle w:val="NormalBlock"/>
      </w:pPr>
      <w:r>
        <w:t>Когда кто-то подходит и сует пистолет в твой рот и говорит: «Хочешь уладить наши разногласия?» Обычно ты отвечаешь: «Ну, я думаю, что теперь готов поговорить». И так мы решаем это в мире. Силой. Силой.</w:t>
      </w:r>
    </w:p>
    <w:bookmarkEnd w:id="0"/>
    <w:p w14:paraId="5C097F03" w14:textId="5E23FA64" w:rsidR="00A7291B" w:rsidRDefault="0025169D" w:rsidP="00A7291B">
      <w:pPr>
        <w:pStyle w:val="NormalBlock"/>
      </w:pPr>
      <w:r>
        <w:t>Миллиарды тонн ядерного оружия гарантируют мир. Вы бомбите нас, мы уничтожаем вас. Именно такова была философия мира последние 50 лет. Но мир, который приносит Иисус, поддерживается Святым Духом. Святой Дух — это Тот, кто поддерживает узы мира между Богом и человеком.</w:t>
      </w:r>
    </w:p>
    <w:bookmarkEnd w:id="0"/>
    <w:p w14:paraId="5C097F03" w14:textId="5E23FA64" w:rsidR="00A7291B" w:rsidRDefault="0025169D" w:rsidP="00A7291B">
      <w:pPr>
        <w:pStyle w:val="NormalBlock"/>
      </w:pPr>
      <w:r>
        <w:t>И Он делает это двумя способами. Прежде всего, Святой Дух дает человеку слово Божие. В Евангелии от Иоанна, глава 14, стих 26, Иисус говорит: Но Утешитель, Святой Дух, Которого Отец пошлёт во имя Моё, Он научит вас всему и напомнит вам всё, что Я говорил вам. Святой Дух дает человеку слова Божии. И что это значит для нас?</w:t>
      </w:r>
    </w:p>
    <w:bookmarkEnd w:id="0"/>
    <w:p w14:paraId="5C097F03" w14:textId="5E23FA64" w:rsidR="00A7291B" w:rsidRDefault="0025169D" w:rsidP="00A7291B">
      <w:pPr>
        <w:pStyle w:val="NormalBlock"/>
      </w:pPr>
      <w:r>
        <w:t>Как это сохраняет мир? Это учит нас заповедям и обетованиям Иисуса. Другими словами, как быть учеником. Как делать то, что Бог хочет, чтобы мы делали, чтобы сохранять этот мир. Это также направляет нас вдали от возможных проблем.</w:t>
      </w:r>
    </w:p>
    <w:bookmarkEnd w:id="0"/>
    <w:p w14:paraId="5C097F03" w14:textId="5E23FA64" w:rsidR="00A7291B" w:rsidRDefault="0025169D" w:rsidP="00A7291B">
      <w:pPr>
        <w:pStyle w:val="NormalBlock"/>
      </w:pPr>
      <w:r>
        <w:t>Давид говорит в Псалме 119: «Любящие закон Твой имеют великую мирность, и ничто не собьет их с пути». Слово Божие, данное человеку Святым Духом, позволяет человеку избегать жизненных ловушек. Дорожные знаки, опасность, предупреждение. Вещи, которых следует избегать, чтобы сохранить мир. И слово также укрепляет нашу уверенность в том, что мы действительно дети Божии через Иисуса Христа.</w:t>
      </w:r>
    </w:p>
    <w:bookmarkEnd w:id="0"/>
    <w:p w14:paraId="5C097F03" w14:textId="5E23FA64" w:rsidR="00A7291B" w:rsidRDefault="0025169D" w:rsidP="00A7291B">
      <w:pPr>
        <w:pStyle w:val="NormalBlock"/>
      </w:pPr>
      <w:r>
        <w:t>В Римлянам 8:15-16 Павел говорит так: Ибо вы не приняли духа рабства, чтобы опять бояться, но приняли дух усыновления, которым взываем: Авва, Отче! Сам Дух свидетельствует духу нашему, что мы дети Божии. Как мы знаем, что мы дети Божии? Мы никогда не смогли бы понять это сами. Мы могли бы только догадываться, могли бы выдумать, но только слово Божие подтверждает это. Каждый раз, когда мы сомневаемся, что, может быть, Бог нас не любит, что, может быть, мы не справимся, что, может быть, всё не в порядке, что, может быть, могила — это конец, что, может быть, война всё ещё продолжается.</w:t>
      </w:r>
    </w:p>
    <w:bookmarkEnd w:id="0"/>
    <w:p w14:paraId="5C097F03" w14:textId="5E23FA64" w:rsidR="00A7291B" w:rsidRDefault="0025169D" w:rsidP="00A7291B">
      <w:pPr>
        <w:pStyle w:val="NormalBlock"/>
      </w:pPr>
      <w:r>
        <w:t>Слово Божие, данное нам Святым Духом, напоминает нам, что всё в мире. Что стрельба закончилась. Через слово Божие, данное святым духом, мы постоянно убеждаемся, что война окончена и что мир, который Иисус приобрёл для нас, будет длиться вечно. Видите ли, Евангелие — это наш мирный договор. А Святой Дух — посланник, который приносит благую весть о мире.</w:t>
      </w:r>
    </w:p>
    <w:bookmarkEnd w:id="0"/>
    <w:p w14:paraId="5C097F03" w14:textId="5E23FA64" w:rsidR="00A7291B" w:rsidRDefault="0025169D" w:rsidP="00A7291B">
      <w:pPr>
        <w:pStyle w:val="NormalBlock"/>
      </w:pPr>
      <w:r>
        <w:t>Итак, я сказал, что Святой Дух поддерживает мир, во-первых, давая человеку слово Божие. Во-вторых, Святой Дух поддерживает мир, давая Богу слово человека. Видите, как это работает? Он поддерживает мир, ниспосылая слово Божие человеку. И он также поддерживает мир, вознося слова человека к Богу.</w:t>
      </w:r>
    </w:p>
    <w:bookmarkEnd w:id="0"/>
    <w:p w14:paraId="5C097F03" w14:textId="5E23FA64" w:rsidR="00A7291B" w:rsidRDefault="0025169D" w:rsidP="00A7291B">
      <w:pPr>
        <w:pStyle w:val="NormalBlock"/>
      </w:pPr>
      <w:r>
        <w:t>В стихе 26 главы 8 Послания к Римлянам Павел объясняет эту работу Духа. Он говорит: «Также и Дух помогает нашей немощи, ибо мы не знаем, о чем молиться, как должно, но Сам Дух ходатайствует за нас воздыханиями неизреченными. А Тот, Кто испытывает сердца, знает, каков помысел Духа, потому что Он ходатайствует за святых по воле Божьей». Что говорит Библия?</w:t>
      </w:r>
    </w:p>
    <w:bookmarkEnd w:id="0"/>
    <w:p w14:paraId="5C097F03" w14:textId="5E23FA64" w:rsidR="00A7291B" w:rsidRDefault="0025169D" w:rsidP="00A7291B">
      <w:pPr>
        <w:pStyle w:val="NormalBlock"/>
      </w:pPr>
      <w:r>
        <w:t>Библия говорит, что мы не знаем, как представить наши слова перед Богом. Мы не знаем, как это делать. Есть семинары, которые учат, как молиться. Библия говорит, что мы не знаем. Мы не знаем, как это делать.</w:t>
      </w:r>
    </w:p>
    <w:bookmarkEnd w:id="0"/>
    <w:p w14:paraId="5C097F03" w14:textId="5E23FA64" w:rsidR="00A7291B" w:rsidRDefault="0025169D" w:rsidP="00A7291B">
      <w:pPr>
        <w:pStyle w:val="NormalBlock"/>
      </w:pPr>
      <w:r>
        <w:t>Я имею в виду, что мы не полностью знаем разум Божий. Потому что Он духовное существо, а мы люди, мы плоть. Мы не молимся с великим пониманием. О, у нас есть некоторое понимание, но мы не молимся с великим пониманием. Мы часто в темноте, мы часто в тумане, мы часто используем формулы, потому что не понимаем.</w:t>
      </w:r>
    </w:p>
    <w:bookmarkEnd w:id="0"/>
    <w:p w14:paraId="5C097F03" w14:textId="5E23FA64" w:rsidR="00A7291B" w:rsidRDefault="0025169D" w:rsidP="00A7291B">
      <w:pPr>
        <w:pStyle w:val="NormalBlock"/>
      </w:pPr>
      <w:r>
        <w:t>Мы не молимся все время. Нам нужно есть, нам нужно спать, нам нужно гулять, у нас есть работа, у нас, знаете, есть дела. Мы не можем молиться постоянно. И мы не молимся о необходимых вещах, и мы не молимся с крепкой верой. Часто наши молитвы, знаете, то, что выходит из наших уст, не совпадает с тем, что в наших сердцах.</w:t>
      </w:r>
    </w:p>
    <w:bookmarkEnd w:id="0"/>
    <w:p w14:paraId="5C097F03" w14:textId="5E23FA64" w:rsidR="00A7291B" w:rsidRDefault="0025169D" w:rsidP="00A7291B">
      <w:pPr>
        <w:pStyle w:val="NormalBlock"/>
      </w:pPr>
      <w:r>
        <w:t>В наших сердцах мы боимся и сомневаемся. То, что выходит из наших уст, — это: О, конечно, Бог, Ты там наверху. Да, я думаю, что верю. Надеюсь, что верю. Мы слабы.</w:t>
      </w:r>
    </w:p>
    <w:bookmarkEnd w:id="0"/>
    <w:p w14:paraId="5C097F03" w14:textId="5E23FA64" w:rsidR="00A7291B" w:rsidRDefault="0025169D" w:rsidP="00A7291B">
      <w:pPr>
        <w:pStyle w:val="NormalBlock"/>
      </w:pPr>
      <w:r>
        <w:t>Вот почему мы не очень хорошо молимся. Не поймите меня неправильно, нам прощено, но мы слабы. Можно быть прощённым и слабым одновременно. Это нормально. По этой причине нам нужна помощь.</w:t>
      </w:r>
    </w:p>
    <w:bookmarkEnd w:id="0"/>
    <w:p w14:paraId="5C097F03" w14:textId="5E23FA64" w:rsidR="00A7291B" w:rsidRDefault="0025169D" w:rsidP="00A7291B">
      <w:pPr>
        <w:pStyle w:val="NormalBlock"/>
      </w:pPr>
      <w:r>
        <w:t>И Павел говорит нам, что именно здесь Святой Дух помогает нам, в том месте, где мы слабы, а мы слабы в молитве. Он помогает нам с заступническими молитвами, которые не всегда можно выразить словами. Мы люди. Нам нужны слова, логика, понимаете. Для нас должны быть слова, чтобы понять.</w:t>
      </w:r>
    </w:p>
    <w:bookmarkEnd w:id="0"/>
    <w:p w14:paraId="5C097F03" w14:textId="5E23FA64" w:rsidR="00A7291B" w:rsidRDefault="0025169D" w:rsidP="00A7291B">
      <w:pPr>
        <w:pStyle w:val="NormalBlock"/>
      </w:pPr>
      <w:r>
        <w:t>Но Святой Дух может прояснить даже глубокие чувства, для которых нет слов. И я хочу сказать вам кое-что: вы действительно молитесь, когда доходите до глубоких чувств. Те из вас, у кого есть дети, маленькие дети, и вы находитесь в парке или в зоопарке, и вы только что отвернулись на минуту, чтобы взять хот-дог и напиток, и сказали: «Теперь не двигайтесь». И вы оборачиваетесь, и вы знаете, о чём я говорю, верно? И вы оборачиваетесь, а маленького Билли или маленькой Сьюзи нет.</w:t>
      </w:r>
    </w:p>
    <w:bookmarkEnd w:id="0"/>
    <w:p w14:paraId="5C097F03" w14:textId="5E23FA64" w:rsidR="00A7291B" w:rsidRDefault="0025169D" w:rsidP="00A7291B">
      <w:pPr>
        <w:pStyle w:val="NormalBlock"/>
      </w:pPr>
      <w:r>
        <w:t>Сколько времени нужно родителю, чтобы впасть в панику? Ну, она где-то здесь рядом сейчас. Я знаю, что она могла просто пойти туда. Она могла просто пойти сюда. И довольно скоро, знаете, ваше сердце начинает биться.</w:t>
      </w:r>
    </w:p>
    <w:bookmarkEnd w:id="0"/>
    <w:p w14:paraId="5C097F03" w14:textId="5E23FA64" w:rsidR="00A7291B" w:rsidRDefault="0025169D" w:rsidP="00A7291B">
      <w:pPr>
        <w:pStyle w:val="NormalBlock"/>
      </w:pPr>
      <w:r>
        <w:t>И что выходит? Теперь, дорогой Господь, большое спасибо за этот день. Это замечательный день. Спасибо за прекрасных животных в зоопарке. Мы хотели бы помолиться сейчас.</w:t>
      </w:r>
    </w:p>
    <w:bookmarkEnd w:id="0"/>
    <w:p w14:paraId="5C097F03" w14:textId="5E23FA64" w:rsidR="00A7291B" w:rsidRDefault="0025169D" w:rsidP="00A7291B">
      <w:pPr>
        <w:pStyle w:val="NormalBlock"/>
      </w:pPr>
      <w:r>
        <w:t>И я потерял своего ребенка. Так молиться нельзя. Ты говоришь: О Боже. О, пожалуйста, пожалуйста, пожалуйста, пожалуйста, пожалуйста, пожалуйста, пожалуйста, пожалуйста, пожалуйста, пожалуйста, пожалуйста, пожалуйста. Хорошо?</w:t>
      </w:r>
    </w:p>
    <w:bookmarkEnd w:id="0"/>
    <w:p w14:paraId="5C097F03" w14:textId="5E23FA64" w:rsidR="00A7291B" w:rsidRDefault="0025169D" w:rsidP="00A7291B">
      <w:pPr>
        <w:pStyle w:val="NormalBlock"/>
      </w:pPr>
      <w:r>
        <w:t>Разве вы не так молитесь? Имеет ли это большой смысл? Не очень большой смысл. Вы напуганы до смерти. Святой Дух это понимает.</w:t>
      </w:r>
    </w:p>
    <w:bookmarkEnd w:id="0"/>
    <w:p w14:paraId="5C097F03" w14:textId="5E23FA64" w:rsidR="00A7291B" w:rsidRDefault="0025169D" w:rsidP="00A7291B">
      <w:pPr>
        <w:pStyle w:val="NormalBlock"/>
      </w:pPr>
      <w:r>
        <w:t>Как насчёт в который раз тот или иной, ребёнок, муж или кто-то ещё, в который раз тот или иной ошибся. И всё, что вы делаете — просто уходите. Вот и всё, что вы делаете. Вы смотрите на ситуацию и просто делаете это. Святой Дух понимает эту молитву и переводит этот вздох во что-то значимое для Бога.</w:t>
      </w:r>
    </w:p>
    <w:bookmarkEnd w:id="0"/>
    <w:p w14:paraId="5C097F03" w14:textId="5E23FA64" w:rsidR="00A7291B" w:rsidRDefault="0025169D" w:rsidP="00A7291B">
      <w:pPr>
        <w:pStyle w:val="NormalBlock"/>
      </w:pPr>
      <w:r>
        <w:t>Вот почему нам нужен Святой Дух. Он молится с разумением, потому что знает волю Божью и нашу волю. Он молится о том, что необходимо, потому что знает, что нам нужно, прежде чем мы узнаем, что нам нужно. Он молится непрестанно. Знаете почему?</w:t>
      </w:r>
    </w:p>
    <w:bookmarkEnd w:id="0"/>
    <w:p w14:paraId="5C097F03" w14:textId="5E23FA64" w:rsidR="00A7291B" w:rsidRDefault="0025169D" w:rsidP="00A7291B">
      <w:pPr>
        <w:pStyle w:val="NormalBlock"/>
      </w:pPr>
      <w:r>
        <w:t>Потому что дьявол никогда не спит, и Святой Дух тоже не спит. Мы спим, но Святой Дух никогда не спит. Он молится с полной верой в Бога, потому что Он есть Бог. Я могу быть в мире, когда понимаю, что перед престолом Божьим, за меня, стоит Сам Сын Божий как посредник за все мои грехи, искупая мои грехи с одной стороны. А с другой стороны стоит Святой Дух, приносящий все мои молитвы.</w:t>
      </w:r>
    </w:p>
    <w:bookmarkEnd w:id="0"/>
    <w:p w14:paraId="5C097F03" w14:textId="5E23FA64" w:rsidR="00A7291B" w:rsidRDefault="0025169D" w:rsidP="00A7291B">
      <w:pPr>
        <w:pStyle w:val="NormalBlock"/>
      </w:pPr>
      <w:r>
        <w:t>Когда вся Троица действует, гарантируя мое спасение. Я хочу сказать вам кое-что: если это не принесет мира между мной и Богом, то ничто другое не сможет. На иврите есть слово. Оно звучит как шалом. Шалом — это еврейское слово, означающее мир.</w:t>
      </w:r>
    </w:p>
    <w:bookmarkEnd w:id="0"/>
    <w:p w14:paraId="5C097F03" w14:textId="5E23FA64" w:rsidR="00A7291B" w:rsidRDefault="0025169D" w:rsidP="00A7291B">
      <w:pPr>
        <w:pStyle w:val="NormalBlock"/>
      </w:pPr>
      <w:r>
        <w:t>Иудеи приветствовали друг друга этим словом. Оно означало благополучие или процветание. В Евангелии от Иоанна, глава 20, стих 26, после Своего воскресения Иисус явился апостолам, и первое, что Он им сказал, было: Шалом. Он не сказал: вот я, я же говорил вам.</w:t>
      </w:r>
    </w:p>
    <w:bookmarkEnd w:id="0"/>
    <w:p w14:paraId="5C097F03" w14:textId="5E23FA64" w:rsidR="00A7291B" w:rsidRDefault="0025169D" w:rsidP="00A7291B">
      <w:pPr>
        <w:pStyle w:val="NormalBlock"/>
      </w:pPr>
      <w:r>
        <w:t>Я сказал, что вернусь. Он этого не говорил. Он обещал им в Иоанна 14, сказал: мир Мой даю вам. А затем после креста и воскресения Он явился им, и первое слово, которое Он сказал, было: мир. Мир.</w:t>
      </w:r>
    </w:p>
    <w:bookmarkEnd w:id="0"/>
    <w:p w14:paraId="5C097F03" w14:textId="5E23FA64" w:rsidR="00A7291B" w:rsidRDefault="0025169D" w:rsidP="00A7291B">
      <w:pPr>
        <w:pStyle w:val="NormalBlock"/>
      </w:pPr>
      <w:r>
        <w:t>Мир. Мир был исполнением обещания, которое Он дал им перед Своей смертью. Обещание, что теперь и навсегда существует мир между Богом и каждым человеком, который верит в Его Сына, Иисуса Христа. Обещание, что для всех, кто последует за Иисусом, Святой Дух будет поддерживать этот мир в сердце верующего, обеспечивая общение с Богом и гарантируя, что ваше общение в молитвах в конечном итоге достигнет Бога. Это так и сегодня.</w:t>
      </w:r>
    </w:p>
    <w:bookmarkEnd w:id="0"/>
    <w:p w14:paraId="5C097F03" w14:textId="5E23FA64" w:rsidR="00A7291B" w:rsidRDefault="0025169D" w:rsidP="00A7291B">
      <w:pPr>
        <w:pStyle w:val="NormalBlock"/>
      </w:pPr>
      <w:r>
        <w:t>Для всех, кто верит, что Иисус есть Сын Божий, для всех, кто кается в грехах и погружается в воды крещения, Иисус гарантирует, что они испытают прочный мир, который нельзя отнять. Если у вас есть мир с Богом через Иисуса Христа и если этот мир поддерживается Святым Духом, вы можете быть в мире со всеми и со всем, потому что именно с этого все начинается. Вы можете быть в мире с другими людьми, потому что теперь вы можете прощать. Вот как вы сохраняете мир с другими людьми. Те, кто испытал прощение Иисуса Христа, понимают, что прощение — единственный путь по-настоящему разрешить конфликт и создать мир.</w:t>
      </w:r>
    </w:p>
    <w:bookmarkEnd w:id="0"/>
    <w:p w14:paraId="5C097F03" w14:textId="5E23FA64" w:rsidR="00A7291B" w:rsidRDefault="0025169D" w:rsidP="00A7291B">
      <w:pPr>
        <w:pStyle w:val="NormalBlock"/>
      </w:pPr>
      <w:r>
        <w:t>Вы думаете, что они решат эту войну в Боснии? Вы действительно так думаете? Вы действительно думаете, что их 300-страничный мирный документ со всеми этими мелкими, знаете ли, деталями действительно гарантирует мир? Боже, как только иностранцы уйдут, эти люди снова начнут резать друг друга. Знаете почему?</w:t>
      </w:r>
    </w:p>
    <w:bookmarkEnd w:id="0"/>
    <w:p w14:paraId="5C097F03" w14:textId="5E23FA64" w:rsidR="00A7291B" w:rsidRDefault="0025169D" w:rsidP="00A7291B">
      <w:pPr>
        <w:pStyle w:val="NormalBlock"/>
      </w:pPr>
      <w:r>
        <w:t>Потому что слово прощение ни разу не упоминалось как часть их переговоров. Никто не должен был говорить: я прощаю тебя за то, что ты взорвал моего брата. Я прощаю тебя за то, что изнасиловал мою сестру. Я прощаю тебя за то, что разрушил мою деревню и заключил меня в тюрьму. Я прощаю тебя.</w:t>
      </w:r>
    </w:p>
    <w:bookmarkEnd w:id="0"/>
    <w:p w14:paraId="5C097F03" w14:textId="5E23FA64" w:rsidR="00A7291B" w:rsidRDefault="0025169D" w:rsidP="00A7291B">
      <w:pPr>
        <w:pStyle w:val="NormalBlock"/>
      </w:pPr>
      <w:r>
        <w:t>Нет ничего, что ты мог бы мне дать взамен за это, но я прощаю тебя. Без прощения не может быть мира. Мира также с окружающей средой, потому что дитя Божье понимает свою роль как управителя творения, а не просто пользователя или эксплуататора этого мира. И мира, конечно, внутри себя. Потому что я говорю вам, если Бог простил вас, теперь у вас есть божественное разрешение простить себя за все ваши неудачи и слабости.</w:t>
      </w:r>
    </w:p>
    <w:bookmarkEnd w:id="0"/>
    <w:p w14:paraId="5C097F03" w14:textId="5E23FA64" w:rsidR="00A7291B" w:rsidRDefault="0025169D" w:rsidP="00A7291B">
      <w:pPr>
        <w:pStyle w:val="NormalBlock"/>
      </w:pPr>
      <w:r>
        <w:t>Многие говорят: просто прости себя. И они говорят: я не могу. Если Бог не простил тебя, у тебя нет права прощать себя. И даже если ты попытаешься, не будет никакого удовлетворения. Но если ты знаешь, что Бог простил тебя, вместе с этим прощением приходит разрешение простить себя за все глупые, эгоистичные поступки, которые ты когда-либо совершал.</w:t>
      </w:r>
    </w:p>
    <w:bookmarkEnd w:id="0"/>
    <w:p w14:paraId="5C097F03" w14:textId="5E23FA64" w:rsidR="00A7291B" w:rsidRDefault="0025169D" w:rsidP="00A7291B">
      <w:pPr>
        <w:pStyle w:val="NormalBlock"/>
      </w:pPr>
      <w:r>
        <w:t>Но сначала приходит прощение от Бога. Затем — ваше прощение самого себя. Сегодня утром я приглашаю вас быть в мире с Богом. Я призываю вас прийти к князю мира, Иисусу Христу, и смыть свои грехи в крещении. Или, если вы отступили, восстановитесь в Христе через молитву.</w:t>
      </w:r>
    </w:p>
    <w:bookmarkEnd w:id="0"/>
    <w:p w14:paraId="5C097F03" w14:textId="5E23FA64" w:rsidR="00A7291B" w:rsidRDefault="0025169D" w:rsidP="00A7291B">
      <w:pPr>
        <w:pStyle w:val="NormalBlock"/>
      </w:pPr>
      <w:r>
        <w:t>Мы призываем всех, кто нуждается в мире, прийти сейчас, когда мы стоим и поем.</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