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الكنيسة</w:t>
      </w:r>
    </w:p>
    <w:bookmarkEnd w:id="0"/>
    <w:p w14:paraId="5C097F03" w14:textId="5E23FA64" w:rsidR="00A7291B" w:rsidRDefault="0025169D" w:rsidP="00A7291B">
      <w:pPr>
        <w:pStyle w:val="NormalBlock"/>
      </w:pPr>
      <w:r>
        <w:t>قبل أن ننظر إلى ما يقوله الكتاب المقدس عن الكنيسة، أودّ أن أستعرض عدة مفاهيم خاطئة شائعة جدًا لدى الناس بشأن الكنيسة المسيحية.</w:t>
      </w:r>
    </w:p>
    <w:p w14:paraId="76FE22ED" w14:textId="77777777" w:rsidR="00227BF5" w:rsidRDefault="00227BF5" w:rsidP="00227BF5">
      <w:pPr>
        <w:pStyle w:val="Heading4"/>
      </w:pPr>
      <w:r>
        <w:t>المفهوم الخاطئ رقم 1 - الكنيسة مبنى</w:t>
      </w:r>
    </w:p>
    <w:bookmarkEnd w:id="0"/>
    <w:bookmarkEnd w:id="0"/>
    <w:p w14:paraId="5C097F03" w14:textId="5E23FA64" w:rsidR="00A7291B" w:rsidRDefault="0025169D" w:rsidP="00A7291B">
      <w:pPr>
        <w:pStyle w:val="NormalBlock"/>
      </w:pPr>
      <w:r>
        <w:t>هذه هي الفكرة الأكثر شيوعًا عن الكنيسة، وهي أنها مجرد مبنى. يقول الناس: «أذهب إلى الكنيسة في الشارع الرئيسي» أو «أين تقع كنيستكم؟» إنهم يرون الكنيسة كشيء، أو مكان، أو نوع من الهندسة المعمارية مكرَّس لوظيفة دينية.</w:t>
      </w:r>
    </w:p>
    <w:p w14:paraId="76FE22ED" w14:textId="77777777" w:rsidR="00227BF5" w:rsidRDefault="00227BF5" w:rsidP="00227BF5">
      <w:pPr>
        <w:pStyle w:val="Heading4"/>
      </w:pPr>
      <w:r>
        <w:t>المفهوم الخاطئ رقم 2 - الكنيسة منظمة بشرية</w:t>
      </w:r>
    </w:p>
    <w:bookmarkEnd w:id="0"/>
    <w:bookmarkEnd w:id="0"/>
    <w:p w14:paraId="5C097F03" w14:textId="5E23FA64" w:rsidR="00A7291B" w:rsidRDefault="0025169D" w:rsidP="00A7291B">
      <w:pPr>
        <w:pStyle w:val="NormalBlock"/>
      </w:pPr>
      <w:r>
        <w:t>اسم آخر لهذا هو الطائفية. وبعبارة أخرى، الكنيسة هي جماعة من الناس تُعرَف باسم «علامة» معيّنة. على سبيل المثال، الكنيسة الكاثوليكية، أو الكنيسة البروتستانتية، أو الكنيسة المعمدانية، أو الكنيسة الخمسينية. ولكل جماعة خصائصها وتقاليدها، بل وحتى أساليبها المعمارية لمبانيها، التي تُعرّفها وتميّزها عن «الكنائس» أو الجماعات الأخرى.</w:t>
      </w:r>
    </w:p>
    <w:p w14:paraId="76FE22ED" w14:textId="77777777" w:rsidR="00227BF5" w:rsidRDefault="00227BF5" w:rsidP="00227BF5">
      <w:pPr>
        <w:pStyle w:val="Heading4"/>
      </w:pPr>
      <w:r>
        <w:t>المفهوم الخاطئ رقم 3 - جميع الكنائس متشابهة</w:t>
      </w:r>
    </w:p>
    <w:bookmarkEnd w:id="0"/>
    <w:bookmarkEnd w:id="0"/>
    <w:p w14:paraId="5C097F03" w14:textId="5E23FA64" w:rsidR="00A7291B" w:rsidRDefault="0025169D" w:rsidP="00A7291B">
      <w:pPr>
        <w:pStyle w:val="NormalBlock"/>
      </w:pPr>
      <w:r>
        <w:t>تستند هذه الفكرة إلى الاعتقاد بأن كنيسة ما لا تقل جودة عن الأخرى، لأن جميعها تفعل الشيء نفسه وتخدم الإله نفسه. وهذا يشبه ماكدونالدز وبرغر كينغ: اسمان مختلفان، وعلامتان تجاريتان مختلفتان، لكنهما في الأساس من النوع نفسه من مطاعم الوجبات السريعة التي تقدم الطعام نفسه. ولكن عندما نفحص ما يقوله الكتاب المقدس عن الكنيسة، نرى ما هي الكنيسة حقًا ومدى عدم دقة هذه المفاهيم الخاطئة!</w:t>
      </w:r>
    </w:p>
    <w:p w14:paraId="6ABE7781" w14:textId="77777777" w:rsidR="00227BF5" w:rsidRDefault="00227BF5" w:rsidP="00227BF5">
      <w:pPr>
        <w:pStyle w:val="Heading2"/>
      </w:pPr>
      <w:r>
        <w:t>الكنيسة في الكتاب المقدس</w:t>
      </w:r>
    </w:p>
    <w:bookmarkEnd w:id="0"/>
    <w:bookmarkEnd w:id="0"/>
    <w:p w14:paraId="5C097F03" w14:textId="5E23FA64" w:rsidR="00A7291B" w:rsidRDefault="0025169D" w:rsidP="00A7291B">
      <w:pPr>
        <w:pStyle w:val="NormalBlock"/>
      </w:pPr>
      <w:r>
        <w:t>إن أضمن طريقة للحصول على الصورة الصحيحة للكنيسة هي الرجوع إلى الكتاب المقدس. ففي نهاية المطاف، إن الذي أسس الكنيسة المسيحية (يسوع) والذين أرسوا أساسها في القرن الأول (الرسل) جميعهم مذكورون في قسم العهد الجديد من الكتاب المقدس. لذلك، إذا أردنا أن نعرف عن الكنيسة، فعلينا أن نرجع إلى الكتاب المصدر للحصول على المعلومات عنها: العهد الجديد. فلنتناول أولًا المفاهيم الخاطئة:</w:t>
      </w:r>
    </w:p>
    <w:p w14:paraId="27FB83DB" w14:textId="77777777" w:rsidR="00227BF5" w:rsidRDefault="00227BF5" w:rsidP="00227BF5">
      <w:pPr>
        <w:pStyle w:val="Heading3"/>
      </w:pPr>
      <w:r>
        <w:t>#1 - الكنيسة هي مبنى</w:t>
      </w:r>
    </w:p>
    <w:bookmarkEnd w:id="0"/>
    <w:bookmarkEnd w:id="0"/>
    <w:p w14:paraId="5C097F03" w14:textId="5E23FA64" w:rsidR="00A7291B" w:rsidRDefault="0025169D" w:rsidP="00A7291B">
      <w:pPr>
        <w:pStyle w:val="NormalBlock"/>
      </w:pPr>
      <w:r>
        <w:t>مع أن معظم العبادة العامة للكنيسة تُقام في مبنى (حتى إن كان ذا طراز معماري خاص)، فإن المبنى نفسه ليس كنيسة. فمبنى الكنيسة ليس إلا مبنى تستخدمه الكنيسة.</w:t>
      </w:r>
    </w:p>
    <w:p w14:paraId="27FB83DB" w14:textId="77777777" w:rsidR="00227BF5" w:rsidRDefault="00227BF5" w:rsidP="00227BF5">
      <w:pPr>
        <w:pStyle w:val="Heading3"/>
      </w:pPr>
      <w:r>
        <w:t>#2 - الكنيسة منظمة بشرية</w:t>
      </w:r>
    </w:p>
    <w:bookmarkEnd w:id="0"/>
    <w:bookmarkEnd w:id="0"/>
    <w:p w14:paraId="5C097F03" w14:textId="5E23FA64" w:rsidR="00A7291B" w:rsidRDefault="0025169D" w:rsidP="00A7291B">
      <w:pPr>
        <w:pStyle w:val="NormalBlock"/>
      </w:pPr>
      <w:r>
        <w:t>مع أن الكنيسة منظَّمة، فإنها ليست كمنظمة بشرية. فلها هيكل، لكنها لا تُعرَف كما تُعرَف الجماعات الأخرى التي تحمل أسماءً معينة وتتنافس مع الجماعات الأخرى على المكانة والسلطة.</w:t>
      </w:r>
    </w:p>
    <w:p w14:paraId="27FB83DB" w14:textId="77777777" w:rsidR="00227BF5" w:rsidRDefault="00227BF5" w:rsidP="00227BF5">
      <w:pPr>
        <w:pStyle w:val="Heading3"/>
      </w:pPr>
      <w:r>
        <w:t>#3 - جميع الكنائس متشابهة</w:t>
      </w:r>
    </w:p>
    <w:bookmarkEnd w:id="0"/>
    <w:bookmarkEnd w:id="0"/>
    <w:p w14:paraId="5C097F03" w14:textId="5E23FA64" w:rsidR="00A7291B" w:rsidRDefault="0025169D" w:rsidP="00A7291B">
      <w:pPr>
        <w:pStyle w:val="NormalBlock"/>
      </w:pPr>
      <w:r>
        <w:t>يفترض هذا المفهوم الخاطئ أن هناك أنواعًا كثيرة من الكنائس وأنها جميعًا تحقق الغرض نفسه بشكل أساسي. لكن الكتاب المقدس يعلّم أنه توجد في الواقع كنيسة واحدة فقط، وأنها لا تتنافس ولا تنقسم على نفسها.</w:t>
      </w:r>
    </w:p>
    <w:bookmarkEnd w:id="0"/>
    <w:p w14:paraId="5C097F03" w14:textId="5E23FA64" w:rsidR="00A7291B" w:rsidRDefault="0025169D" w:rsidP="00A7291B">
      <w:pPr>
        <w:pStyle w:val="NormalBlock"/>
      </w:pPr>
      <w:r>
        <w:t>الآن، إن أبسط طريقة لوصف الكنيسة هي تحديد ما كانت تشير إليه الكلمة الأصلية للكنيسة. نحن نعلم أن العهد الجديد كُتب في الأصل باللغة اليونانية، وأن الكلمة اليونانية المترجمة إلى الكلمة الإنجليزية "church" كانت كلمة "ekklesia". وكانت هذه الكلمة مزيجًا من تعبيرين: أن يدعو، إلى الخارج. لذلك كانت الكلمة تعني حرفيًا "الذين دُعوا إلى الخارج أو اجتمعوا".</w:t>
      </w:r>
    </w:p>
    <w:bookmarkEnd w:id="0"/>
    <w:p w14:paraId="5C097F03" w14:textId="5E23FA64" w:rsidR="00A7291B" w:rsidRDefault="0025169D" w:rsidP="00A7291B">
      <w:pPr>
        <w:pStyle w:val="NormalBlock"/>
      </w:pPr>
      <w:r>
        <w:t>بين اليونانيين، كانت تشير إلى جماعة من المواطنين «مجتمعين» لمناقشة شؤون الدولة. وقد تُرجمت أيضًا إلى الكلمتين الإنجليزيتين «assembly» و«congregation». يستخدم يسوع كلمة «الكنيسة» لأول مرة في متى 16:18 عندما يقول: «سأبني كنيستي». وعندما يبدأ يسوع باستخدام هذه الكلمة، فإنه يشير إلى تلاميذه.</w:t>
      </w:r>
    </w:p>
    <w:bookmarkEnd w:id="0"/>
    <w:p w14:paraId="2EC75E3D" w14:textId="41EDDCE5" w:rsidR="008A3F75" w:rsidRDefault="00932373" w:rsidP="001E1588">
      <w:pPr>
        <w:pStyle w:val="NormalBlock"/>
        <w:numPr>
          <w:ilvl w:val="0"/>
          <w:numId w:val="199"/>
        </w:numPr>
      </w:pPr>
      <w:r w:rsidRPr="00932373">
        <w:t>سوف «يدعو» تلاميذ</w:t>
      </w:r>
    </w:p>
    <w:bookmarkEnd w:id="0"/>
    <w:p w14:paraId="2EC75E3D" w14:textId="41EDDCE5" w:rsidR="008A3F75" w:rsidRDefault="00932373" w:rsidP="001E1588">
      <w:pPr>
        <w:pStyle w:val="NormalBlock"/>
        <w:numPr>
          <w:ilvl w:val="0"/>
          <w:numId w:val="199"/>
        </w:numPr>
      </w:pPr>
      <w:r w:rsidRPr="00932373">
        <w:t>سوف يبني جماعته</w:t>
      </w:r>
    </w:p>
    <w:bookmarkEnd w:id="0"/>
    <w:p w14:paraId="2EC75E3D" w14:textId="41EDDCE5" w:rsidR="008A3F75" w:rsidRDefault="00932373" w:rsidP="001E1588">
      <w:pPr>
        <w:pStyle w:val="NormalBlock"/>
        <w:numPr>
          <w:ilvl w:val="0"/>
          <w:numId w:val="199"/>
        </w:numPr>
      </w:pPr>
      <w:r w:rsidRPr="00932373">
        <w:t>سوف يبني كنيسته</w:t>
      </w:r>
    </w:p>
    <w:bookmarkEnd w:id="0"/>
    <w:bookmarkEnd w:id="0"/>
    <w:p w14:paraId="5C097F03" w14:textId="5E23FA64" w:rsidR="00A7291B" w:rsidRDefault="0025169D" w:rsidP="00A7291B">
      <w:pPr>
        <w:pStyle w:val="NormalBlock"/>
      </w:pPr>
      <w:r>
        <w:t>لذلك، منذ البداية تمامًا، كانت الكنيسة تشير دائمًا إلى أشخاص، لا إلى مبانٍ أو منظمات. وبالطبع، لم تكن الكنيسة مجرد أي تجمّع أو اجتماع أو جماعة من الناس؛ فالكنيسة كانت اجتماع الأشخاص الذين كانوا تلاميذ يسوع المسيح. أو يمكنك أن تقول الأمر بهذه الطريقة: الكنيسة هي اجتماع جميع الذين يخلصون بالإيمان بيسوع المسيح.</w:t>
      </w:r>
    </w:p>
    <w:bookmarkEnd w:id="0"/>
    <w:p w14:paraId="5C097F03" w14:textId="5E23FA64" w:rsidR="00A7291B" w:rsidRDefault="0025169D" w:rsidP="00A7291B">
      <w:pPr>
        <w:pStyle w:val="NormalBlock"/>
      </w:pPr>
      <w:r>
        <w:t>لذلك، فإن الأمر الأساسي الذي ينبغي فهمه هو أن الكنيسة تتكوّن من أشخاص قد نالوا الخلاص ويتبعون يسوع المسيح ربًّا. في سفر أعمال الرسل، يصف لوقا هذه العملية عندما يروي كيف كان بطرس يكرز عن يسوع، وموته وقيامته، ويشجّع الناس على الإيمان. لاحظ كيف يصف لوقا تكوّن الكنيسة في هذه العملية.</w:t>
      </w:r>
    </w:p>
    <w:bookmarkEnd w:id="0"/>
    <w:p w14:paraId="7E1F9BC8" w14:textId="7BE2687A" w:rsidR="00A7291B" w:rsidRPr="007C2DD5" w:rsidRDefault="0025169D" w:rsidP="007C2DD5">
      <w:pPr>
        <w:pStyle w:val="Quote"/>
      </w:pPr>
      <w:r>
        <w:t>³⁶ فَلْيَعْلَمْ يَقِيناً بَنُو إِسْرَائِيلَ جَمِيعاً، أَنَّ اللهَ قَدْ جَعَلَ يَسُوعَ، هَذَا الَّذِي صَلَبْتُمُوهُ أَنْتُمْ، رَبّاً وَمَسِيحاً!»</w:t>
        <w:br/>
        <w:t>³⁷ فَلَمَّا سَمِعَ الْحَاضِرُونَ هَذَا الْكَلامَ، وَخَزَتْهُمْ قُلُوبُهُمْ، فَسَأَلُوا بُطْرُسَ وَبَاقِي الرُّسُلِ: «مَاذَا نَعْمَلُ أَيُّهَا الإِخْوَةُ؟» ³⁸ أَجَابَهُمْ بُطْرُسُ: «تُوبُوا، وَلْيَتَعَمَّدْ كُلُّ وَاحِدٍ مِنْكُمْ بِاسْمِ يَسُوعَ الْمَسِيحِ، فَيَغْفِرَ اللهُ خَطَايَاكُمْ وَتَنَالُوا هِبَةَ الرُّوحِ الْقُدُسِ، ³⁹ لأَنَّ الْوَعْدَ هُوَ لَكُمْ وَلأَوْلادِكُمْ وَلِلْبَعِيدِينَ جَمِيعاً، يَنَالُهُ كُلُّ مَنْ يَدْعُوهُ الرَّبُّ إِلهُنَا!» ⁴⁰ ثُمَّ شَهِدَ بُطْرُسُ لِلْحَاضِرِينَ وَوَعَظَهُمْ بِكَلامٍ كَثِيرٍ آخَرَ، قَائِلاً: «اخْلُصُوا مِنْ هَذَا الْجِيلِ الْمُنْحَرِفِ!» ⁴¹ فَالَّذِينَ قَبِلُوا كَلامَهُ مِنْهُمْ تَعَمَّدُوا. وَانْضَمَّ فِي ذَلِكَ الْيَوْمِ نَحْوُ ثَلاثَةِ آلافِ نَفْسٍ.</w:t>
      </w:r>
    </w:p>
    <w:bookmarkEnd w:id="0"/>
    <w:p w14:paraId="44687C10" w14:textId="5FB066C6" w:rsidR="009C22C1" w:rsidRDefault="009C22C1" w:rsidP="00C35B22">
      <w:pPr>
        <w:pStyle w:val="BibleVerseCite"/>
      </w:pPr>
      <w:r w:rsidRPr="007C2DD5">
        <w:t>- ﺍﻋﻤﺎﻝ ﺍﻟﺮﺳﻞ 2:36-41</w:t>
      </w:r>
    </w:p>
    <w:bookmarkEnd w:id="0"/>
    <w:p w14:paraId="255668C9" w14:textId="77777777" w:rsidR="00A7291B" w:rsidRDefault="0025169D" w:rsidP="00A7291B">
      <w:pPr>
        <w:pStyle w:val="PadTop24"/>
      </w:pPr>
      <w:r>
        <w:t>لاحظ كيف يصبح الناس أعضاءً في الكنيسة. يُكرَز بالإنجيل. والذين يؤمنون ويعتمدون يخلصون (كما قال يسوع إنهم سيكونون في ﻣﺮﻗﺲ 16:16). ويُضافون (ينضمون إلى) الجماعة (الكنيسة) القائمة التي سبق أن خلص أعضاؤها.</w:t>
      </w:r>
    </w:p>
    <w:bookmarkEnd w:id="0"/>
    <w:p w14:paraId="5C097F03" w14:textId="5E23FA64" w:rsidR="00A7291B" w:rsidRDefault="0025169D" w:rsidP="00A7291B">
      <w:pPr>
        <w:pStyle w:val="NormalBlock"/>
      </w:pPr>
      <w:r>
        <w:t>لذلك فالكنيسة ليست مبنى، ولا منظمة يمكنك الانضمام إليها، وليست واحدة من كنائس كثيرة. الكنيسة هي جماعة من الناس الذين دُعوا من عدم الإيمان إلى الإيمان بيسوع المسيح، ويجتمعون معًا كجماعة واحدة.</w:t>
      </w:r>
    </w:p>
    <w:bookmarkEnd w:id="0"/>
    <w:p w14:paraId="5C097F03" w14:textId="5E23FA64" w:rsidR="00A7291B" w:rsidRDefault="0025169D" w:rsidP="00A7291B">
      <w:pPr>
        <w:pStyle w:val="NormalBlock"/>
      </w:pPr>
      <w:r>
        <w:t>توجد هذه الجماعة على نطاق عالمي بوصفها جميع الذين أصبحوا مسيحيين عبر التاريخ: هؤلاء هم الكنيسة. وعلى نطاق أصغر، فإن المسيحيين الذين يجتمعون في جماعات محلية في أماكن مختلفة للعبادة والخدمة هم أيضًا الكنيسة. ولكن على المستوى الأساسي، تشير الكنيسة في الكتاب المقدس إلى الذين خلصوا بالإيمان بيسوع المسيح ويطيعون كلمته كتلاميذ أمناء. وهذه هي الكنيسة حتى لو:</w:t>
      </w:r>
    </w:p>
    <w:bookmarkEnd w:id="0"/>
    <w:p w14:paraId="2EC75E3D" w14:textId="41EDDCE5" w:rsidR="008A3F75" w:rsidRDefault="00932373" w:rsidP="001E1588">
      <w:pPr>
        <w:pStyle w:val="NormalBlock"/>
        <w:numPr>
          <w:ilvl w:val="0"/>
          <w:numId w:val="199"/>
        </w:numPr>
      </w:pPr>
      <w:r w:rsidRPr="00932373">
        <w:t>يجتمعون في «مبنى كنيسة» فخم أو في منزل أحدهم.</w:t>
      </w:r>
    </w:p>
    <w:bookmarkEnd w:id="0"/>
    <w:p w14:paraId="2EC75E3D" w14:textId="41EDDCE5" w:rsidR="008A3F75" w:rsidRDefault="00932373" w:rsidP="001E1588">
      <w:pPr>
        <w:pStyle w:val="NormalBlock"/>
        <w:numPr>
          <w:ilvl w:val="0"/>
          <w:numId w:val="199"/>
        </w:numPr>
      </w:pPr>
      <w:r w:rsidRPr="00932373">
        <w:t>يطلقون على أنفسهم اسم «علامة تجارية» محددة أو يستخدمون فقط المصطلح البسيط مسيحي أو تلميذ.</w:t>
      </w:r>
    </w:p>
    <w:bookmarkEnd w:id="0"/>
    <w:bookmarkEnd w:id="0"/>
    <w:p w14:paraId="5C097F03" w14:textId="5E23FA64" w:rsidR="00A7291B" w:rsidRDefault="0025169D" w:rsidP="00A7291B">
      <w:pPr>
        <w:pStyle w:val="NormalBlock"/>
      </w:pPr>
      <w:r>
        <w:t>إذا كنتَ تابعًا أمينًا ليسوع، فقد أُضيفتَ تلقائيًا إلى كنيسته، وجماعته، ومجمعه.</w:t>
      </w:r>
    </w:p>
    <w:p w14:paraId="6ABE7781" w14:textId="77777777" w:rsidR="00227BF5" w:rsidRDefault="00227BF5" w:rsidP="00227BF5">
      <w:pPr>
        <w:pStyle w:val="Heading2"/>
      </w:pPr>
      <w:r>
        <w:t>صور الكنيسة</w:t>
      </w:r>
    </w:p>
    <w:bookmarkEnd w:id="0"/>
    <w:bookmarkEnd w:id="0"/>
    <w:p w14:paraId="5C097F03" w14:textId="5E23FA64" w:rsidR="00A7291B" w:rsidRDefault="0025169D" w:rsidP="00A7291B">
      <w:pPr>
        <w:pStyle w:val="NormalBlock"/>
      </w:pPr>
      <w:r>
        <w:t>مع أن المفهوم الأساسي للكنيسة بسيط، فإن كيفية عملها والدور الذي تؤديه في خطة الله معقدان ورفيعا الشأن للغاية. في العهد الجديد، تُستخدم حرفيًا عشرات الاستعارات لوصف الكنيسة وكيف يرى الله مكانتها وصفاتها في العالم الروحي.</w:t>
      </w:r>
    </w:p>
    <w:bookmarkEnd w:id="0"/>
    <w:p w14:paraId="5C097F03" w14:textId="5E23FA64" w:rsidR="00A7291B" w:rsidRDefault="0025169D" w:rsidP="00A7291B">
      <w:pPr>
        <w:pStyle w:val="NormalBlock"/>
      </w:pPr>
      <w:r>
        <w:t>لقد اخترتُ 20 فقط من هذه لأُبرز القيمة والجمال اللذين ينسبهما الله إلى الاجتماع، والجماعة، والكنيسة. وقد وضعتها بالترتيب الذي تظهر به في الكتاب المقدس. وعلى أبسط مستوى، الكنيسة هي اجتماع جميع الذين خلّصهم المسيح. ولدى الله نظرة سامية إلى الكنيسة ووظيفة سامية لها، تعكسان أهميتها ودورها الأساسي في تحقيق مشيئة الله.</w:t>
      </w:r>
    </w:p>
    <w:bookmarkEnd w:id="0"/>
    <w:p w14:paraId="5C097F03" w14:textId="5E23FA64" w:rsidR="00A7291B" w:rsidRDefault="0025169D" w:rsidP="00A7291B">
      <w:pPr>
        <w:pStyle w:val="NormalBlock"/>
      </w:pPr>
      <w:r>
        <w:t>لاحظ أن صور الكلمات هذه لا يُقصد بها أن تكون «أسماء تجارية» لطوائف مختلفة، بل هي بالأحرى طرق لوصف الجوانب المتعددة لشخصية الكنيسة ودورها الروحي في خطة الله.</w:t>
      </w:r>
    </w:p>
    <w:bookmarkEnd w:id="0"/>
    <w:p w14:paraId="528DD780" w14:textId="604C58E7" w:rsidR="00FB4BCD" w:rsidRDefault="00FB4BCD" w:rsidP="001E1588">
      <w:pPr>
        <w:pStyle w:val="NormalBlock"/>
        <w:numPr>
          <w:ilvl w:val="0"/>
          <w:numId w:val="201"/>
        </w:numPr>
      </w:pPr>
      <w:r>
        <w:t>ملكوت السماوات - ﻣﺘﻰ 3:2</w:t>
      </w:r>
    </w:p>
    <w:bookmarkEnd w:id="0"/>
    <w:p w14:paraId="528DD780" w14:textId="604C58E7" w:rsidR="00FB4BCD" w:rsidRDefault="00FB4BCD" w:rsidP="001E1588">
      <w:pPr>
        <w:pStyle w:val="NormalBlock"/>
        <w:numPr>
          <w:ilvl w:val="0"/>
          <w:numId w:val="201"/>
        </w:numPr>
      </w:pPr>
      <w:r>
        <w:t>ملكوت الله - ﻣﺘﻰ 6:33</w:t>
      </w:r>
    </w:p>
    <w:bookmarkEnd w:id="0"/>
    <w:p w14:paraId="528DD780" w14:textId="604C58E7" w:rsidR="00FB4BCD" w:rsidRDefault="00FB4BCD" w:rsidP="001E1588">
      <w:pPr>
        <w:pStyle w:val="NormalBlock"/>
        <w:numPr>
          <w:ilvl w:val="0"/>
          <w:numId w:val="201"/>
        </w:numPr>
      </w:pPr>
      <w:r>
        <w:t>كنيسة الله - ﺍﻋﻤﺎﻝ ﺍﻟﺮﺳﻞ 20:28</w:t>
      </w:r>
    </w:p>
    <w:bookmarkEnd w:id="0"/>
    <w:p w14:paraId="528DD780" w14:textId="604C58E7" w:rsidR="00FB4BCD" w:rsidRDefault="00FB4BCD" w:rsidP="001E1588">
      <w:pPr>
        <w:pStyle w:val="NormalBlock"/>
        <w:numPr>
          <w:ilvl w:val="0"/>
          <w:numId w:val="201"/>
        </w:numPr>
      </w:pPr>
      <w:r>
        <w:t>كنيسة المسيح - ﺭﻭﻣﻴﺔ 16:16</w:t>
      </w:r>
    </w:p>
    <w:bookmarkEnd w:id="0"/>
    <w:p w14:paraId="528DD780" w14:textId="604C58E7" w:rsidR="00FB4BCD" w:rsidRDefault="00FB4BCD" w:rsidP="001E1588">
      <w:pPr>
        <w:pStyle w:val="NormalBlock"/>
        <w:numPr>
          <w:ilvl w:val="0"/>
          <w:numId w:val="201"/>
        </w:numPr>
      </w:pPr>
      <w:r>
        <w:t>حقل الله - ﻛﻮﺭﻧﺜﻮﺱ ﺍﻻﻭﻝ 3:9</w:t>
      </w:r>
    </w:p>
    <w:bookmarkEnd w:id="0"/>
    <w:p w14:paraId="528DD780" w14:textId="604C58E7" w:rsidR="00FB4BCD" w:rsidRDefault="00FB4BCD" w:rsidP="001E1588">
      <w:pPr>
        <w:pStyle w:val="NormalBlock"/>
        <w:numPr>
          <w:ilvl w:val="0"/>
          <w:numId w:val="201"/>
        </w:numPr>
      </w:pPr>
      <w:r>
        <w:t>بناء الله - ﻛﻮﺭﻧﺜﻮﺱ ﺍﻻﻭﻝ 3:9</w:t>
      </w:r>
    </w:p>
    <w:bookmarkEnd w:id="0"/>
    <w:p w14:paraId="528DD780" w14:textId="604C58E7" w:rsidR="00FB4BCD" w:rsidRDefault="00FB4BCD" w:rsidP="001E1588">
      <w:pPr>
        <w:pStyle w:val="NormalBlock"/>
        <w:numPr>
          <w:ilvl w:val="0"/>
          <w:numId w:val="201"/>
        </w:numPr>
      </w:pPr>
      <w:r>
        <w:t>أورشليم السماوية - ﻏﻼﻃﻲ 4:26</w:t>
      </w:r>
    </w:p>
    <w:bookmarkEnd w:id="0"/>
    <w:p w14:paraId="528DD780" w14:textId="604C58E7" w:rsidR="00FB4BCD" w:rsidRDefault="00FB4BCD" w:rsidP="001E1588">
      <w:pPr>
        <w:pStyle w:val="NormalBlock"/>
        <w:numPr>
          <w:ilvl w:val="0"/>
          <w:numId w:val="201"/>
        </w:numPr>
      </w:pPr>
      <w:r>
        <w:t>إسرائيل الله - ﻏﻼﻃﻲ 6:16</w:t>
      </w:r>
    </w:p>
    <w:bookmarkEnd w:id="0"/>
    <w:p w14:paraId="528DD780" w14:textId="604C58E7" w:rsidR="00FB4BCD" w:rsidRDefault="00FB4BCD" w:rsidP="001E1588">
      <w:pPr>
        <w:pStyle w:val="NormalBlock"/>
        <w:numPr>
          <w:ilvl w:val="0"/>
          <w:numId w:val="201"/>
        </w:numPr>
      </w:pPr>
      <w:r>
        <w:t>جسد المسيح - ﺃﻓﺴﺲ 1:22-23</w:t>
      </w:r>
    </w:p>
    <w:bookmarkEnd w:id="0"/>
    <w:p w14:paraId="528DD780" w14:textId="604C58E7" w:rsidR="00FB4BCD" w:rsidRDefault="00FB4BCD" w:rsidP="001E1588">
      <w:pPr>
        <w:pStyle w:val="NormalBlock"/>
        <w:numPr>
          <w:ilvl w:val="0"/>
          <w:numId w:val="201"/>
        </w:numPr>
      </w:pPr>
      <w:r>
        <w:t>الهيكل المقدس - ﺃﻓﺴﺲ 2:21</w:t>
      </w:r>
    </w:p>
    <w:bookmarkEnd w:id="0"/>
    <w:p w14:paraId="528DD780" w14:textId="604C58E7" w:rsidR="00FB4BCD" w:rsidRDefault="00FB4BCD" w:rsidP="001E1588">
      <w:pPr>
        <w:pStyle w:val="NormalBlock"/>
        <w:numPr>
          <w:ilvl w:val="0"/>
          <w:numId w:val="201"/>
        </w:numPr>
      </w:pPr>
      <w:r>
        <w:t>مسكن حيث يسكن الله - ﺃﻓﺴﺲ 2:22</w:t>
      </w:r>
    </w:p>
    <w:bookmarkEnd w:id="0"/>
    <w:p w14:paraId="528DD780" w14:textId="604C58E7" w:rsidR="00FB4BCD" w:rsidRDefault="00FB4BCD" w:rsidP="001E1588">
      <w:pPr>
        <w:pStyle w:val="NormalBlock"/>
        <w:numPr>
          <w:ilvl w:val="0"/>
          <w:numId w:val="201"/>
        </w:numPr>
      </w:pPr>
      <w:r>
        <w:t>أهل بيت الله - ﺍﻻﻭﻝ ﺗﻴﻤﻮﺛﺎﻭﺱ 3:15</w:t>
      </w:r>
    </w:p>
    <w:bookmarkEnd w:id="0"/>
    <w:p w14:paraId="528DD780" w14:textId="604C58E7" w:rsidR="00FB4BCD" w:rsidRDefault="00FB4BCD" w:rsidP="001E1588">
      <w:pPr>
        <w:pStyle w:val="NormalBlock"/>
        <w:numPr>
          <w:ilvl w:val="0"/>
          <w:numId w:val="201"/>
        </w:numPr>
      </w:pPr>
      <w:r>
        <w:t>عمود الحق وقاعدته - ﺍﻻﻭﻝ ﺗﻴﻤﻮﺛﺎﻭﺱ 3:15</w:t>
      </w:r>
    </w:p>
    <w:bookmarkEnd w:id="0"/>
    <w:p w14:paraId="528DD780" w14:textId="604C58E7" w:rsidR="00FB4BCD" w:rsidRDefault="00FB4BCD" w:rsidP="001E1588">
      <w:pPr>
        <w:pStyle w:val="NormalBlock"/>
        <w:numPr>
          <w:ilvl w:val="0"/>
          <w:numId w:val="201"/>
        </w:numPr>
      </w:pPr>
      <w:r>
        <w:t>جبل صهيون - ﺍﻟﻌﺒﺮﺍﻧﻴﻴﻦ 12:22</w:t>
      </w:r>
    </w:p>
    <w:bookmarkEnd w:id="0"/>
    <w:p w14:paraId="528DD780" w14:textId="604C58E7" w:rsidR="00FB4BCD" w:rsidRDefault="00FB4BCD" w:rsidP="001E1588">
      <w:pPr>
        <w:pStyle w:val="NormalBlock"/>
        <w:numPr>
          <w:ilvl w:val="0"/>
          <w:numId w:val="201"/>
        </w:numPr>
      </w:pPr>
      <w:r>
        <w:t>مدينة الله الحي - ﺍﻟﻌﺒﺮﺍﻧﻴﻴﻦ 12:22</w:t>
      </w:r>
    </w:p>
    <w:bookmarkEnd w:id="0"/>
    <w:p w14:paraId="528DD780" w14:textId="604C58E7" w:rsidR="00FB4BCD" w:rsidRDefault="00FB4BCD" w:rsidP="001E1588">
      <w:pPr>
        <w:pStyle w:val="NormalBlock"/>
        <w:numPr>
          <w:ilvl w:val="0"/>
          <w:numId w:val="201"/>
        </w:numPr>
      </w:pPr>
      <w:r>
        <w:t>كنيسة الأبكار - ﺍﻟﻌﺒﺮﺍﻧﻴﻴﻦ 12:23</w:t>
      </w:r>
    </w:p>
    <w:bookmarkEnd w:id="0"/>
    <w:p w14:paraId="528DD780" w14:textId="604C58E7" w:rsidR="00FB4BCD" w:rsidRDefault="00FB4BCD" w:rsidP="001E1588">
      <w:pPr>
        <w:pStyle w:val="NormalBlock"/>
        <w:numPr>
          <w:ilvl w:val="0"/>
          <w:numId w:val="201"/>
        </w:numPr>
      </w:pPr>
      <w:r>
        <w:t>رعية الله - ﺑﻄﺮﺱ ﺍﻻﻭﻝ 5:2</w:t>
      </w:r>
    </w:p>
    <w:bookmarkEnd w:id="0"/>
    <w:p w14:paraId="528DD780" w14:textId="604C58E7" w:rsidR="00FB4BCD" w:rsidRDefault="00FB4BCD" w:rsidP="001E1588">
      <w:pPr>
        <w:pStyle w:val="NormalBlock"/>
        <w:numPr>
          <w:ilvl w:val="0"/>
          <w:numId w:val="201"/>
        </w:numPr>
      </w:pPr>
      <w:r>
        <w:t>المنارة الذهبية - ﻳﻮﺣﻨﺎ ﺭﺅﻳﺎ 2:1</w:t>
      </w:r>
    </w:p>
    <w:bookmarkEnd w:id="0"/>
    <w:p w14:paraId="528DD780" w14:textId="604C58E7" w:rsidR="00FB4BCD" w:rsidRDefault="00FB4BCD" w:rsidP="001E1588">
      <w:pPr>
        <w:pStyle w:val="NormalBlock"/>
        <w:numPr>
          <w:ilvl w:val="0"/>
          <w:numId w:val="201"/>
        </w:numPr>
      </w:pPr>
      <w:r>
        <w:t>أورشليم الجديدة - ﻳﻮﺣﻨﺎ ﺭﺅﻳﺎ 21:2</w:t>
      </w:r>
    </w:p>
    <w:bookmarkEnd w:id="0"/>
    <w:p w14:paraId="528DD780" w14:textId="604C58E7" w:rsidR="00FB4BCD" w:rsidRDefault="00FB4BCD" w:rsidP="001E1588">
      <w:pPr>
        <w:pStyle w:val="NormalBlock"/>
        <w:numPr>
          <w:ilvl w:val="0"/>
          <w:numId w:val="201"/>
        </w:numPr>
      </w:pPr>
      <w:r>
        <w:t>عروس وامرأة الحمل - ﻳﻮﺣﻨﺎ ﺭﺅﻳﺎ 21:9</w:t>
      </w:r>
    </w:p>
    <w:bookmarkEnd w:id="0"/>
    <w:bookmarkEnd w:id="0"/>
    <w:p w14:paraId="5C097F03" w14:textId="5E23FA64" w:rsidR="00A7291B" w:rsidRDefault="0025169D" w:rsidP="00A7291B">
      <w:pPr>
        <w:pStyle w:val="NormalBlock"/>
      </w:pPr>
      <w:r>
        <w:t>يمكنني أن أكتب صفحات أصف فيها أهمية كل اسم وإشارة من هذه الأسماء والإشارات، لكن يكفي أن أقول إنها تُظهر الطابع الفريد والروحي/المواهب التي يشترك فيها كل فرد من الأفراد الذين تتكوّن منهم «الكنيسة» التي يبنيها يسوع.</w:t>
      </w:r>
    </w:p>
    <w:p w14:paraId="6ABE7781" w14:textId="77777777" w:rsidR="00227BF5" w:rsidRDefault="00227BF5" w:rsidP="00227BF5">
      <w:pPr>
        <w:pStyle w:val="Heading2"/>
      </w:pPr>
      <w:r>
        <w:t>أنواع الكنائس</w:t>
      </w:r>
    </w:p>
    <w:bookmarkEnd w:id="0"/>
    <w:bookmarkEnd w:id="0"/>
    <w:p w14:paraId="5C097F03" w14:textId="5E23FA64" w:rsidR="00A7291B" w:rsidRDefault="0025169D" w:rsidP="00A7291B">
      <w:pPr>
        <w:pStyle w:val="NormalBlock"/>
      </w:pPr>
      <w:r>
        <w:t>إذا قدتَ في أي شارع رئيسي في أي مدينة، فسوف تلاحظ قريبًا أنه، خلافًا لما يعلّمه الكتاب المقدس، توجد أنواع كثيرة من الكنائس، وليس كنيسة واحدة فقط كما يعلّم الكتاب المقدس. وهناك عدة أسباب لهذه الظاهرة:</w:t>
      </w:r>
    </w:p>
    <w:p w14:paraId="27FB83DB" w14:textId="77777777" w:rsidR="00227BF5" w:rsidRDefault="00227BF5" w:rsidP="00227BF5">
      <w:pPr>
        <w:pStyle w:val="Heading3"/>
      </w:pPr>
      <w:r>
        <w:t>1. أساس غير كتابي</w:t>
      </w:r>
    </w:p>
    <w:bookmarkEnd w:id="0"/>
    <w:bookmarkEnd w:id="0"/>
    <w:p w14:paraId="5C097F03" w14:textId="5E23FA64" w:rsidR="00A7291B" w:rsidRDefault="0025169D" w:rsidP="00A7291B">
      <w:pPr>
        <w:pStyle w:val="NormalBlock"/>
      </w:pPr>
      <w:r>
        <w:t>يحدّد الكتاب المقدس ماهية الكنيسة، وكيف ينبغي أن تعمل، وكيف ينبغي تنظيمها. لقد ترك يسوع والرسل جميع المعلومات المتعلقة بالكنيسة في الكتاب المقدس، وليس في أي مكان آخر. والكتاب المقدس هو المخطط أو الدليل الشرعي الوحيد لتأسيس الكنيسة ونموّها.</w:t>
      </w:r>
    </w:p>
    <w:bookmarkEnd w:id="0"/>
    <w:p w14:paraId="5C097F03" w14:textId="5E23FA64" w:rsidR="00A7291B" w:rsidRDefault="0025169D" w:rsidP="00A7291B">
      <w:pPr>
        <w:pStyle w:val="NormalBlock"/>
      </w:pPr>
      <w:r>
        <w:t>هناك "أنواع" مختلفة من الكنائس لأن الناس يصرّون على إضافة أفكار بشرية وتقاليد وتعاليم بدلًا من الكتاب المقدس أو بالإضافة إليه. وفي كل مرة تفعلون فيها ذلك، تنشئون اختلافًا عن الأصل، ومع كثرة التغييرات والإضافات على مرّ القرون، حدث أيضًا تكاثر في "أنواع" الكنائس التي تنشأ.</w:t>
      </w:r>
    </w:p>
    <w:bookmarkEnd w:id="0"/>
    <w:p w14:paraId="5C097F03" w14:textId="5E23FA64" w:rsidR="00A7291B" w:rsidRDefault="0025169D" w:rsidP="00A7291B">
      <w:pPr>
        <w:pStyle w:val="NormalBlock"/>
      </w:pPr>
      <w:r>
        <w:t>على سبيل المثال، خذ نمطًا للملابس سيستخدمه شخص ما لصنع قميص. إذا اتبعتَ النمط، فستنتج القميص نفسه مرارًا وتكرارًا. ولكن إذا غيّرتَ شيئًا واحدًا في النمط، مثل إضافة جيب ثانٍ، فستبدأ في الحصول على تنويعات من القميص. سيكون إبداعك الجديد قميصًا، لكنه لن يكون وفقًا للنمط الأصلي.</w:t>
      </w:r>
    </w:p>
    <w:bookmarkEnd w:id="0"/>
    <w:p w14:paraId="5C097F03" w14:textId="5E23FA64" w:rsidR="00A7291B" w:rsidRDefault="0025169D" w:rsidP="00A7291B">
      <w:pPr>
        <w:pStyle w:val="NormalBlock"/>
      </w:pPr>
      <w:r>
        <w:t>بالطريقة نفسها، الكتاب المقدس هو «النموذج» للكنيسة. إذا اتبعتَ نموذجه، فسوف تُنتج كنيسة الكتاب المقدس مرارًا وتكرارًا في كل جيل ومكان. وإذا حِدتَ عن نموذج الكتاب المقدس، فسوف تُنشئ تنويعًا. وهكذا تتطور الكنائس الجديدة والمختلفة.</w:t>
      </w:r>
    </w:p>
    <w:bookmarkEnd w:id="0"/>
    <w:p w14:paraId="5C097F03" w14:textId="5E23FA64" w:rsidR="00A7291B" w:rsidRDefault="0025169D" w:rsidP="00A7291B">
      <w:pPr>
        <w:pStyle w:val="NormalBlock"/>
      </w:pPr>
      <w:r>
        <w:t>سبب آخر لوجود أنواع مختلفة من الكنائس هو...</w:t>
      </w:r>
    </w:p>
    <w:p w14:paraId="27FB83DB" w14:textId="77777777" w:rsidR="00227BF5" w:rsidRDefault="00227BF5" w:rsidP="00227BF5">
      <w:pPr>
        <w:pStyle w:val="Heading3"/>
      </w:pPr>
      <w:r>
        <w:t>٢. لا يتفق الناس على معنى الكتاب المقدس</w:t>
      </w:r>
    </w:p>
    <w:bookmarkEnd w:id="0"/>
    <w:bookmarkEnd w:id="0"/>
    <w:p w14:paraId="5C097F03" w14:textId="5E23FA64" w:rsidR="00A7291B" w:rsidRDefault="0025169D" w:rsidP="00A7291B">
      <w:pPr>
        <w:pStyle w:val="NormalBlock"/>
      </w:pPr>
      <w:r>
        <w:t>ليس من الأمور التي يحب المسيحيون الاعتراف بها، لكن غالبًا ما يوجد خلاف حول معنى بعض النصوص في الكتاب المقدس وتطبيقها. وللأسف، عندما لا تتمكن مجموعتان من الاتفاق على كيفية تفسير تعليم أو مقطع معين من الكتاب المقدس أو وضعه موضع التطبيق، فإنهما تشكلان مجموعتين مختلفتين من أجل الترويج لوجهة نظرهما.</w:t>
      </w:r>
    </w:p>
    <w:bookmarkEnd w:id="0"/>
    <w:p w14:paraId="5C097F03" w14:textId="5E23FA64" w:rsidR="00A7291B" w:rsidRDefault="0025169D" w:rsidP="00A7291B">
      <w:pPr>
        <w:pStyle w:val="NormalBlock"/>
      </w:pPr>
      <w:r>
        <w:t>غالبًا ما تنمو هذه المجموعات المنفصلة لتصبح كنائس منفصلة ذات هويات وتقاليد مختلفة لا علاقة كبيرة لها ببعضها البعض. ولهذا السبب لديك مئات «الأنواع» المختلفة من المجموعات، وكلها تدّعي أنها «الكنيسة»، ولكن لديها ممارسات ووجهات نظر مختلفة بشأن مجموعة متنوعة من القضايا.</w:t>
      </w:r>
    </w:p>
    <w:bookmarkEnd w:id="0"/>
    <w:p w14:paraId="5C097F03" w14:textId="5E23FA64" w:rsidR="00A7291B" w:rsidRDefault="0025169D" w:rsidP="00A7291B">
      <w:pPr>
        <w:pStyle w:val="NormalBlock"/>
      </w:pPr>
      <w:r>
        <w:t>أؤمن أن يسوع كان يعرف ما يكفي عن الطبيعة البشرية ليدرك أن هذا النوع من الأمور سيحدث في الكنيسة التي كان يؤسسها خلال فترة وجوده على الأرض. ولهذا، في بداية تأسيس الكنيسة، عندما كان يدعو التلاميذ الأوائل، صلى من أجل الوحدة بين أتباعه،</w:t>
      </w:r>
    </w:p>
    <w:bookmarkEnd w:id="0"/>
    <w:p w14:paraId="7E1F9BC8" w14:textId="7BE2687A" w:rsidR="00A7291B" w:rsidRPr="007C2DD5" w:rsidRDefault="0025169D" w:rsidP="007C2DD5">
      <w:pPr>
        <w:pStyle w:val="Quote"/>
      </w:pPr>
      <w:r>
        <w:t>هؤُلاءِ بَاقُونَ فِي الْعَالَمِ؛ أَمَّا أَنَا فَلَسْتُ بَاقِياً فِيهِ، لأَنِّي عَائِدٌ إِلَيْكَ. أَيُّهَا الآبُ الْقُدُّوسُ احْفَظْ فِي اسْمِكَ الَّذِينَ وَهَبْتَهُمْ لِي، لِيَكُونُوا وَاحِداً، كَمَا نَحْنُ وَاحِدٌ.</w:t>
      </w:r>
    </w:p>
    <w:bookmarkEnd w:id="0"/>
    <w:p w14:paraId="44687C10" w14:textId="5FB066C6" w:rsidR="009C22C1" w:rsidRDefault="009C22C1" w:rsidP="00C35B22">
      <w:pPr>
        <w:pStyle w:val="BibleVerseCite"/>
      </w:pPr>
      <w:r w:rsidRPr="007C2DD5">
        <w:t>- ﻳﻮﺣﻨﺎ 17:11b</w:t>
      </w:r>
    </w:p>
    <w:bookmarkEnd w:id="0"/>
    <w:p w14:paraId="255668C9" w14:textId="77777777" w:rsidR="00A7291B" w:rsidRDefault="0025169D" w:rsidP="00A7291B">
      <w:pPr>
        <w:pStyle w:val="PadTop24"/>
      </w:pPr>
      <w:r>
        <w:t>وفقًا للكتاب المقدس، تتحد الكنيسة في محبتها، ومعتقداتها، وتنظيمها، وممارستها، وعبادتها وخدمتها. وقد شرح بولس الأمر بهذه الطريقة في الرسالة إلى كنيسة أفسس،</w:t>
      </w:r>
    </w:p>
    <w:bookmarkEnd w:id="0"/>
    <w:p w14:paraId="7E1F9BC8" w14:textId="7BE2687A" w:rsidR="00A7291B" w:rsidRPr="007C2DD5" w:rsidRDefault="0025169D" w:rsidP="007C2DD5">
      <w:pPr>
        <w:pStyle w:val="Quote"/>
      </w:pPr>
      <w:r>
        <w:t>³ مُجْتَهِدِينَ أَنْ تُحَافِظُوا عَلَى وَحْدَةِ الرُّوحِ بِرَابِطَةِ الْوِفَاقِ. فَإِنَّمَا هُنَاكَ جَسَدٌ وَاحِدٌ وَرُوحٌ وَاحِدٌ، ⁴ مِثْلَمَا دُعِيتُمْ، جَمِيعُكُمْ، دَعْوَةً لَهَا رَجَاءٌ وَاحِدٌ. ⁵ وَلَكُمْ رَبٌّ وَاحِدٌ، وَإِيمَانٌ وَاحِدٌ، وَمَعْمُودِيَّةٌ وَاحِدَةٌ، ⁶ وَإِلَهٌ وَآبٌ وَاحِدٌ لِلْجَمِيعِ، وَهُوَ فَوْقَ الْجَمِيعِ وَبالْجَمِيعِ وَفِي الْجَمِيعِ.</w:t>
      </w:r>
    </w:p>
    <w:bookmarkEnd w:id="0"/>
    <w:p w14:paraId="44687C10" w14:textId="5FB066C6" w:rsidR="009C22C1" w:rsidRDefault="009C22C1" w:rsidP="00C35B22">
      <w:pPr>
        <w:pStyle w:val="BibleVerseCite"/>
      </w:pPr>
      <w:r w:rsidRPr="007C2DD5">
        <w:t>- ﺃﻓﺴﺲ 4:3-6</w:t>
      </w:r>
    </w:p>
    <w:bookmarkEnd w:id="0"/>
    <w:p w14:paraId="255668C9" w14:textId="77777777" w:rsidR="00A7291B" w:rsidRDefault="0025169D" w:rsidP="00A7291B">
      <w:pPr>
        <w:pStyle w:val="PadTop24"/>
      </w:pPr>
      <w:r>
        <w:t>كان ضغط الانقسام يُشعَر به بالفعل في كنيسة القرن الأول، لكن بولس يقدّم المثل الأعلى للكنيسة الذي أعطاه الله له في المسيح. لذلك توجد كنيسة واحدة فقط، وهي متحدة تمامًا ومُنشأة وفق خطة الله وقصده. ونمط تلك الكنيسة «الحقيقية» موجود في العهد الجديد، ويدعو الله كل مسيحي في كل جيل إلى اتباع نمطه في مهمة تأسيس كنيسته وبنائها.</w:t>
      </w:r>
    </w:p>
    <w:p w14:paraId="6ABE7781" w14:textId="77777777" w:rsidR="00227BF5" w:rsidRDefault="00227BF5" w:rsidP="00227BF5">
      <w:pPr>
        <w:pStyle w:val="Heading2"/>
      </w:pPr>
      <w:r>
        <w:t>كنيسة العهد الجديد</w:t>
      </w:r>
    </w:p>
    <w:bookmarkEnd w:id="0"/>
    <w:bookmarkEnd w:id="0"/>
    <w:p w14:paraId="5C097F03" w14:textId="5E23FA64" w:rsidR="00A7291B" w:rsidRDefault="0025169D" w:rsidP="00A7291B">
      <w:pPr>
        <w:pStyle w:val="NormalBlock"/>
      </w:pPr>
      <w:r>
        <w:t>أحد الأمور التي يُسأل عنها كثيرًا بصفتي خادمًا هو: «ما نوع الكنيسة التي هي عليها كنيسة المسيح؟» أخدم جماعة من كنيسة المسيح، ولذلك يكون الناس دائمًا فضوليين وحريصين على معرفة أي «نوع» أو أي طائفة أنتمي إليها أنا وكنيستي. وبالطبع هذا أمر طبيعي بالنظر إلى ما شرحته عن الكنائس في هذا الدرس.</w:t>
      </w:r>
    </w:p>
    <w:bookmarkEnd w:id="0"/>
    <w:p w14:paraId="5C097F03" w14:textId="5E23FA64" w:rsidR="00A7291B" w:rsidRDefault="0025169D" w:rsidP="00A7291B">
      <w:pPr>
        <w:pStyle w:val="NormalBlock"/>
      </w:pPr>
      <w:r>
        <w:t>أقول للناس إن «كنيسة المسيح» هي كنيسة العهد الجديد. وهذا يعني أن هدفنا هو اتباع «النموذج» الخاص بالكنيسة الوارد في العهد الجديد بأكبر قدر ممكن من الدقة، لكي نشبه تلك الكنيسة. وهذا مهم لأن يسوع قال: «سأبني كنيستي» (ﻣﺘﻰ 16:18). وفي بقية العهد الجديد يصف الكتّاب ما فعلته تلك الكنيسة، وكيف نُظِّمت، وكيف أدّت وظيفتها.</w:t>
      </w:r>
    </w:p>
    <w:bookmarkEnd w:id="0"/>
    <w:p w14:paraId="5C097F03" w14:textId="5E23FA64" w:rsidR="00A7291B" w:rsidRDefault="0025169D" w:rsidP="00A7291B">
      <w:pPr>
        <w:pStyle w:val="NormalBlock"/>
      </w:pPr>
      <w:r>
        <w:t>نريد أن نكون تلك الكنيسة، لا أكثر ولا أقل. وبالطبع، لسنا وحدنا في هذا الأمر. فهناك عشرات الآلاف من الكنائس الأخرى حول العالم التي تسعى إلى الشيء نفسه، ونحن متحدون معها.</w:t>
      </w:r>
    </w:p>
    <w:bookmarkEnd w:id="0"/>
    <w:p w14:paraId="5C097F03" w14:textId="5E23FA64" w:rsidR="00A7291B" w:rsidRDefault="0025169D" w:rsidP="00A7291B">
      <w:pPr>
        <w:pStyle w:val="NormalBlock"/>
      </w:pPr>
      <w:r>
        <w:t>والآن، إليكم إخلاء مسؤولية: هل حققنا هدفنا المتمثل في أن نصبح ذلك النموذج الكامل بعد؟ لا. لماذا؟</w:t>
      </w:r>
    </w:p>
    <w:bookmarkEnd w:id="0"/>
    <w:p w14:paraId="2EC75E3D" w14:textId="41EDDCE5" w:rsidR="008A3F75" w:rsidRDefault="00932373" w:rsidP="001E1588">
      <w:pPr>
        <w:pStyle w:val="NormalBlock"/>
        <w:numPr>
          <w:ilvl w:val="0"/>
          <w:numId w:val="199"/>
        </w:numPr>
      </w:pPr>
      <w:r w:rsidRPr="00932373">
        <w:t>نحن لا نفهم كل شيء في الكتاب المقدس بعد، ولا نتفق دائمًا مع إخوتنا وأخواتنا في كل شيء.</w:t>
      </w:r>
    </w:p>
    <w:bookmarkEnd w:id="0"/>
    <w:p w14:paraId="2EC75E3D" w14:textId="41EDDCE5" w:rsidR="008A3F75" w:rsidRDefault="00932373" w:rsidP="001E1588">
      <w:pPr>
        <w:pStyle w:val="NormalBlock"/>
        <w:numPr>
          <w:ilvl w:val="0"/>
          <w:numId w:val="199"/>
        </w:numPr>
      </w:pPr>
      <w:r w:rsidRPr="00932373">
        <w:t>ونحن خطاة، أناس غير كاملين لا نفعل دائمًا الأمور التي نفهمها.</w:t>
      </w:r>
    </w:p>
    <w:bookmarkEnd w:id="0"/>
    <w:bookmarkEnd w:id="0"/>
    <w:p w14:paraId="5C097F03" w14:textId="5E23FA64" w:rsidR="00A7291B" w:rsidRDefault="0025169D" w:rsidP="00A7291B">
      <w:pPr>
        <w:pStyle w:val="NormalBlock"/>
      </w:pPr>
      <w:r>
        <w:t>ومع ذلك، إليكم الدافع والتشجيع اللذان يبقياننا مستمرين. نحن نعلم أن هذا هو الهدف الصحيح الذي ينبغي أن نسعى إليه ككنيسة. استخدام كلمة الله وحدها لإنتاج كنيسة الله—هذا ما تفعله كنيسة العهد الجديد، وبه تختلف.</w:t>
      </w:r>
    </w:p>
    <w:bookmarkEnd w:id="0"/>
    <w:p w14:paraId="5C097F03" w14:textId="5E23FA64" w:rsidR="00A7291B" w:rsidRDefault="0025169D" w:rsidP="00A7291B">
      <w:pPr>
        <w:pStyle w:val="NormalBlock"/>
      </w:pPr>
      <w:r>
        <w:t>لذلك عندما تزور كنيسة المسيح، أدرك أنك في جماعة تحاول أن تدعم جميع تعاليمها وممارساتها بتعاليم وممارسات الكنيسة الموجودة في العهد الجديد، دون إضافات أو تغييرات. نحن نؤمن بأن هذه هي الطريقة الوحيدة لتحقيق الأهداف الرئيسية الثلاثة للكنيسة التي أعطاها إياها يسوع:</w:t>
      </w:r>
    </w:p>
    <w:bookmarkEnd w:id="0"/>
    <w:p w14:paraId="528DD780" w14:textId="604C58E7" w:rsidR="00FB4BCD" w:rsidRDefault="00FB4BCD" w:rsidP="001E1588">
      <w:pPr>
        <w:pStyle w:val="NormalBlock"/>
        <w:numPr>
          <w:ilvl w:val="0"/>
          <w:numId w:val="202"/>
        </w:numPr>
      </w:pPr>
      <w:r>
        <w:t>للوصول إلى الضالين وخلاصهم - ﻣﺘﻰ 28:18-20</w:t>
      </w:r>
    </w:p>
    <w:bookmarkEnd w:id="0"/>
    <w:p w14:paraId="528DD780" w14:textId="604C58E7" w:rsidR="00FB4BCD" w:rsidRDefault="00FB4BCD" w:rsidP="001E1588">
      <w:pPr>
        <w:pStyle w:val="NormalBlock"/>
        <w:numPr>
          <w:ilvl w:val="0"/>
          <w:numId w:val="202"/>
        </w:numPr>
      </w:pPr>
      <w:r>
        <w:t>لبناء كنيسته (طريقته) - ﻣﺘﻰ 16:18</w:t>
      </w:r>
    </w:p>
    <w:bookmarkEnd w:id="0"/>
    <w:p w14:paraId="528DD780" w14:textId="604C58E7" w:rsidR="00FB4BCD" w:rsidRDefault="00FB4BCD" w:rsidP="001E1588">
      <w:pPr>
        <w:pStyle w:val="NormalBlock"/>
        <w:numPr>
          <w:ilvl w:val="0"/>
          <w:numId w:val="202"/>
        </w:numPr>
      </w:pPr>
      <w:r>
        <w:t>لخلق الوحدة في الكنيسة والحفاظ عليها - ﻳﻮﺣﻨﺎ 17:11b</w:t>
      </w:r>
    </w:p>
    <w:bookmarkEnd w:id="0"/>
    <w:bookmarkEnd w:id="0"/>
    <w:p w14:paraId="5C097F03" w14:textId="5E23FA64" w:rsidR="00A7291B" w:rsidRDefault="0025169D" w:rsidP="00A7291B">
      <w:pPr>
        <w:pStyle w:val="NormalBlock"/>
      </w:pPr>
      <w:r>
        <w:t>إذا لم تكن في الكنيسة، فإنني أشجعك على أن تؤمن بيسوع، وتتُب عن خطاياك، وتتعمد اليوم لكي يضيفك الرب إلى كنيسته المجيدة.</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