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12</w:t>
      </w:r>
    </w:p>
    <w:p w14:paraId="670F8077" w14:textId="038F6EFB" w:rsidR="00944B2D" w:rsidRDefault="00944B2D" w:rsidP="00944B2D">
      <w:pPr>
        <w:pStyle w:val="ChapterVerse"/>
      </w:pPr>
      <w:r w:rsidRPr="00944B2D">
        <w:t>ﻟﻮﻗﺎ 1-3</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كان لوقا طبيبًا أمميًا. وكان رفيقًا في السفر وربما كان أحد المهتدين على يد الرسول بولس (ﻛﻮﻟﻮﺳﻲ 4:14؛ ﺍﻋﻤﺎﻝ ﺍﻟﺮﺳﻞ 20:6). وقد كتب إنجيل لوقا وكذلك سفر أعمال الرسل. وكلتا رسالتيه موجّهتان إلى رجل يُدعى ثاوفيلس، لكن من الواضح أنهما موجّهتان إلى جمهور عام.</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فصول لوقا أطول من تلك الموجودة في الأناجيل الأخرى، لذلك لنقرأ اليوم الفصول الثلاثة الأولى من لوقا فقط.</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يحتوي لوقا 2 على السجل الكتابي الوحيد ليسوع عندما كان صبيًا صغيرًا. ويصف كيف فقد والداه أثره لفترة وجيزة. وأخيرًا وجداه في الهيكل في أورشليم. «لماذا كنتما تبحثان عني؟ ألم تعلما أنه ينبغي أن أكون في بيت أبي؟» (ﻟﻮﻗﺎ 2:49). كان يسوع موجودًا بانتظام في بيت أبيه. وبالطريقة نفسها، تحتاج أنت أيضًا إلى أن تكون في بيت أبيك، مع عائلتك المسيحية. في كل مرة تجتمع فيها الكنيسة معًا، ينبغي أن تكون هناك. إذا كان العمل أو المدرسة يمنعك من الحضور إلى الكنيسة، فتحدث إلى صاحب عملك / المرشد / المعلم / المدرب بشأن تغيير جدولك حتى تتمكن من حضور الاجتماعات. سيعمل معظم الناس معك عندما يرون أن الكنيسة مهمة في حياتك. إذا كنت لا تحضر الكنيسة بانتظام، فأجرِ تغييرًا الآن. أنت تحتاج إلى قوة الشركة مع عائلة كنيستك. اكتب في ملاحظاتك خطة لما يمكنك فعله اليوم للتأكد من وجودك في الكنيسة الأحد القادم و/أو في درس الكتاب المقدس في منتصف الأسبوع.</w:t>
      </w:r>
    </w:p>
    <w:bookmarkEnd w:id="0"/>
    <w:p w14:paraId="5C097F03" w14:textId="5E23FA64" w:rsidR="00A7291B" w:rsidRDefault="0025169D" w:rsidP="00A7291B">
      <w:pPr>
        <w:pStyle w:val="NormalBlock"/>
      </w:pPr>
      <w:r>
        <w:t>ارجع في ملاحظاتك إلى اليوم الرابع واقرأ الصلاة التي كتبتها. هل استجاب الله لصلاتك بعد؟ يستجيب الله للصلوات بطرق مختلفة. أحيانًا يريد أن ينتظر قبل أن يعطيك ما تطلبه. وأحيانًا لا يعطيك إياه على الإطلاق. تكون إجابته: «لا». وله الحق في ذلك. فهو الله، كما تعلم. وأحيانًا تكون إجابته: «نعم». خذ لحظة لتشكر الله على استجابته لصلاتك، حتى لو كانت الإجابة «لا».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