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14</w:t>
      </w:r>
    </w:p>
    <w:p w14:paraId="670F8077" w14:textId="038F6EFB" w:rsidR="00944B2D" w:rsidRDefault="00944B2D" w:rsidP="00944B2D">
      <w:pPr>
        <w:pStyle w:val="ChapterVerse"/>
      </w:pPr>
      <w:r w:rsidRPr="00944B2D">
        <w:t>ﻟﻮﻗﺎ 8-10</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لقد أصبحتَ الآن مسيحيًا منذ أسبوعين، وأنت تتعلّم شيئًا من كلمة الله كل يوم. واصل ذلك، ولا تدع الشيطان يفسد أمرًا صالحًا. جدّد وعدك أمام الله بأن تواصل العمل طوال كتاب «أول 52 يومًا لي في المسيح» دون أن تفوّت يومًا واحدًا. إن جدارك ضد الخطية والشيطان يرتفع بثبات، لكن لا تزال لديك بعض الفجوات التي ينبغي ملؤها.</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في قراءتك اليوم، ﻟﻮﻗﺎ 8-10، انتبه بشكل خاص إلى التعليمات التي يعطيها يسوع لتلاميذه في كل مرة يرسلهم فيها للكرازة. سنتحدث عن ذلك عندما تنتهي.</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أعطى يسوع تلاميذه تعليمات محددة حول كيفية قيامهم بالكرازة بالكلمة في البلدات والأحياء المحيطة. اكتب في ملاحظاتك أي تعليمات يمكن أن تساعدك في خدمتك التبشيرية. على سبيل المثال، ماذا قصد يسوع بنفض الغبار عن أقدامهم؟ هل توجد أوقات يجب علينا فيها أيضًا أن ننفض الغبار عن أقدامنا ونمضي قدمًا للعمل مع الشخص التالي؟ هل يعني ذلك أننا نتخلى عن الناس؟</w:t>
      </w:r>
    </w:p>
    <w:bookmarkEnd w:id="0"/>
    <w:p w14:paraId="5C097F03" w14:textId="5E23FA64" w:rsidR="00A7291B" w:rsidRDefault="0025169D" w:rsidP="00A7291B">
      <w:pPr>
        <w:pStyle w:val="NormalBlock"/>
      </w:pPr>
      <w:r>
        <w:t>إحدى أفضل الطرق لتقوية إيمانك أنت هي أن تقوّي إيمان الآخرين. فكّر في مسيحي تودّ أن تقدّم له بعض التشجيع، وخطّط لإرسال رسالة إليه أو الاتصال به اليوم. تقول ﺍﻟﻌﺒﺮﺍﻧﻴﻴﻦ 3:13 إن علينا أن نفعل ذلك كل يوم. بالنسبة إلى هذا التكليف، اختر شخصًا غير شريكك في التلمذة. إنه يحتاج إلى التشجيع، لكنك تحتاج أيضًا إلى تنمية علاقات مع أعضاء آخرين في الكنيسة.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