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28</w:t>
      </w:r>
    </w:p>
    <w:p w14:paraId="670F8077" w14:textId="038F6EFB" w:rsidR="00944B2D" w:rsidRDefault="00944B2D" w:rsidP="00944B2D">
      <w:pPr>
        <w:pStyle w:val="ChapterVerse"/>
      </w:pPr>
      <w:r w:rsidRPr="00944B2D">
        <w:t>ﺍﻋﻤﺎﻝ ﺍﻟﺮﺳﻞ 17-20</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النص الذي ستقرأه اليوم، ﺍﻋﻤﺎﻝ ﺍﻟﺮﺳﻞ 17-20، يتحدث عن الرحلات التبشيرية لبولس. حاول اليوم أن تدخل إلى ذهن بولس. ما الذي كان يحفّز هذا الرجل؟ من أين حصل على رغبته التي لا تشبع في الكرازة بالإنجيل، مرات كثيرة مع تعريض حياته للخطر؟ ابدأ قراءتك في هذا الوقت.</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كان أهل بيرية «يفحصون الكتب المقدسة يوميًا ليروا هل هذه الأمور كذلك»، (ﺍﻋﻤﺎﻝ ﺍﻟﺮﺳﻞ 17:11). عندما تستمع إلى العظات والدروس، احرص على أن تختبر ما تسمعه هنا وفق معيار كلمة الله. لا تبنِ المكان الذي ستقضي فيه الأبدية على ما يخبرك به أحد. تحقّق من كل شيء في الكتاب المقدس قبل أن تؤمن به أو تمارسه. لا تتحول إلى مثير للمشكلات شديد الانتقاد في الكنيسة. كن حكيمًا فحسب في اتباع التعليم الكتابي.</w:t>
      </w:r>
    </w:p>
    <w:bookmarkEnd w:id="0"/>
    <w:p w14:paraId="5C097F03" w14:textId="5E23FA64" w:rsidR="00A7291B" w:rsidRDefault="0025169D" w:rsidP="00A7291B">
      <w:pPr>
        <w:pStyle w:val="NormalBlock"/>
      </w:pPr>
      <w:r>
        <w:t>هل فكرت يومًا في القيام بعمل تبشيري؟ تحتاج الكنيسة دائمًا إلى مبشرين لتقوية عمل الرب في جميع أنحاء العالم أو لبدء أعمال جديدة. لا يلزم أن تكون تخطط للتفرغ للوعظ لكي تذهب في مهمة تبشيرية. ترسل الكنيسة مئات الأعضاء في مهام تبشيرية ممن لديهم مهن دنيوية. إذا كنت تعتقد أنك قد تهتم بشيء من هذا القبيل، فتحدث إلى قادة كنيستك بشأنه.</w:t>
      </w:r>
    </w:p>
    <w:bookmarkEnd w:id="0"/>
    <w:p w14:paraId="5C097F03" w14:textId="5E23FA64" w:rsidR="00A7291B" w:rsidRDefault="0025169D" w:rsidP="00A7291B">
      <w:pPr>
        <w:pStyle w:val="NormalBlock"/>
      </w:pPr>
      <w:r>
        <w:t>تذكّر أن لديك أيضًا عملًا إرساليًا هنا بالذات. انظر من حولك. هناك أناس في جميع أنحاء هذا المجتمع يحتاجون إلى أن يسمعوا عن يسوع. أنت الأداة التي اختارها الله لإيصال الرسالة إليهم. أنت في موضع يمكّنك من الوصول إلى نفوس معيّنة لا يستطيع أحد سواك الوصول إليها. ترقّب الفرص التي سيضعها الله أمامك اليوم. صلِّ إلى أبيك أن يمنحك الجرأة لإعلان رسالته بثقة كما ينبغي لك أن تفعل.</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