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51</w:t>
      </w:r>
    </w:p>
    <w:p w14:paraId="670F8077" w14:textId="038F6EFB" w:rsidR="00944B2D" w:rsidRDefault="00944B2D" w:rsidP="00944B2D">
      <w:pPr>
        <w:pStyle w:val="ChapterVerse"/>
      </w:pPr>
      <w:r w:rsidRPr="00944B2D">
        <w:t>ﻳﻮﺣﻨﺎ ﺭﺅﻳﺎ 12-17</w:t>
      </w:r>
    </w:p>
    <w:p w14:paraId="27FB83DB" w14:textId="77777777" w:rsidR="00227BF5" w:rsidRDefault="00227BF5" w:rsidP="00227BF5">
      <w:pPr>
        <w:pStyle w:val="Heading3"/>
      </w:pPr>
      <w:r>
        <w:t>مراجعة</w:t>
      </w:r>
    </w:p>
    <w:bookmarkEnd w:id="0"/>
    <w:bookmarkEnd w:id="0"/>
    <w:p w14:paraId="7E1F9BC8" w14:textId="7BE2687A" w:rsidR="00A7291B" w:rsidRPr="007C2DD5" w:rsidRDefault="0025169D" w:rsidP="007C2DD5">
      <w:pPr>
        <w:pStyle w:val="Quote"/>
      </w:pPr>
      <w:r>
        <w:t>وَهُمْ قَدِ انْتَصَرُوا عَلَيْهِ بِدَمِ الْحَمَلِ وَبِالْكَلِمَةِ الَّتِي شَهِدُوا لَهَا، فَلَمْ تَكُنْ حَيَاتُهُمْ عَزِيزَةً لَدَيْهِمْ، حَتَّى إِنَّهُمْ مَاتُوا.</w:t>
      </w:r>
    </w:p>
    <w:bookmarkEnd w:id="0"/>
    <w:p w14:paraId="44687C10" w14:textId="5FB066C6" w:rsidR="009C22C1" w:rsidRDefault="009C22C1" w:rsidP="00C35B22">
      <w:pPr>
        <w:pStyle w:val="BibleVerseCite"/>
      </w:pPr>
      <w:r w:rsidRPr="007C2DD5">
        <w:t>- ﻳﻮﺣﻨﺎ ﺭﺅﻳﺎ 12:11</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هذه الرسالة الملهمة ليست سوى تذوّق من الغذاء الروحي الذي ستتلقّونه اليوم بينما تقرؤون ﻳﻮﺣﻨﺎ ﺭﺅﻳﺎ 12-17. يمكنكم التغلب على التنين (الشيطان) بدم المسيح وشهادة القديسين (المسيحيين). هذه هي الحرب الروحية في أسمى صورها، وأنتم في الجيش المنتصر.</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توجد سبعة «تطويبات» في سفر الرؤيا، (بركات تُمنح مقابل سلوكيات معينة). يمكنك التعرّف عليها لأنها تبدأ بعبارة «طوبى لـ…» أو «طوبى للذين…». الأولى في ﻳﻮﺣﻨﺎ ﺭﺅﻳﺎ 1:3. هل يمكنك العثور على الست الأخرى؟</w:t>
      </w:r>
    </w:p>
    <w:bookmarkEnd w:id="0"/>
    <w:p w14:paraId="5C097F03" w14:textId="5E23FA64" w:rsidR="00A7291B" w:rsidRDefault="0025169D" w:rsidP="00A7291B">
      <w:pPr>
        <w:pStyle w:val="NormalBlock"/>
      </w:pPr>
      <w:r>
        <w:t>غدًا ستقرأ أحد أكثر الفصول التي أسيء فهمها في الكتاب المقدس، رؤيا 20. تعلّم بعض الأديان أن رؤيا 20 تصف مجيء يسوع إلى الأرض ليؤسس مملكته في وقت ما في المستقبل. تُسمّى هذه العقيدة الألفية، وهي تتعارض مع ما يعلّمه الكتاب المقدس. أسّس يسوع مملكته عندما كان على الأرض في المرة الأولى. ومملكته على الأرض هي كنيسته، وقد تأسست في يوم الخمسين في أعمال الرسل 2. فماذا تعلّم رؤيا 20 فعلًا؟ يرمز الوحش إلى الإمبراطور الروماني. والذين رفضوا أن يسجدوا للوحش ملكوا مع المسيح ملكًا مطلقًا (وهذا هو معنى ألف سنة). وباختصار، يخسر الأشرار، وينتصر الأخيار انتصارًا عظيمًا!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