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ایمان</w:t>
      </w:r>
    </w:p>
    <w:p w14:paraId="30A144DD" w14:textId="3D11DC34" w:rsidR="00D83136" w:rsidRPr="00D83136" w:rsidRDefault="00D83136" w:rsidP="006C2818">
      <w:pPr>
        <w:pStyle w:val="NewSubtitle"/>
      </w:pPr>
      <w:r w:rsidRPr="00D83136">
        <w:t>انتخاب کا معاملہ</w:t>
      </w:r>
    </w:p>
    <w:bookmarkEnd w:id="0"/>
    <w:p w14:paraId="5C097F03" w14:textId="5E23FA64" w:rsidR="00A7291B" w:rsidRDefault="0025169D" w:rsidP="00A7291B">
      <w:pPr>
        <w:pStyle w:val="NormalBlock"/>
      </w:pPr>
      <w:r>
        <w:t>ہم میں سے زیادہ تر لوگ جو کچھ سنتے اور جو کچھ دیکھتے ہیں، ان دونوں کے امتزاج کے ذریعے سیکھتے ہیں۔ ہم ایک وضاحت سنتے ہیں اور پھر ہمیں ایک مثال دی جاتی ہے۔ یہ طریقہ یسوع اور پطرس نے بڑی مہارت سے استعمال کیا۔ مثال کے طور پر، متی 5 میں، یسوع نمک اور روشنی کی مثال استعمال کرتے ہوئے دنیا کو اُنہیں دکھانے میں اپنے شاگردوں کے طور پر ہمارے کردار کی وضاحت کرتے ہیں۔</w:t>
      </w:r>
    </w:p>
    <w:bookmarkEnd w:id="0"/>
    <w:p w14:paraId="5C097F03" w14:textId="5E23FA64" w:rsidR="00A7291B" w:rsidRDefault="0025169D" w:rsidP="00A7291B">
      <w:pPr>
        <w:pStyle w:val="NormalBlock"/>
      </w:pPr>
      <w:r>
        <w:t>پولس بھی اسے کئی مقامات پر استعمال کرتا ہے۔ مثال کے طور پر، گلتیوں 5 میں وہ پرانی شریعت کی غلامی کی طرف واپس نہ جانے اور ناپاک زندگی کے خلاف تعلیم دیتا ہے۔ وہ جسم کے کاموں اور روح کے پھل کے درمیان فرق دکھا کر اپنی بات کی وضاحت کرتا ہے۔ وہ یہ بیان کرتے ہوئے ختم کرتا ہے کہ روح کے پھل کے خلاف کوئی ممانعت نہیں ہے۔</w:t>
      </w:r>
    </w:p>
    <w:bookmarkEnd w:id="0"/>
    <w:p w14:paraId="5C097F03" w14:textId="5E23FA64" w:rsidR="00A7291B" w:rsidRDefault="0025169D" w:rsidP="00A7291B">
      <w:pPr>
        <w:pStyle w:val="NormalBlock"/>
      </w:pPr>
      <w:r>
        <w:t>اس سبق میں ہم ایمان کی تین حصوں پر مشتمل وضاحت کا جائزہ لیں گے جسے کچھ مثالوں سے واضح کیا گیا ہے۔ ہم مزید ایمان حاصل ہونے، کمزور ہونے، اور دوبارہ حاصل ہونے کی ایک مثال، اور غلط انتخاب کی وجہ سے ایمان کے غلط سمت میں جانے اور کھو جانے کی ایک مثال دیکھیں گے۔</w:t>
      </w:r>
    </w:p>
    <w:p w14:paraId="6ABE7781" w14:textId="77777777" w:rsidR="00227BF5" w:rsidRDefault="00227BF5" w:rsidP="00227BF5">
      <w:pPr>
        <w:pStyle w:val="Heading2"/>
      </w:pPr>
      <w:r>
        <w:t>ایمان کی وضاحت</w:t>
      </w:r>
    </w:p>
    <w:bookmarkEnd w:id="0"/>
    <w:bookmarkEnd w:id="0"/>
    <w:p w14:paraId="5C097F03" w14:textId="5E23FA64" w:rsidR="00A7291B" w:rsidRDefault="0025169D" w:rsidP="00A7291B">
      <w:pPr>
        <w:pStyle w:val="NormalBlock"/>
      </w:pPr>
      <w:r>
        <w:t>شاید ایمان کے بارے میں کلامِ مقدس کی سب سے معروف آیت عبرانیوں کی کتاب میں پائی جاتی ہے:</w:t>
      </w:r>
    </w:p>
    <w:bookmarkEnd w:id="0"/>
    <w:p w14:paraId="7E1F9BC8" w14:textId="7BE2687A" w:rsidR="00A7291B" w:rsidRPr="007C2DD5" w:rsidRDefault="0025169D" w:rsidP="007C2DD5">
      <w:pPr>
        <w:pStyle w:val="Quote"/>
      </w:pPr>
      <w:r>
        <w:t>ایمان کے معنیٰ ہیں جن چیزوں کی امید کی جائے اس پر یقین اور جو چیز ہم نہیں دیکھتے اسکی حقیقت کو ماننا۔</w:t>
      </w:r>
    </w:p>
    <w:bookmarkEnd w:id="0"/>
    <w:p w14:paraId="44687C10" w14:textId="5FB066C6" w:rsidR="009C22C1" w:rsidRDefault="009C22C1" w:rsidP="00C35B22">
      <w:pPr>
        <w:pStyle w:val="BibleVerseCite"/>
      </w:pPr>
      <w:r w:rsidRPr="007C2DD5">
        <w:t>- عبرانیوں 11:1</w:t>
      </w:r>
    </w:p>
    <w:bookmarkEnd w:id="0"/>
    <w:p w14:paraId="255668C9" w14:textId="77777777" w:rsidR="00A7291B" w:rsidRDefault="0025169D" w:rsidP="00A7291B">
      <w:pPr>
        <w:pStyle w:val="PadTop24"/>
      </w:pPr>
      <w:r>
        <w:t>عبرانیوں کا مصنف عبرانیوں 11:6 میں ایمان کی اہمیت کے بارے میں بھی معلومات فراہم کرتا ہے۔ یہاں مصنف بیان کرتا ہے کہ ایمان کے بغیر خدا کو خوش کرنا ناممکن ہے۔ وہ یہ کہہ کر بات مکمل کرتا ہے کہ ایمان نہ صرف خدا کو خوش کرتا ہے بلکہ یہ بھی ضروری ہے کہ جو کوئی خدا کے قریب آنا چاہے، وہ ایمان کا اظہار کرے کہ وہ موجود ہے اور جو لوگ اسے ڈھونڈنے کی کوشش کرتے ہیں، انہیں اجر دے گا۔</w:t>
      </w:r>
    </w:p>
    <w:bookmarkEnd w:id="0"/>
    <w:p w14:paraId="5C097F03" w14:textId="5E23FA64" w:rsidR="00A7291B" w:rsidRDefault="0025169D" w:rsidP="00A7291B">
      <w:pPr>
        <w:pStyle w:val="NormalBlock"/>
      </w:pPr>
      <w:r>
        <w:t>ایمان کے بارے میں اس عظیم باب میں عہدِ قدیم کی تاریخی شخصیات کی متعدد مثالیں موجود ہیں جو اپنے اعمال کے ذریعے ایمان کے ایک نمونے کو ظاہر کرتی ہیں۔ بہت سے لوگ ان مثالوں کو "ایمان کے ہیرو" کہتے ہیں۔ رسولوں کے بارے میں اس اسباق کے سلسلے کے مطابق، میں یہ واضح کرنا چاہتا ہوں کہ وہ بھی ایمان کے ہیرو ہیں۔</w:t>
      </w:r>
    </w:p>
    <w:bookmarkEnd w:id="0"/>
    <w:p w14:paraId="5C097F03" w14:textId="5E23FA64" w:rsidR="00A7291B" w:rsidRDefault="0025169D" w:rsidP="00A7291B">
      <w:pPr>
        <w:pStyle w:val="NormalBlock"/>
      </w:pPr>
      <w:r>
        <w:t>نوٹ: درج ذیل معلومات کتاب، "ایمان کے ہیرو—عبرانیوں 11 کا مطالعہ" (بل راسکو، 21stسنچری کرسچن، 2012) سے ماخوذ اور ترمیم شدہ ہیں۔</w:t>
      </w:r>
    </w:p>
    <w:p w14:paraId="6ABE7781" w14:textId="77777777" w:rsidR="00227BF5" w:rsidRDefault="00227BF5" w:rsidP="00227BF5">
      <w:pPr>
        <w:pStyle w:val="Heading2"/>
      </w:pPr>
      <w:r>
        <w:t>ایمان کی وضاحت</w:t>
      </w:r>
    </w:p>
    <w:bookmarkEnd w:id="0"/>
    <w:bookmarkEnd w:id="0"/>
    <w:p w14:paraId="5C097F03" w14:textId="5E23FA64" w:rsidR="00A7291B" w:rsidRDefault="0025169D" w:rsidP="00A7291B">
      <w:pPr>
        <w:pStyle w:val="NormalBlock"/>
      </w:pPr>
      <w:r>
        <w:t>اپنی وفادار زندگی کے ذریعے، رسول ہمارے لیے ایمان کی ایک مثال پیش کرتے ہیں۔ انہوں نے خدا کا علم حاصل کیا، خدا پر بھروسا کرنا سیکھا، اور خدا کے لیے فرماں‌برداری کا مظاہرہ کیا۔ کئی بار یسوع کہتے تھے، "اے کم ایمان والو۔" یہ ایسے ایمان کی طرف اشارہ تھا جسے بڑھنا ضروری تھا۔</w:t>
      </w:r>
    </w:p>
    <w:bookmarkEnd w:id="0"/>
    <w:p w14:paraId="5C097F03" w14:textId="5E23FA64" w:rsidR="00A7291B" w:rsidRDefault="0025169D" w:rsidP="00A7291B">
      <w:pPr>
        <w:pStyle w:val="NormalBlock"/>
      </w:pPr>
      <w:r>
        <w:t>پولس رومیوں 10:17 میں ہمیں تعلیم دیتا ہے،</w:t>
      </w:r>
    </w:p>
    <w:bookmarkEnd w:id="0"/>
    <w:p w14:paraId="7E1F9BC8" w14:textId="7BE2687A" w:rsidR="00A7291B" w:rsidRPr="007C2DD5" w:rsidRDefault="0025169D" w:rsidP="007C2DD5">
      <w:pPr>
        <w:pStyle w:val="Quote"/>
      </w:pPr>
      <w:r>
        <w:t>پس ایمان خوشخبری کا پیغام سننے سے پیدا ہو تا ہے اور پیغام کی بنیاد مسیح کے کلام پر ہے۔</w:t>
      </w:r>
    </w:p>
    <w:bookmarkEnd w:id="0"/>
    <w:p w14:paraId="44687C10" w14:textId="5FB066C6" w:rsidR="009C22C1" w:rsidRDefault="009C22C1" w:rsidP="00C35B22">
      <w:pPr>
        <w:pStyle w:val="BibleVerseCite"/>
      </w:pPr>
      <w:r w:rsidRPr="007C2DD5">
        <w:t>- رومیوں 10:17</w:t>
      </w:r>
    </w:p>
    <w:bookmarkEnd w:id="0"/>
    <w:p w14:paraId="255668C9" w14:textId="77777777" w:rsidR="00A7291B" w:rsidRDefault="0025169D" w:rsidP="00A7291B">
      <w:pPr>
        <w:pStyle w:val="PadTop24"/>
      </w:pPr>
      <w:r>
        <w:t>رسولوں نے مسیح کے الفاظ سنے جب اُس نے خدا کی مرضی اور اُس مرضی کو کیسے لاگو کرنا ہے، اس کی وضاحت کی۔ اس سے اُنہوں نے بنیادی علم سے آگے بڑھ کر سنی ہوئی باتوں کو اپنے اندر جذب کرنا شروع کیا، اور یوں وہ مسیح کی مانند زیادہ بننے لگے۔ عبرانیوں 11 میں مذکور بہت سے لوگوں کی طرح، رسولوں کو بھی خدا کا ایک خاص علم حاصل تھا۔ غالباً رسولوں نے یہ علم اپنی پرورش اور عبادت خانے کی سرگرمیوں میں شرکت سے حاصل کیا تھا۔ تاہم، خدا کے حقیقی علم کی اُن کی سطح کو بڑھنا ضروری تھا۔ لہٰذا، علم ایمان کا پہلا عنصر ہے۔</w:t>
      </w:r>
    </w:p>
    <w:bookmarkEnd w:id="0"/>
    <w:p w14:paraId="5C097F03" w14:textId="5E23FA64" w:rsidR="00A7291B" w:rsidRDefault="0025169D" w:rsidP="00A7291B">
      <w:pPr>
        <w:pStyle w:val="NormalBlock"/>
      </w:pPr>
      <w:r>
        <w:t>جو کچھ وہ سمجھتے تھے کہ جانتے ہیں، اُس کا بیشتر حصہ غلط سمجھا گیا تھا یا غلط طور پر لاگو کیا گیا تھا۔ مثال کے طور پر، کئی بار جب یسوع پہاڑی وعظ کے دوران تعلیم دیتے تھے، تو وہ فرماتے، "تم نے سنا ہے کہ کہا گیا تھا۔۔۔لیکن میں تم سے کہتا ہوں۔" یسوع کے جی اُٹھنے کے وقت بھی رسولوں کو بعض باتوں کے بارے میں غلط فہمیاں تھیں (یوحنا 20:9)، لیکن اُن کے پاس بنیادی علم ضرور تھا جس کی بنیاد پر وہ اپنے ایمان میں بڑھ سکتے تھے۔</w:t>
      </w:r>
    </w:p>
    <w:bookmarkEnd w:id="0"/>
    <w:p w14:paraId="5C097F03" w14:textId="5E23FA64" w:rsidR="00A7291B" w:rsidRDefault="0025169D" w:rsidP="00A7291B">
      <w:pPr>
        <w:pStyle w:val="NormalBlock"/>
      </w:pPr>
      <w:r>
        <w:t>ایمان کا دوسرا عنصر بھروسا ہے۔ بھروسا اکثر ایمان کے مترادف کے طور پر استعمال ہوتا ہے، لیکن درحقیقت یہ ایمان کا ایک حصہ ہے۔ بھروسے اور علم کے باہمی تعلق کے بارے میں ایک اہم نکتہ یہ ہے کہ عموماً ہم کسی ایسی چیز پر بھروسا یا اعتماد نہیں کرتے جس کے بارے میں ہمیں کوئی علم نہ ہو۔ ہم کسی چیز کے بارے میں جتنا زیادہ جانتے ہیں، اتنا ہی زیادہ امکان ہوتا ہے کہ ہم اس پر بھروسا کریں گے۔ جب رسولوں نے یسوع کے بارے میں زیادہ سیکھا، تو ان کا بھروسا بڑھنے لگا۔ علم اور بھروسا روحانی نشوونما کا ایک مثبت چکر پیدا کرتے ہیں، کیونکہ ہم جتنا زیادہ جانتے ہیں، اتنا ہی زیادہ بھروسا کرتے ہیں، اور یہ مزید علم اور زیادہ بھروسے کی طرف لے جاتا رہتا ہے۔</w:t>
      </w:r>
    </w:p>
    <w:bookmarkEnd w:id="0"/>
    <w:p w14:paraId="5C097F03" w14:textId="5E23FA64" w:rsidR="00A7291B" w:rsidRDefault="0025169D" w:rsidP="00A7291B">
      <w:pPr>
        <w:pStyle w:val="NormalBlock"/>
      </w:pPr>
      <w:r>
        <w:t>ایمان کا تیسرا عنصر، فرمانبرداری، بھی نہایت اہم ہے۔ جس طرح زیادہ علم کے ساتھ ہمارا بھروسا بڑھتا ہے، اسی طرح فرمانبرداری کی ہماری خواہش بھی بڑھتی ہے۔ جب ہم زیادہ علم اور بھروسا حاصل کرتے ہیں تو فرمانبرداری بڑھتی ہے۔ ہم کسی چیز یا شخص کی فرمانبرداری کر سکتے ہیں یا اس کے ساتھ چل سکتے ہیں، لیکن عموماً ہم اس کی فرمانبرداری کرنے سے ہچکچاتے ہیں جس پر ہمیں بھروسا نہیں ہوتا۔ فرمانبرداری روحانی پختگی کی علامت ہے۔ ہم اپنے خداوند کو قبول کرنے اور اُس کے بارے میں مزید جاننے سے آغاز کرتے ہیں۔ پھر جب ہم گہری سمجھ اور بھروسا حاصل کرتے ہیں تو اُس پر ایمان پیدا کرنے میں ترقی کرتے ہیں۔ آخرکار، زندگی بھر کی وفاداری کے ذریعے، ہم بڑھتے بڑھتے زیادہ سے زیادہ مسیح کی مانند بن جاتے ہیں۔ ہم اس زندگی میں اس چکر کو کبھی مکمل طور پر پورا نہیں کرتے، لیکن جب ہم اپنے خداوند کی مرضی کے مطابق چلتے ہیں تو اپنی وفاداری اور مؤثریت میں بڑھتے جاتے ہیں۔</w:t>
      </w:r>
    </w:p>
    <w:bookmarkEnd w:id="0"/>
    <w:p w14:paraId="5C097F03" w14:textId="5E23FA64" w:rsidR="00A7291B" w:rsidRDefault="0025169D" w:rsidP="00A7291B">
      <w:pPr>
        <w:pStyle w:val="NormalBlock"/>
      </w:pPr>
      <w:r>
        <w:t>یسوع ہمیں سکھاتا ہے کہ ایمان کے ساتھ عمل بھی ہونا چاہیے (متّی 7:24-27)۔ نیز، یعقوب ہمیں بتاتا ہے کہ ہمارا ایمان بے قدر بلکہ مُردہ ہے، جب تک کہ وہ عمل کی طرف نہ لے جائے (يعقوب 2:22-26)۔</w:t>
      </w:r>
    </w:p>
    <w:bookmarkEnd w:id="0"/>
    <w:p w14:paraId="5C097F03" w14:textId="5E23FA64" w:rsidR="00A7291B" w:rsidRDefault="0025169D" w:rsidP="00A7291B">
      <w:pPr>
        <w:pStyle w:val="NormalBlock"/>
      </w:pPr>
      <w:r>
        <w:t>یہوداہ اسکریوتی کے علاوہ، رسول ایمان کی بہترین مثالیں بن گئے، اور جب وہ ہمارے خداوند پر توجہ مرکوز رکھتے رہے تو اس نمونے کو ظاہر کیا۔ وہ ہمارے خداوند کے علم میں بڑھتے گئے جب انہوں نے اُس سے خدا کی مرضی کے بارے میں سیکھا۔ اپنے بڑھتے ہوئے علم کی وجہ سے انہوں نے ہمارے خداوند پر بھروسا کرنا سیکھا۔ وہ نہ صرف فرمانبرداری کرنے کے لیے تیار تھے بلکہ فرمانبرداری کی وفاداری سے کوشش بھی کرتے رہے، جب انہوں نے تمام دنیا تک انجیل پہنچانے کا اپنا مشن پورا کیا۔</w:t>
      </w:r>
    </w:p>
    <w:bookmarkEnd w:id="0"/>
    <w:p w14:paraId="5C097F03" w14:textId="5E23FA64" w:rsidR="00A7291B" w:rsidRDefault="0025169D" w:rsidP="00A7291B">
      <w:pPr>
        <w:pStyle w:val="NormalBlock"/>
      </w:pPr>
      <w:r>
        <w:t>ہم اس نمونے کی مثالیں دیکھنے کے لیے کسی بھی وفادار رسول کو دیکھ سکتے ہیں، لیکن پطرس ظاہر کرتا ہے کہ ہم میں سے بہت سے لوگ کیا تجربہ کرتے ہیں۔ ہمیں ایمان حاصل ہوتا ہے، ہمارا ایمان کمزور پڑ جاتا ہے، اور ہم اپنا ایمان دوبارہ حاصل کر لیتے ہیں۔</w:t>
      </w:r>
    </w:p>
    <w:p w14:paraId="27FB83DB" w14:textId="77777777" w:rsidR="00227BF5" w:rsidRDefault="00227BF5" w:rsidP="00227BF5">
      <w:pPr>
        <w:pStyle w:val="Heading3"/>
      </w:pPr>
      <w:r>
        <w:t>پطرس – ایمان حاصل کیا</w:t>
      </w:r>
    </w:p>
    <w:bookmarkEnd w:id="0"/>
    <w:bookmarkEnd w:id="0"/>
    <w:p w14:paraId="5C097F03" w14:textId="5E23FA64" w:rsidR="00A7291B" w:rsidRDefault="0025169D" w:rsidP="00A7291B">
      <w:pPr>
        <w:pStyle w:val="NormalBlock"/>
      </w:pPr>
      <w:r>
        <w:t>پطرس نے اپنے ایمان کے سفر کا آغاز اُس وقت کیا جب یسوع نے اُسے خدمت کرنے کے لیے بلایا۔ ہم یوحنا 1:41 میں پڑھتے ہیں کہ اندریاس نے یسوع کے ساتھ دن گزارنے کے بعد اپنے بھائی شمعون کے پاس جا کر پکارا، "ہمیں مسیح مل گیا ہے۔" ہم نہیں جانتے کہ پطرس نے کس خاص لمحے میں ایمان لایا، لیکن جیسے جیسے اُس کا علم اور آگاہی بڑھتی گئی، ویسے ویسے اُس کا ایمان بھی بڑھتا گیا، یہاں تک کہ اُس نے خداوند کے لیے حتیٰ کہ مرنے کی اپنی آمادگی کا اعلان کیا (متّی 26:33-35؛ لوقا 22:31-32)۔</w:t>
      </w:r>
    </w:p>
    <w:p w14:paraId="27FB83DB" w14:textId="77777777" w:rsidR="00227BF5" w:rsidRDefault="00227BF5" w:rsidP="00227BF5">
      <w:pPr>
        <w:pStyle w:val="Heading3"/>
      </w:pPr>
      <w:r>
        <w:t>پطرس – ایمان کمزور ہوا</w:t>
      </w:r>
    </w:p>
    <w:bookmarkEnd w:id="0"/>
    <w:bookmarkEnd w:id="0"/>
    <w:p w14:paraId="5C097F03" w14:textId="5E23FA64" w:rsidR="00A7291B" w:rsidRDefault="0025169D" w:rsidP="00A7291B">
      <w:pPr>
        <w:pStyle w:val="NormalBlock"/>
      </w:pPr>
      <w:r>
        <w:t>پطرس کا ایمانی سفر ایک مسافرت تھا۔ راستے میں، ایک واقعے کے دوران اُس کا ایمان کمزور پڑ گیا، جس نے اُس کی زندگی میں ایسی تبدیلیوں کی بنیاد رکھی جو ہمیشہ قائم رہیں۔</w:t>
      </w:r>
    </w:p>
    <w:bookmarkEnd w:id="0"/>
    <w:p w14:paraId="5C097F03" w14:textId="5E23FA64" w:rsidR="00A7291B" w:rsidRDefault="0025169D" w:rsidP="00A7291B">
      <w:pPr>
        <w:pStyle w:val="NormalBlock"/>
      </w:pPr>
      <w:r>
        <w:t>لوقا 22:31-34 میں ہم وہ واقعہ دیکھتے ہیں جہاں یسوع پطرس سے کہتے ہیں کہ وہ اُس کا انکار کرے گا۔ یسوع پطرس سے کہتے ہیں کہ شیطان نے مطالبہ کیا ہے کہ اُسے پطرس کو آزمانے کی اجازت دی جائے۔ پطرس اعلان کرتا ہے کہ وہ یسوع کے ساتھ قیدخانے تک بلکہ موت تک بھی جائے گا۔ یسوع جواب دیتے ہیں کہ اُس دن مرغ کے تین بار بانگ دینے سے پہلے پطرس تین بار اُس کا انکار کرے گا۔ جیسے جیسے بیان آگے بڑھتا ہے اور یسوع گرفتار کیے جاتے ہیں، پطرس کمزوری اور خوف کے باعث یسوع کا انکار کرتا ہے، بالکل ویسا ہی جیسا یسوع نے کہا تھا کہ پطرس کرے گا۔</w:t>
      </w:r>
    </w:p>
    <w:bookmarkEnd w:id="0"/>
    <w:p w14:paraId="5C097F03" w14:textId="5E23FA64" w:rsidR="00A7291B" w:rsidRDefault="0025169D" w:rsidP="00A7291B">
      <w:pPr>
        <w:pStyle w:val="NormalBlock"/>
      </w:pPr>
      <w:r>
        <w:t>جب یسوع نے پطرس سے کہا کہ وہ اُس کا انکار کرے گا، تو اُس نے ایک اور بات بھی بیان کی جو غالباً اُس لمحے پطرس کی سمجھ میں نہ آئی۔ لوقا 22:32 میں یسوع بیان کرتا ہے کہ اُس نے دعا کی تھی کہ پطرس کا ایمان کمزور نہ ہو۔ اگرچہ پطرس کا ایمان کمزور پڑ گیا، لیکن وہ مکمل طور پر ناکام نہیں ہوا۔ ہم جانتے ہیں کہ یسوع کا انکار کرنے کے بعد پطرس باہر گیا اور پشیمانی، مایوسی اور شرمندگی کے باعث پھوٹ پھوٹ کر رویا۔</w:t>
      </w:r>
    </w:p>
    <w:bookmarkEnd w:id="0"/>
    <w:p w14:paraId="5C097F03" w14:textId="5E23FA64" w:rsidR="00A7291B" w:rsidRDefault="0025169D" w:rsidP="00A7291B">
      <w:pPr>
        <w:pStyle w:val="NormalBlock"/>
      </w:pPr>
      <w:r>
        <w:t>اس کے بعد، ہم پطرس کو دیکھتے ہیں، جو کچھ ہی عرصہ پہلے نہایت پُرزور الفاظ میں یسوع سے وفاداری کا اقرار کر چکا تھا، اب اسی قدر پُرزور الفاظ میں یسوع کا انکار کر چکا ہے؛ اور صرف ایک بار نہیں بلکہ تین بار! پھر بھی پطرس اپنے ایمان پر قائم رہا، جو کمزور تو ہوا مگر ختم نہیں ہوا۔</w:t>
      </w:r>
    </w:p>
    <w:p w14:paraId="27FB83DB" w14:textId="77777777" w:rsidR="00227BF5" w:rsidRDefault="00227BF5" w:rsidP="00227BF5">
      <w:pPr>
        <w:pStyle w:val="Heading3"/>
      </w:pPr>
      <w:r>
        <w:t>پطرس – ایمان دوبارہ حاصل کیا گیا</w:t>
      </w:r>
    </w:p>
    <w:bookmarkEnd w:id="0"/>
    <w:bookmarkEnd w:id="0"/>
    <w:p w14:paraId="5C097F03" w14:textId="5E23FA64" w:rsidR="00A7291B" w:rsidRDefault="0025169D" w:rsidP="00A7291B">
      <w:pPr>
        <w:pStyle w:val="NormalBlock"/>
      </w:pPr>
      <w:r>
        <w:t>جب ہم لوقا 22:32 کا مطالعہ جاری رکھتے ہیں تو آیت کے دوسرے حصے میں ہمیں امید کا ایک اور بیان نظر آتا ہے۔</w:t>
      </w:r>
    </w:p>
    <w:bookmarkEnd w:id="0"/>
    <w:p w14:paraId="7E1F9BC8" w14:textId="7BE2687A" w:rsidR="00A7291B" w:rsidRPr="007C2DD5" w:rsidRDefault="0025169D" w:rsidP="007C2DD5">
      <w:pPr>
        <w:pStyle w:val="Quote"/>
      </w:pPr>
      <w:r>
        <w:t>اور کہا کہ تیرا ایمان نہ کھو نے کے لئے میں نے دعا کی ہے اور جب تو واپس آئے تو تیرے بھا ئیوں کی قوت بڑھے۔”</w:t>
      </w:r>
    </w:p>
    <w:bookmarkEnd w:id="0"/>
    <w:p w14:paraId="44687C10" w14:textId="5FB066C6" w:rsidR="009C22C1" w:rsidRDefault="009C22C1" w:rsidP="00C35B22">
      <w:pPr>
        <w:pStyle w:val="BibleVerseCite"/>
      </w:pPr>
      <w:r w:rsidRPr="007C2DD5">
        <w:t>- لوقا 22:32</w:t>
      </w:r>
    </w:p>
    <w:bookmarkEnd w:id="0"/>
    <w:p w14:paraId="255668C9" w14:textId="77777777" w:rsidR="00A7291B" w:rsidRDefault="0025169D" w:rsidP="00A7291B">
      <w:pPr>
        <w:pStyle w:val="PadTop24"/>
      </w:pPr>
      <w:r>
        <w:t>پطرس کی واپسی جلدی نہیں ہوئی، شاید اس لیے نہیں کہ اس میں خواہش کی کمی تھی، بلکہ اس لیے کہ ممکن ہے اسے یقین نہیں تھا کہ وہ واپس آ سکتا ہے۔ پطرس کی ایمان کی طرف واپسی کے لیے ضروری تھا کہ یسوع اسے معافی اور بحالی پیش کرے۔</w:t>
      </w:r>
    </w:p>
    <w:bookmarkEnd w:id="0"/>
    <w:p w14:paraId="5C097F03" w14:textId="5E23FA64" w:rsidR="00A7291B" w:rsidRDefault="0025169D" w:rsidP="00A7291B">
      <w:pPr>
        <w:pStyle w:val="NormalBlock"/>
      </w:pPr>
      <w:r>
        <w:t>پطرس کے دوبارہ ایمان حاصل کرنے کا بیان یوحنا 20 میں شروع ہوتا ہے۔ ہم یسوع کے جی اٹھنے اور اس بات کے بارے میں پڑھتے ہیں کہ وہ مختلف شاگردوں اور رسولوں پر ظاہر ہوا۔ مریم مگدلینی پطرس اور یوحنا کو خبر دیتی ہے کہ قبر خالی ہے۔ وہ قبر کی طرف دوڑتے ہیں اور یوحنا پہلے پہنچتا ہے۔ وہ اندر دیکھنے کے لیے رک جاتا ہے، لیکن پطرس اسے پیچھے چھوڑ کر قبر میں داخل ہو جاتا ہے۔</w:t>
      </w:r>
    </w:p>
    <w:bookmarkEnd w:id="0"/>
    <w:p w14:paraId="5C097F03" w14:textId="5E23FA64" w:rsidR="00A7291B" w:rsidRDefault="0025169D" w:rsidP="00A7291B">
      <w:pPr>
        <w:pStyle w:val="NormalBlock"/>
      </w:pPr>
      <w:r>
        <w:t>یسوع کے جی اُٹھنے کے بارے میں مرقس کے بیان سے ہمیں اپنے خداوند کی اس خواہش کے بارے میں مزید بصیرت ملتی ہے کہ پطرس کو واپس آنے کی اجازت دی جائے۔ مرقس 16 میں ہم دیکھتے ہیں کہ کئی عورتیں آخری تدفین کے لیے جسم کو تیار کرنے کے لیے قبر پر جاتی ہیں۔ وہ دیکھتی ہیں کہ داخلے کو روکنے والا پتھر ہٹا ہوا ہے اور ایک نوجوان (فرشتہ) خالی قبر میں بیٹھا ہے، جو آیت 7 میں ایک شاندار بیان کرتا ہے،</w:t>
      </w:r>
    </w:p>
    <w:bookmarkEnd w:id="0"/>
    <w:p w14:paraId="7E1F9BC8" w14:textId="7BE2687A" w:rsidR="00A7291B" w:rsidRPr="007C2DD5" w:rsidRDefault="0025169D" w:rsidP="007C2DD5">
      <w:pPr>
        <w:pStyle w:val="Quote"/>
      </w:pPr>
      <w:r>
        <w:t>اب جاؤ یسوع کے شاگر دوں میں منادی کرو۔ بطور خاص پطرس کو یہ بات معلوم کراؤ اور تم ان سے کہنا کہ یسوع گلیل کو جا رہے ہیں اور وہ تم سے قبل وہاں رہیں گے۔ اس نے تم سے پہلے ہی کہا ہے کہ تم اس کو وہاں دیکھو گے۔”</w:t>
      </w:r>
    </w:p>
    <w:bookmarkEnd w:id="0"/>
    <w:p w14:paraId="44687C10" w14:textId="5FB066C6" w:rsidR="009C22C1" w:rsidRDefault="009C22C1" w:rsidP="00C35B22">
      <w:pPr>
        <w:pStyle w:val="BibleVerseCite"/>
      </w:pPr>
      <w:r w:rsidRPr="007C2DD5">
        <w:t>- مرقس 16:7</w:t>
      </w:r>
    </w:p>
    <w:bookmarkEnd w:id="0"/>
    <w:p w14:paraId="255668C9" w14:textId="77777777" w:rsidR="00A7291B" w:rsidRDefault="0025169D" w:rsidP="00A7291B">
      <w:pPr>
        <w:pStyle w:val="PadTop24"/>
      </w:pPr>
      <w:r>
        <w:t>غور کریں، "اور پطرس"؟ ہمارے خداوند جانتے تھے کہ پطرس واپس آئے گا اور وہ اس کے لیے واپسی کی راہ بنا رہے تھے۔</w:t>
      </w:r>
    </w:p>
    <w:bookmarkEnd w:id="0"/>
    <w:p w14:paraId="5C097F03" w14:textId="5E23FA64" w:rsidR="00A7291B" w:rsidRDefault="0025169D" w:rsidP="00A7291B">
      <w:pPr>
        <w:pStyle w:val="NormalBlock"/>
      </w:pPr>
      <w:r>
        <w:t>بعد میں، شاگرد ایک کمرے میں دروازہ بند کیے ہوئے ہیں جب یسوع ان کے درمیان ظاہر ہوتے ہیں۔ غور کریں کہ پطرس کا نام لے کر ذکر نہیں کیا گیا، بلکہ اسے صرف شاگردوں کے ساتھ شامل کیا گیا ہے۔ ایسا معلوم ہوتا ہے جیسے یوحنا دکھا رہے ہوں کہ پطرس، جس نے یسوع کا انکار کیا تھا، اب اپنے معمول کے ظاہری اور نمایاں انداز میں عمل کرنے کے قابل نہیں ہے۔ ایسا لگتا ہے جیسے کمزور ایمان میں وہ اب بھی اپنے آپ پر شک کر رہا ہے۔ یہاں تک کہ جب یسوع توما کے ساتھ گفتگو کرتے ہیں، جو اس کے بعد جی اٹھے ہوئے یسوع پر مزید شک نہیں کرتا، پطرس کا پھر بھی ذکر نہیں کیا گیا۔</w:t>
      </w:r>
    </w:p>
    <w:bookmarkEnd w:id="0"/>
    <w:p w14:paraId="5C097F03" w14:textId="5E23FA64" w:rsidR="00A7291B" w:rsidRDefault="0025169D" w:rsidP="00A7291B">
      <w:pPr>
        <w:pStyle w:val="NormalBlock"/>
      </w:pPr>
      <w:r>
        <w:t>یوحنا 21 میں، ہم پطرس کے ایمان کو دوبارہ حاصل کرنے کے بارے میں پڑھتے ہیں۔ پطرس، کچھ دوسرے شاگردوں کے ساتھ، دوبارہ مچھلی پکڑنے کے لیے لوٹ جاتا ہے۔ جب وہ کشتی میں ہوتے ہیں، تو یسوع ساحل پر کھڑے ہو کر اُن سے کہتا ہے کہ اپنے جال دوسری طرف ڈالیں۔ جب وہ ایسا کرتے ہیں، تو وہ اتنی زیادہ مچھلیاں پکڑتے ہیں کہ جالوں کو کھینچ کر اندر لانا اُن کے لیے تقریباً ناممکن ہوتا ہے۔ پھر یوحنا پہچان لیتا ہے کہ ساحل پر کھڑا آدمی یسوع ہے۔</w:t>
      </w:r>
    </w:p>
    <w:bookmarkEnd w:id="0"/>
    <w:p w14:paraId="5C097F03" w14:textId="5E23FA64" w:rsidR="00A7291B" w:rsidRDefault="0025169D" w:rsidP="00A7291B">
      <w:pPr>
        <w:pStyle w:val="NormalBlock"/>
      </w:pPr>
      <w:r>
        <w:t>یہ واقعہ پطرس سے پوشیدہ نہیں رہا۔ غالباً اسے لوقا 5:4-11 میں درج واقعہ یاد آیا ہوگا، جب لوقا بیان کرتا ہے کہ یسوع نے پطرس سے کہا کہ گہرے پانی میں جا کر جال ڈال دو۔ پطرس نے بتایا کہ وہ ساری رات محنت کرتے رہے تھے مگر مچھلیاں نہیں پکڑ سکے، لیکن اس نے ویسا ہی کیا جیسا یسوع نے کہا تھا، اور انہوں نے اتنی زیادہ مچھلیاں پکڑیں کہ ان کے جال پھٹنے لگے۔</w:t>
      </w:r>
    </w:p>
    <w:bookmarkEnd w:id="0"/>
    <w:p w14:paraId="5C097F03" w14:textId="5E23FA64" w:rsidR="00A7291B" w:rsidRDefault="0025169D" w:rsidP="00A7291B">
      <w:pPr>
        <w:pStyle w:val="NormalBlock"/>
      </w:pPr>
      <w:r>
        <w:t>یوحنا کی انجیل میں، وہ بتاتا ہے کہ پطرس نے یہ جان لینے کے بعد کہ یہ یسوع ہے، جلدی سے اپنے کپڑے پہنے اور یسوع کے ساتھ ہونے کے لیے تیر کر کنارے تک پہنچنے کی خاطر اپنے آپ کو پانی میں "پھینک" دیا۔ (یوحنا 21:7)</w:t>
      </w:r>
    </w:p>
    <w:bookmarkEnd w:id="0"/>
    <w:p w14:paraId="5C097F03" w14:textId="5E23FA64" w:rsidR="00A7291B" w:rsidRDefault="0025169D" w:rsidP="00A7291B">
      <w:pPr>
        <w:pStyle w:val="NormalBlock"/>
      </w:pPr>
      <w:r>
        <w:t>پھر یسوع شاگردوں کو ان مچھلیوں میں سے کچھ کھلاتے ہیں جو انہوں نے پکڑی تھیں۔ کھانا کھانے کے بعد، یسوع اور پطرس ایک ساتھ چہل قدمی کرتے ہوئے دکھائی دیتے ہیں (یوحنا 21:20)۔ اس پُرسکون وقت کے دوران، یسوع پطرس سے تین بار پوچھتے ہیں کہ کیا وہ اُن سے محبت کرتا ہے۔ پطرس دو بار جواب دیتا ہے، "ہاں، خداوند، آپ جانتے ہیں کہ میں آپ سے محبت کرتا ہوں۔" تیسری بار، بالکل اسی طرح جیسے یسوع کا انکار کرتے وقت، پطرس اپنے الفاظ میں مزید زور دیتے ہوئے کہتا ہے، "خداوند، آپ سب کچھ جانتے ہیں؛ آپ جانتے ہیں کہ میں آپ سے محبت کرتا ہوں۔" یسوع، اچّھے چرواہے کے طور پر اپنی زبان استعمال کرتے ہوئے، پطرس کو ہمارے خداوند کے گلّے کی نگہبانی کی کوشش کے رہنما کے طور پر ایک ذاتی ذمہ داری سونپتے ہیں۔</w:t>
      </w:r>
    </w:p>
    <w:bookmarkEnd w:id="0"/>
    <w:p w14:paraId="5C097F03" w14:textId="5E23FA64" w:rsidR="00A7291B" w:rsidRDefault="0025169D" w:rsidP="00A7291B">
      <w:pPr>
        <w:pStyle w:val="NormalBlock"/>
      </w:pPr>
      <w:r>
        <w:t>پطرس کے ذہن میں اس بات میں کوئی شک نہیں تھا کہ ہمارے خداوند کا اس سے تین مرتبہ پوچھنا اور پھر پطرس سے یہ کہنا کہ وہ اُس کی پیروی کرے (آیت 19)، پطرس کو دکھاتا ہے کہ ہمارے خداوند نے اُسے اُن تین مرتبہ کے لیے معاف کر دیا ہے جب اُس نے اُس کا انکار کیا تھا۔ اب پوری طرح بحال اور نئی سمت دیے جانے کے بعد، پطرس نے اپنا ایمان دوبارہ حاصل کر لیا اور اپنی باقی زندگی دوسروں کے ایمان کی حوصلہ افزائی اور تقویت دینے میں گزار دی۔</w:t>
      </w:r>
    </w:p>
    <w:bookmarkEnd w:id="0"/>
    <w:p w14:paraId="5C097F03" w14:textId="5E23FA64" w:rsidR="00A7291B" w:rsidRDefault="0025169D" w:rsidP="00A7291B">
      <w:pPr>
        <w:pStyle w:val="NormalBlock"/>
      </w:pPr>
      <w:r>
        <w:t>یہ کتنا شاندار ہوتا اگر وہ سب جو ہمارے خداوند کے بارے میں شک کرتے، انکار کرتے اور اسے چھوڑ دیتے تھے، واپس آ جاتے۔ افسوس کی بات ہے کہ ایک رسول، یہوداہ اسکریوتی، نے اپنے لیے دستیاب معافی کا تجربہ نہیں کیا۔</w:t>
      </w:r>
    </w:p>
    <w:p w14:paraId="27FB83DB" w14:textId="77777777" w:rsidR="00227BF5" w:rsidRDefault="00227BF5" w:rsidP="00227BF5">
      <w:pPr>
        <w:pStyle w:val="Heading3"/>
      </w:pPr>
      <w:r>
        <w:t>یہوداہ – ایمان کی غلط سمت اور گمشدگی</w:t>
      </w:r>
    </w:p>
    <w:bookmarkEnd w:id="0"/>
    <w:bookmarkEnd w:id="0"/>
    <w:p w14:paraId="5C097F03" w14:textId="5E23FA64" w:rsidR="00A7291B" w:rsidRDefault="0025169D" w:rsidP="00A7291B">
      <w:pPr>
        <w:pStyle w:val="NormalBlock"/>
      </w:pPr>
      <w:r>
        <w:t>یہوداہ ان بارہ میں سے ایک تھا جنہیں یسوع نے رسول کے طور پر چنا تھا، اور رسولوں 1:13 کے علاوہ ہر فہرست میں اس کا نام درج ہے۔ یوحنا 6:70-71 میں یہوداہ کا حوالہ خاص طور پر قابلِ توجہ ہے۔ بہت سے شاگرد یسوع سے منہ موڑ چکے تھے کیونکہ جو تعلیم وہ دے رہے تھے اسے سمجھنا اور قبول کرنا مشکل تھا۔ یسوع نے بیان کیا کہ اُس نے بارہ کو چنا تھا، لیکن اُن میں سے ایک اُسے دھوکا دینے والا تھا۔ یوحنا نے یہوداہ کو متعین کیا۔ لیکن اُس لمحے یہوداہ ہمارے خداوند کی پیروی کرتا رہا۔</w:t>
      </w:r>
    </w:p>
    <w:bookmarkEnd w:id="0"/>
    <w:p w14:paraId="5C097F03" w14:textId="5E23FA64" w:rsidR="00A7291B" w:rsidRDefault="0025169D" w:rsidP="00A7291B">
      <w:pPr>
        <w:pStyle w:val="NormalBlock"/>
      </w:pPr>
      <w:r>
        <w:t>یہوداہ ابتدا ہی سے یسوع کے ساتھ تھا اور دوسروں کی طرح اُس کے ساتھ سفر کرتا تھا۔ اُسے بدروحوں کو نکالنے اور شفا دینے کے لیے وہی تحفے دیے گئے تھے، اور یسوع کی خوشخبری سنانے کا حکم بھی دیا گیا تھا (متی 10)۔ یسوع نے یہوداہ سے کچھ بھی پوشیدہ نہیں رکھا۔ جب دوسرے شاگرد یسوع کو جاننے، اُس پر بھروسا کرنے اور اُس کی فرمانبرداری کرنے میں بڑھتے گئے، تو یہوداہ ایسا نہیں کرتا تھا۔</w:t>
      </w:r>
    </w:p>
    <w:bookmarkEnd w:id="0"/>
    <w:p w14:paraId="5C097F03" w14:textId="5E23FA64" w:rsidR="00A7291B" w:rsidRDefault="0025169D" w:rsidP="00A7291B">
      <w:pPr>
        <w:pStyle w:val="NormalBlock"/>
      </w:pPr>
      <w:r>
        <w:t>شاید یہوداہ کو اپنے دغاباز کے طور پر شناخت کر کے، یسوع اسے اپنے گناہ آلود منصوبے کو ترک کرنے کا موقع دے رہے تھے (مرقس 14:20؛ یوحنا 13:21-27)۔ اس باہمی گفتگو میں غور کریں کہ جب تک یسوع نے آخرکار یہوداہ کو دغاباز کے طور پر شناخت نہیں کیا، شیطان یہوداہ کے دل میں داخل نہیں ہوا۔</w:t>
      </w:r>
    </w:p>
    <w:bookmarkEnd w:id="0"/>
    <w:p w14:paraId="5C097F03" w14:textId="5E23FA64" w:rsidR="00A7291B" w:rsidRDefault="0025169D" w:rsidP="00A7291B">
      <w:pPr>
        <w:pStyle w:val="NormalBlock"/>
      </w:pPr>
      <w:r>
        <w:t>یہوداہ کا ایمان کبھی پختہ نہ ہوا کیونکہ وہ یسوع کے الفاظ کو اپنے دل میں بسانے میں ناکام رہا۔ دوسرے رسولوں میں بھی ایسی کمزوریاں تھیں جن پر قابو پانا ضروری تھا۔ فرق یہ تھا کہ جب دوسرے ناکام ہوئے تو انہوں نے یسوع کے پاس واپس آنے کا انتخاب کیا، جبکہ یہوداہ نے الگ رہنے کا انتخاب کیا۔</w:t>
      </w:r>
    </w:p>
    <w:bookmarkEnd w:id="0"/>
    <w:p w14:paraId="5C097F03" w14:textId="5E23FA64" w:rsidR="00A7291B" w:rsidRDefault="0025169D" w:rsidP="00A7291B">
      <w:pPr>
        <w:pStyle w:val="NormalBlock"/>
      </w:pPr>
      <w:r>
        <w:t>دوسرے لوگ خوف کے مارے یسوع سے بھاگ گئے، لیکن وہ واپس آ گئے۔ یہوداہ بھی واپس آ سکتا تھا اور اسے معاف کر دیا جاتا۔ اس کے بجائے، یسوع کو دھوکا دینے میں اپنے گناہ کا احساس ہونے کے بعد، یہوداہ معافی پانے کے لیے سردار کاہن کے پاس گیا۔ اس کا ایمان یسوع کی طرف نہیں بلکہ کاہنوں کی طرف غلط طور پر مرکوز تھا۔ اب یہوداہ کے پاس کوئی امید نہیں تھی، کیونکہ جن پر اس کا ایمان تھا وہ نہ تو معافی دے سکتے تھے اور نہ ہی دینا چاہتے تھے۔ یہوداہ نے المناک طور پر اپنی جان لے لی، ایک ایسی زندگی جو ضائع ہو گئی۔</w:t>
      </w:r>
    </w:p>
    <w:bookmarkEnd w:id="0"/>
    <w:p w14:paraId="5C097F03" w14:textId="5E23FA64" w:rsidR="00A7291B" w:rsidRDefault="0025169D" w:rsidP="00A7291B">
      <w:pPr>
        <w:pStyle w:val="NormalBlock"/>
      </w:pPr>
      <w:r>
        <w:t>لوقا 22:31-32 میں پطرس سے یسوع کے الفاظ یاد رکھیں،</w:t>
      </w:r>
    </w:p>
    <w:bookmarkEnd w:id="0"/>
    <w:p w14:paraId="7E1F9BC8" w14:textId="7BE2687A" w:rsidR="00A7291B" w:rsidRPr="007C2DD5" w:rsidRDefault="0025169D" w:rsidP="007C2DD5">
      <w:pPr>
        <w:pStyle w:val="Quote"/>
      </w:pPr>
      <w:r>
        <w:t>³¹ “ایک کسان جس طرح اپنا گیہوں اچھالتا ہے اسی طرح شیطان نےبھی تمہیں آزمانے کے لئے اجازت لی ہے۔ اے شمعون! اے شمعون۔ ³² اور کہا کہ تیرا ایمان نہ کھو نے کے لئے میں نے دعا کی ہے اور جب تو واپس آئے تو تیرے بھا ئیوں کی قوت بڑھے۔”</w:t>
      </w:r>
    </w:p>
    <w:bookmarkEnd w:id="0"/>
    <w:p w14:paraId="44687C10" w14:textId="5FB066C6" w:rsidR="009C22C1" w:rsidRDefault="009C22C1" w:rsidP="00C35B22">
      <w:pPr>
        <w:pStyle w:val="BibleVerseCite"/>
      </w:pPr>
      <w:r w:rsidRPr="007C2DD5">
        <w:t>- لوقا 22:31-32</w:t>
      </w:r>
    </w:p>
    <w:bookmarkEnd w:id="0"/>
    <w:p w14:paraId="255668C9" w14:textId="77777777" w:rsidR="00A7291B" w:rsidRDefault="0025169D" w:rsidP="00A7291B">
      <w:pPr>
        <w:pStyle w:val="PadTop24"/>
      </w:pPr>
      <w:r>
        <w:t>اس کہانی کا تصور کریں جو یہوداہ سنا سکتا تھا۔ دوسروں کو یہ بتانے کے اثر کا تصور کریں کہ جس نے یسوع کو دھوکا دیا، اسے بھی معافی مل گئی، اور ہمیں بھی مل سکتی ہے۔</w:t>
      </w:r>
    </w:p>
    <w:p w14:paraId="6ABE7781" w14:textId="77777777" w:rsidR="00227BF5" w:rsidRDefault="00227BF5" w:rsidP="00227BF5">
      <w:pPr>
        <w:pStyle w:val="Heading2"/>
      </w:pPr>
      <w:r>
        <w:t>آج ہی انتخاب کریں... اپنے ایمان کو عمل میں لانا</w:t>
      </w:r>
    </w:p>
    <w:bookmarkEnd w:id="0"/>
    <w:bookmarkEnd w:id="0"/>
    <w:p w14:paraId="5C097F03" w14:textId="5E23FA64" w:rsidR="00A7291B" w:rsidRDefault="0025169D" w:rsidP="00A7291B">
      <w:pPr>
        <w:pStyle w:val="NormalBlock"/>
      </w:pPr>
      <w:r>
        <w:t>ایک عظیم نعمت اور وہ طریقہ جس سے ہم خدا کی صورت پر پیدا کیے گئے ہیں، ہماری انتخاب کرنے کی صلاحیت ہے۔</w:t>
      </w:r>
    </w:p>
    <w:bookmarkEnd w:id="0"/>
    <w:p w14:paraId="2EC75E3D" w14:textId="41EDDCE5" w:rsidR="008A3F75" w:rsidRDefault="00932373" w:rsidP="001E1588">
      <w:pPr>
        <w:pStyle w:val="NormalBlock"/>
        <w:numPr>
          <w:ilvl w:val="0"/>
          <w:numId w:val="199"/>
        </w:numPr>
      </w:pPr>
      <w:r w:rsidRPr="00932373">
        <w:t>خدا نے ہمیں پیدا کرنے کا انتخاب کیا</w:t>
      </w:r>
    </w:p>
    <w:bookmarkEnd w:id="0"/>
    <w:p w14:paraId="2EC75E3D" w14:textId="41EDDCE5" w:rsidR="008A3F75" w:rsidRDefault="00932373" w:rsidP="001E1588">
      <w:pPr>
        <w:pStyle w:val="NormalBlock"/>
        <w:numPr>
          <w:ilvl w:val="0"/>
          <w:numId w:val="199"/>
        </w:numPr>
      </w:pPr>
      <w:r w:rsidRPr="00932373">
        <w:t>خدا نے ہمیں نجات دینے کا انتخاب کیا</w:t>
      </w:r>
    </w:p>
    <w:bookmarkEnd w:id="0"/>
    <w:p w14:paraId="2EC75E3D" w14:textId="41EDDCE5" w:rsidR="008A3F75" w:rsidRDefault="00932373" w:rsidP="001E1588">
      <w:pPr>
        <w:pStyle w:val="NormalBlock"/>
        <w:numPr>
          <w:ilvl w:val="0"/>
          <w:numId w:val="199"/>
        </w:numPr>
      </w:pPr>
      <w:r w:rsidRPr="00932373">
        <w:t>ہم خدا کی نافرمانی کرنے اور اسے رد کرنے کا انتخاب کرتے ہیں</w:t>
      </w:r>
    </w:p>
    <w:bookmarkEnd w:id="0"/>
    <w:p w14:paraId="2EC75E3D" w14:textId="41EDDCE5" w:rsidR="008A3F75" w:rsidRDefault="00932373" w:rsidP="001E1588">
      <w:pPr>
        <w:pStyle w:val="NormalBlock"/>
        <w:numPr>
          <w:ilvl w:val="0"/>
          <w:numId w:val="199"/>
        </w:numPr>
      </w:pPr>
      <w:r w:rsidRPr="00932373">
        <w:t>ہم خدا کے تابع ہونے یا اس کی طرف واپس آنے کا انتخاب کرتے ہیں</w:t>
      </w:r>
    </w:p>
    <w:bookmarkEnd w:id="0"/>
    <w:p w14:paraId="2EC75E3D" w14:textId="41EDDCE5" w:rsidR="008A3F75" w:rsidRDefault="00932373" w:rsidP="001E1588">
      <w:pPr>
        <w:pStyle w:val="NormalBlock"/>
        <w:numPr>
          <w:ilvl w:val="0"/>
          <w:numId w:val="199"/>
        </w:numPr>
      </w:pPr>
      <w:r w:rsidRPr="00932373">
        <w:t>ہم وفادار رہنے کا انتخاب کرتے ہیں</w:t>
      </w:r>
    </w:p>
    <w:bookmarkEnd w:id="0"/>
    <w:bookmarkEnd w:id="0"/>
    <w:p w14:paraId="5C097F03" w14:textId="5E23FA64" w:rsidR="00A7291B" w:rsidRDefault="0025169D" w:rsidP="00A7291B">
      <w:pPr>
        <w:pStyle w:val="NormalBlock"/>
      </w:pPr>
      <w:r>
        <w:t>انتخاب کے مثبت اور منفی، دونوں طرح کے نتائج ہوتے ہیں۔ ہمیں پطرس اور بہت سے دوسرے لوگوں کی طرح دانش مندی سے انتخاب کرنا چاہیے۔ پطرس نے ہمارے خداوند کے پاس واپس آنے کا دانش مندانہ انتخاب کیا اور اسے معاف کر دیا گیا، جبکہ یہوداہ نے غلط انتخاب کیا اور بغیر امید کے منہ موڑ لیا۔ جب ہم یسوع کی پیروی کرنے کا انتخاب کرتے ہیں، تو ہم دانش مندانہ انتخاب کرتے ہیں اور اپنے ایمان کو عمل میں لاتے ہیں، خدا کو جاننے، خدا پر بھروسا کرنے اور خدا کی فرمانبرداری کرنے لگتے ہیں۔ ہمارا ایمان بڑھتا رہتا ہے اور ہم باپ کے خادموں کے طور پر زیادہ مؤثر ہو جاتے ہیں۔</w:t>
      </w:r>
    </w:p>
    <w:p w14:paraId="6ABE7781" w14:textId="77777777" w:rsidR="00227BF5" w:rsidRDefault="00227BF5" w:rsidP="00227BF5">
      <w:pPr>
        <w:pStyle w:val="Heading2"/>
      </w:pPr>
      <w:r>
        <w:t>نتیجہ</w:t>
      </w:r>
    </w:p>
    <w:bookmarkEnd w:id="0"/>
    <w:bookmarkEnd w:id="0"/>
    <w:p w14:paraId="5C097F03" w14:textId="5E23FA64" w:rsidR="00A7291B" w:rsidRDefault="0025169D" w:rsidP="00A7291B">
      <w:pPr>
        <w:pStyle w:val="NormalBlock"/>
      </w:pPr>
      <w:r>
        <w:t>ایمان ہمیں خدا کے پاس لاتا ہے اور اس تعلق میں قائم رکھتا ہے جب ہم بڑھتے ہیں اور خدا کی مرضی کے مطابق زندگی گزارتے ہیں (عبرانیوں 11:6)۔ پطرس نے ایمان پیدا کیا، اپنے ایمان کو کمزور ہوتے دیکھا، اور اسے دوبارہ حاصل کیا۔ وہ ہمارے خداوند کی وفاداری سے خدمت کرتا رہا، یہاں تک کہ موت تک، جیسا کہ اس نے کہا تھا کہ وہ ایسا کرنے کے لیے تیار ہے۔ یہوداہ کا ایمان غلط سمت میں تھا، کبھی اپنے آپ پر اور کبھی دوسروں پر، لیکن ہمارے خداوند پر نہیں۔ جب اس کے ایمان کو چیلنج کیا گیا تو اس نے اسے کھو دیا۔</w:t>
      </w:r>
    </w:p>
    <w:bookmarkEnd w:id="0"/>
    <w:p w14:paraId="5C097F03" w14:textId="5E23FA64" w:rsidR="00A7291B" w:rsidRDefault="0025169D" w:rsidP="00A7291B">
      <w:pPr>
        <w:pStyle w:val="NormalBlock"/>
      </w:pPr>
      <w:r>
        <w:t>پطرس کے انکار اور یہوداہ کے دھوکے کے واقعات ایک ہی وقت کے دوران پیش آئے۔ ان دونوں کے سامنے انتخاب تھے اور ان کے نتائج بھی تھے۔ پطرس نے خداوند کے پاس واپس آ کر دانش مندانہ انتخاب کیا۔ یہوداہ نے خداوند کے پاس واپس نہ آ کر غلط انتخاب کیا۔ پطرس خدا کو جاننے، خدا پر بھروسا کرنے اور خدا کی فرمانبرداری کرنے لگا۔ یہوداہ نے ایسا نہیں کیا۔</w:t>
      </w:r>
    </w:p>
    <w:bookmarkEnd w:id="0"/>
    <w:p w14:paraId="5C097F03" w14:textId="5E23FA64" w:rsidR="00A7291B" w:rsidRDefault="0025169D" w:rsidP="00A7291B">
      <w:pPr>
        <w:pStyle w:val="NormalBlock"/>
      </w:pPr>
      <w:r>
        <w:t>یشوع 24:14-15 میں، یشوع اسرائیل کو حکم دیتا ہے کہ وہ انتخاب کریں کہ وہ کس کی خدمت کریں گے، خواہ اپنے آباؤ اجداد کے دیوتاؤں کی اور اپنے اردگرد کے لوگوں کے دیوتاؤں کی، یا یہوواہ خدا کی۔ پھر وہ بیان کرتا ہے کہ وہ اور اس کا گھرانہ خداوند کی خدمت کریں گے۔</w:t>
      </w:r>
    </w:p>
    <w:bookmarkEnd w:id="0"/>
    <w:p w14:paraId="5C097F03" w14:textId="5E23FA64" w:rsidR="00A7291B" w:rsidRDefault="0025169D" w:rsidP="00A7291B">
      <w:pPr>
        <w:pStyle w:val="NormalBlock"/>
      </w:pPr>
      <w:r>
        <w:t>یہی انتخاب ہمارے سامنے بھی ہے۔ ہم اپنے اردگرد کے جھوٹے معبودوں کی خدمت کر سکتے ہیں، جو ایک ایسی خالی زندگی کی طرف لے جاتی ہے جو تمام امید سے خالی اور آخرکار روحانی موت کا باعث بنتی ہے، یا ہم اپنے خداوند اور نجات دہندہ یسوع مسیح کی خدمت کر سکتے ہیں، جو امید عطا کرتی ہے اور ایک بھرپور اور ابدی زندگی کی طرف لے جاتی ہے۔</w:t>
      </w:r>
    </w:p>
    <w:bookmarkEnd w:id="0"/>
    <w:p w14:paraId="5C097F03" w14:textId="5E23FA64" w:rsidR="00A7291B" w:rsidRDefault="0025169D" w:rsidP="00A7291B">
      <w:pPr>
        <w:pStyle w:val="NormalBlock"/>
      </w:pPr>
      <w:r>
        <w:t>میں دعا کرتا ہوں کہ آپ یشوع کی طرح وہی انتخاب کریں گے۔ میں آپ کے لیے بھی دعا کرتا ہوں جیسے پطرس نے اپنے آخری درج شدہ الفاظ میں دعا کی تھی:</w:t>
      </w:r>
    </w:p>
    <w:bookmarkEnd w:id="0"/>
    <w:p w14:paraId="7E1F9BC8" w14:textId="7BE2687A" w:rsidR="00A7291B" w:rsidRPr="007C2DD5" w:rsidRDefault="0025169D" w:rsidP="007C2DD5">
      <w:pPr>
        <w:pStyle w:val="Quote"/>
      </w:pPr>
      <w:r>
        <w:t>لیکن ہمارے خدا وند اور نجات دہندہ یسوع مسیح کے فضل اور عرفان میں بڑھتے رہو اسکا جلال اب بھی ہو اور ہمیشہ ہو تا رہے (آمین!</w:t>
      </w:r>
    </w:p>
    <w:bookmarkEnd w:id="0"/>
    <w:p w14:paraId="44687C10" w14:textId="5FB066C6" w:rsidR="009C22C1" w:rsidRDefault="009C22C1" w:rsidP="00C35B22">
      <w:pPr>
        <w:pStyle w:val="BibleVerseCite"/>
      </w:pPr>
      <w:r w:rsidRPr="007C2DD5">
        <w:t>- ۲ پطرس 3:18</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