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بدلہ</w:t>
      </w:r>
    </w:p>
    <w:bookmarkEnd w:id="0"/>
    <w:p w14:paraId="5C097F03" w14:textId="5E23FA64" w:rsidR="00A7291B" w:rsidRDefault="0025169D" w:rsidP="00A7291B">
      <w:pPr>
        <w:pStyle w:val="NormalBlock"/>
      </w:pPr>
      <w:r>
        <w:t>خدا کے بچے کو تکلیف پہنچانا اچھی بات نہیں ہے۔ پولس اپنے قارئین کو یہ یاد دلاتا ہے:</w:t>
      </w:r>
    </w:p>
    <w:bookmarkEnd w:id="0"/>
    <w:p w14:paraId="7E1F9BC8" w14:textId="7BE2687A" w:rsidR="00A7291B" w:rsidRPr="007C2DD5" w:rsidRDefault="0025169D" w:rsidP="007C2DD5">
      <w:pPr>
        <w:pStyle w:val="Quote"/>
      </w:pPr>
      <w:r>
        <w:t>اے عزیزو! دوسروں سے انتقام نہ لو بلکہ انتظار کرو کہ خدا اپنے قہر میں انہیں سزا دیگا۔ کیوں کہ صحیفوں میں لکھا ہے: “خدا وند نے کہا انتقام لینا میرا کام ہے اور میں ہی بدلہ دونگا۔”</w:t>
      </w:r>
    </w:p>
    <w:bookmarkEnd w:id="0"/>
    <w:p w14:paraId="44687C10" w14:textId="5FB066C6" w:rsidR="009C22C1" w:rsidRDefault="009C22C1" w:rsidP="00C35B22">
      <w:pPr>
        <w:pStyle w:val="BibleVerseCite"/>
      </w:pPr>
      <w:r w:rsidRPr="007C2DD5">
        <w:t>- رومیوں 12:19</w:t>
      </w:r>
    </w:p>
    <w:bookmarkEnd w:id="0"/>
    <w:p w14:paraId="255668C9" w14:textId="77777777" w:rsidR="00A7291B" w:rsidRDefault="0025169D" w:rsidP="00A7291B">
      <w:pPr>
        <w:pStyle w:val="PadTop24"/>
      </w:pPr>
      <w:r>
        <w:t>یہی دوسرے گال کو پھیرنے اور بدی کے بدلے بدی نہ کرنے کی ترغیب ہے۔ ایسا نہیں ہے کہ ذاتی زیادتیوں کے لیے کوئی انصاف نہیں ہوگا—بات یہ ہے کہ خدا چاہتا ہے کہ وہ اپنے وقت اور اپنے طریقے سے اس کا انتظام کرے۔ جب ہم صبر کرتے ہیں اور انتظار کرتے ہیں کہ اُس کا انصاف غالب آئے، تو کئی چیزیں واقع ہوتی ہیں:</w:t>
      </w:r>
    </w:p>
    <w:p w14:paraId="27FB83DB" w14:textId="77777777" w:rsidR="00227BF5" w:rsidRDefault="00227BF5" w:rsidP="00227BF5">
      <w:pPr>
        <w:pStyle w:val="Heading3"/>
      </w:pPr>
      <w:r>
        <w:t>1. ہمارے لیے اُس کا مقصد پورا ہو گیا ہے</w:t>
      </w:r>
    </w:p>
    <w:bookmarkEnd w:id="0"/>
    <w:bookmarkEnd w:id="0"/>
    <w:p w14:paraId="5C097F03" w14:textId="5E23FA64" w:rsidR="00A7291B" w:rsidRDefault="0025169D" w:rsidP="00A7291B">
      <w:pPr>
        <w:pStyle w:val="NormalBlock"/>
      </w:pPr>
      <w:r>
        <w:t>خدا ہماری زندگیوں میں مصیبت کے ذریعے بعض روحانی مقاصد پورے کرتا ہے۔ جرم اور ناانصافی کو صبر سے برداشت کرنا حلیمی، امید اور خداوند پر زیادہ بھروسا پیدا کرنے میں مدد دیتا ہے۔</w:t>
      </w:r>
    </w:p>
    <w:p w14:paraId="27FB83DB" w14:textId="77777777" w:rsidR="00227BF5" w:rsidRDefault="00227BF5" w:rsidP="00227BF5">
      <w:pPr>
        <w:pStyle w:val="Heading3"/>
      </w:pPr>
      <w:r>
        <w:t>2. ہمارے دشمن کے لیے اس کا مقصد پورا ہو جاتا ہے</w:t>
      </w:r>
    </w:p>
    <w:bookmarkEnd w:id="0"/>
    <w:bookmarkEnd w:id="0"/>
    <w:p w14:paraId="5C097F03" w14:textId="5E23FA64" w:rsidR="00A7291B" w:rsidRDefault="0025169D" w:rsidP="00A7291B">
      <w:pPr>
        <w:pStyle w:val="NormalBlock"/>
      </w:pPr>
      <w:r>
        <w:t>پولس کو اپنے مسیحی ایمان کی وجہ سے یہودی اور رومی دونوں رہنماؤں نے ستایا، لیکن اُس نے صبر سے یہ برداشت کیا۔ خدا نے یہودیوں کو سزا دینے کے لیے کئی دہائیوں تک اور رومی سلطنت کو گرانے کے لیے صدیوں تک انتظار کیا، تاکہ اُن کے گناہ اور بے ایمانی پوری ہو جائیں۔ کبھی کبھی اپنے دشمنوں کے خلاف "انصاف" اپنے ہاتھ میں لینا ہمارے دشمنوں کے لیے خدا کے طویل مدتی منصوبوں میں مداخلت کرتا ہے۔</w:t>
      </w:r>
    </w:p>
    <w:p w14:paraId="27FB83DB" w14:textId="77777777" w:rsidR="00227BF5" w:rsidRDefault="00227BF5" w:rsidP="00227BF5">
      <w:pPr>
        <w:pStyle w:val="Heading3"/>
      </w:pPr>
      <w:r>
        <w:t>3. ہماری گواہی کے لیے اُس کا مقصد پورا ہوتا ہے</w:t>
      </w:r>
    </w:p>
    <w:bookmarkEnd w:id="0"/>
    <w:bookmarkEnd w:id="0"/>
    <w:p w14:paraId="5C097F03" w14:textId="5E23FA64" w:rsidR="00A7291B" w:rsidRDefault="0025169D" w:rsidP="00A7291B">
      <w:pPr>
        <w:pStyle w:val="NormalBlock"/>
      </w:pPr>
      <w:r>
        <w:t>آغاز سے اختتام تک، خدا کا کلام اپنے بچوں کے لیے حفاظت اور انصاف کا وعدہ کرتا ہے۔ اپنی انتقامی کارروائی کی تلاش دنیا کو بتاتی ہے کہ جب واقعی ضرورت ہوتی ہے تو ہم خدا پر حقیقی بھروسا نہیں کرتے۔</w:t>
      </w:r>
    </w:p>
    <w:bookmarkEnd w:id="0"/>
    <w:p w14:paraId="5C097F03" w14:textId="5E23FA64" w:rsidR="00A7291B" w:rsidRDefault="0025169D" w:rsidP="00A7291B">
      <w:pPr>
        <w:pStyle w:val="NormalBlock"/>
      </w:pPr>
      <w:r>
        <w:t>اگر خدا کہتا ہے کہ وہ یہ کرے گا، تو اس کے عمل کرنے کا انتظار کرنا ایمان اور حوصلے کا سب سے مضبوط پیغام ہے جو ہم اپنے دشمنوں کو دے سکتے ہیں۔ یاد رکھیں، خدا کا انصاف اکثر سست دکھائی دیتا ہے، لیکن کبھی شک نہ کریں کہ وہ ضرور آئے گا۔</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