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بدلہ</w:t>
      </w:r>
    </w:p>
    <w:bookmarkEnd w:id="0"/>
    <w:p w14:paraId="5C097F03" w14:textId="5E23FA64" w:rsidR="00A7291B" w:rsidRDefault="0025169D" w:rsidP="00A7291B">
      <w:pPr>
        <w:pStyle w:val="NormalBlock"/>
      </w:pPr>
      <w:r>
        <w:t>براہ کرم اپنی بائبلز متی باب 7 پر کھولیں۔ متی باب 7 آیت 13۔ متی 7 آیت 13۔ ہم صرف یہاں رکیں گے۔ میں صرف اس آیت کو پڑھنا چاہتا ہوں۔</w:t>
      </w:r>
    </w:p>
    <w:bookmarkEnd w:id="0"/>
    <w:p w14:paraId="5C097F03" w14:textId="5E23FA64" w:rsidR="00A7291B" w:rsidRDefault="0025169D" w:rsidP="00A7291B">
      <w:pPr>
        <w:pStyle w:val="NormalBlock"/>
      </w:pPr>
      <w:r>
        <w:t>میرا سبق آج صبح اس آیت پر مبنی ہے۔ یسوع یہاں بات کر رہے ہیں اور فرماتے ہیں، تنگ دروازے سے داخل ہو کیونکہ دروازہ چوڑا ہے اور راہ وسیع ہے جو ہلاکت کی طرف جاتی ہے، اور بہت سے لوگ اس سے داخل ہوتے ہیں۔ کیونکہ دروازہ چھوٹا ہے اور راہ تنگ ہے جو زندگی کی طرف جاتی ہے، اور کم لوگ اسے پاتے ہیں۔ آپ جانتے ہیں، ان مختصر آیات میں یسوع اپنے شاگردوں اور ان لوگوں کو جو شاگرد بننا چاہتے ہیں، مسیحیت کی کچھ سخت حقیقتیں ظاہر کرتے ہیں۔ یہ مسیحی زندگی کے لیے ایک قسم کی بیداری کی کال ہیں۔</w:t>
      </w:r>
    </w:p>
    <w:bookmarkEnd w:id="0"/>
    <w:p w14:paraId="5C097F03" w14:textId="5E23FA64" w:rsidR="00A7291B" w:rsidRDefault="0025169D" w:rsidP="00A7291B">
      <w:pPr>
        <w:pStyle w:val="NormalBlock"/>
      </w:pPr>
      <w:r>
        <w:t>اور ان سخت حقائق میں سے کچھ جو اس آیت میں یا ان دو آیات میں شامل ہیں، درج ذیل ہیں۔ سب سے پہلے، یسوع کہتا ہے کہ زندگی میں انسان کے پاس صرف دو انتخاب ہوتے ہیں۔ وہ کہتا ہے کہ ایک چوڑا راستہ ہے اور ایک تنگ راستہ ہے۔ کوئی درمیانی راستہ نہیں ہے۔ کیا آپ کے پاس کوئی درمیانی راستہ ہے؟</w:t>
      </w:r>
    </w:p>
    <w:bookmarkEnd w:id="0"/>
    <w:p w14:paraId="5C097F03" w14:textId="5E23FA64" w:rsidR="00A7291B" w:rsidRDefault="0025169D" w:rsidP="00A7291B">
      <w:pPr>
        <w:pStyle w:val="NormalBlock"/>
      </w:pPr>
      <w:r>
        <w:t>کوئی درمیانی راستہ نہیں ہے۔ یہ یا تو تنگ ہے یا چوڑا۔ یہ خیال کہ تمام راستے جنت کی طرف لے جاتے ہیں یا کہ ہم میں سے ہر ایک کو خدا سے تعلق قائم کرنے کے لیے اپنا راستہ خود تلاش کرنا ہوگا، یسوع کے مطابق درست نہیں ہے۔ یسوع کہتا ہے کہ تم اس کے ذریعے جنت جاتے ہو یا بالکل نہیں جاتے۔ یہ مسیحیت کی ایک سخت حقیقت ہے۔</w:t>
      </w:r>
    </w:p>
    <w:bookmarkEnd w:id="0"/>
    <w:p w14:paraId="5C097F03" w14:textId="5E23FA64" w:rsidR="00A7291B" w:rsidRDefault="0025169D" w:rsidP="00A7291B">
      <w:pPr>
        <w:pStyle w:val="NormalBlock"/>
      </w:pPr>
      <w:r>
        <w:t>دوسری بات، اس آیت میں وہ کہتا ہے کہ دو راستے ہیں، ایک آسان ہے اور دوسرا مشکل۔ پھر بھی، کوئی درمیانی راستہ نہیں ہے۔ وہ پہلے سے کہتا ہے کہ اس کے ذریعے جنت کا راستہ مشکل ہے اور تباہی کا راستہ آسان اور خوشگوار ہے۔ یہ یہاں تک کہ اچھا بھی ہے۔ اور پھر تیسری بات، وہ کہتا ہے کہ صرف چند ہی لوگ تنگ اور مشکل راستہ جنت کے لیے چنتے ہیں۔</w:t>
      </w:r>
    </w:p>
    <w:bookmarkEnd w:id="0"/>
    <w:p w14:paraId="5C097F03" w14:textId="5E23FA64" w:rsidR="00A7291B" w:rsidRDefault="0025169D" w:rsidP="00A7291B">
      <w:pPr>
        <w:pStyle w:val="NormalBlock"/>
      </w:pPr>
      <w:r>
        <w:t>لیکن بہت سے لوگ دوسری طرف جا رہے ہیں۔ اگرچہ یہ صحیح راستہ ہے اور انعام بڑا ہے، یسوع کہتا ہے کہ زیادہ لوگ اسے نہیں پاتے، اور نہ ہی پورا فاصلہ طے کرنے کے لیے تیار ہوتے ہیں۔ ظاہر ہے، یسوع یہ بات اس لیے کہہ رہا تھا تاکہ پرجوش شاگردوں کو تیار کرے جو مسیحی بننے کے لیے بے تاب تھے۔ یار، چلو شروع کرتے ہیں۔ مسیحیت، مسیح یہاں ہے۔</w:t>
      </w:r>
    </w:p>
    <w:bookmarkEnd w:id="0"/>
    <w:p w14:paraId="5C097F03" w14:textId="5E23FA64" w:rsidR="00A7291B" w:rsidRDefault="0025169D" w:rsidP="00A7291B">
      <w:pPr>
        <w:pStyle w:val="NormalBlock"/>
      </w:pPr>
      <w:r>
        <w:t>چلو کرتے ہیں۔ چلو اس کے لیے چلیں۔ اور اس نے چوڑی اور تنگ راہ کی تصویر کشی استعمال کی تاکہ انہیں ان مشکلات کی تنبیہ دے جو ان کے لیے آئندہ ہوں گی جو یسوع مسیح کے نام کا اقرار کریں گے اور اس زندگی سے اگلی زندگی تک اس کے ساتھ اپنی عمر بھر کی راہ پر چلنا شروع کریں گے۔ اب کچھ مشکلات جن کا ذکر اس نے پہلے کے وعظوں میں کیا جو متی نے درج کی ہیں، وہ یہاں ذکر کرتا ہے، لیکن ایک مختلف انداز میں۔ اس سبق میں، یا ایک سبق میں جو یسوع نے پہلے کہا تھا، اس نے انہیں خبردار کیا کہ یہ تنگ راہ ان سے کچھ خاص چیزیں مانگے گی۔</w:t>
      </w:r>
    </w:p>
    <w:bookmarkEnd w:id="0"/>
    <w:p w14:paraId="5C097F03" w14:textId="5E23FA64" w:rsidR="00A7291B" w:rsidRDefault="0025169D" w:rsidP="00A7291B">
      <w:pPr>
        <w:pStyle w:val="NormalBlock"/>
      </w:pPr>
      <w:r>
        <w:t>یہ آسان نہیں تھا، یہ کچھ خاص وجوہات کی بنا پر تنگ تھا۔ مثال کے طور پر، اس نے کہا کہ تنگ راستہ رحمت، پاکیزگی، نرمی، راستبازی، امن کی خواہش، اور دوسروں کی نجات کو شامل کرنے کے لیے کردار میں تبدیلی کا تقاضا کرتا ہے۔ تنگ راستہ یہی مانگتا ہے۔ اسی لیے یہ آسان نہیں ہے۔ اس نے کہا کہ تنگ راستہ معاشرتی تعلقات، ازدواجی وفاداری، مذہبی عمل، اور دنیا اور اس کی فکریں سے لاتعلقی کے شعبوں میں خود کو اعلیٰ معیار کے رویے اور عمل کے پابند رکھنے کا تقاضا کرتا ہے۔</w:t>
      </w:r>
    </w:p>
    <w:bookmarkEnd w:id="0"/>
    <w:p w14:paraId="5C097F03" w14:textId="5E23FA64" w:rsidR="00A7291B" w:rsidRDefault="0025169D" w:rsidP="00A7291B">
      <w:pPr>
        <w:pStyle w:val="NormalBlock"/>
      </w:pPr>
      <w:r>
        <w:t>مسیحیت آسان نہیں ہے کیونکہ یہ ایک اعلیٰ معیار کا تقاضا کرتی ہے۔ یاد رکھیں جب میرے بچے چھوٹے تھے، وہ کہتے تھے، ہم کو یہ کیوں کرنا پڑتا ہے؟ وہ لوگ یہ کیوں نہیں کرتے؟ ہم کو یہ کیوں کرنا پڑتا ہے؟ ہمیں ہمیشہ ایک قدم آگے کیوں بڑھنا پڑتا ہے؟</w:t>
      </w:r>
    </w:p>
    <w:bookmarkEnd w:id="0"/>
    <w:p w14:paraId="5C097F03" w14:textId="5E23FA64" w:rsidR="00A7291B" w:rsidRDefault="0025169D" w:rsidP="00A7291B">
      <w:pPr>
        <w:pStyle w:val="NormalBlock"/>
      </w:pPr>
      <w:r>
        <w:t>اور میں کہوں گا، کیونکہ ہم مسیحی ہیں۔ اسی لیے۔ مسیحیت ایک اعلیٰ معیار کا تقاضا کرتی ہے۔ یہ آسان نہیں ہے۔ ہم تمام ٹی وی شوز نہیں دیکھ سکتے، ہم تمام کتابیں نہیں پڑھ سکتے، ہم تمام فلموں میں نہیں جا سکتے، ہم تمام ریکارڈز نہیں سن سکتے، ہم تمام زندہ پرفارمنسز نہیں دیکھ سکتے۔</w:t>
      </w:r>
    </w:p>
    <w:bookmarkEnd w:id="0"/>
    <w:p w14:paraId="5C097F03" w14:textId="5E23FA64" w:rsidR="00A7291B" w:rsidRDefault="0025169D" w:rsidP="00A7291B">
      <w:pPr>
        <w:pStyle w:val="NormalBlock"/>
      </w:pPr>
      <w:r>
        <w:t>ہم وہ سب کام نہیں کر سکتے جو ہر کوئی کرتا ہے کیونکہ ہمارا ایمان ایک اعلیٰ معیار کا تقاضا کرتا ہے۔ ہم تنگ ہیں، ہم پھنسے ہوئے ہیں۔ یسوع نے کہا کہ تنگ راستہ بھی ہر چیز کے لیے خدا پر مکمل اعتماد اور انحصار کا تقاضا کرتا ہے۔ اب، یہ چیزیں عظیم نظریات ہو سکتی ہیں جن کے لیے وقتاً فوقتاً کوشش کرنا قابلِ قدر تھا۔ آپ جانتے ہیں، اعلیٰ معیار، اخلاقیات، اور خدا پر مکمل اعتماد۔</w:t>
      </w:r>
    </w:p>
    <w:bookmarkEnd w:id="0"/>
    <w:p w14:paraId="5C097F03" w14:textId="5E23FA64" w:rsidR="00A7291B" w:rsidRDefault="0025169D" w:rsidP="00A7291B">
      <w:pPr>
        <w:pStyle w:val="NormalBlock"/>
      </w:pPr>
      <w:r>
        <w:t>کبھی کبھار ایسی اچھی باتیں کرنا اچھا ہوتا ہے۔ لیکن یسوع اپنے شاگردوں کو بتاتے ہیں کہ یہ باتیں صرف نظریات نہیں تھیں، یہ باتیں کبھی کبھار کی چیزیں نہیں تھیں، بلکہ ان لوگوں کے لیے ایک حقیقی طرزِ زندگی تھیں جنہوں نے تنگ راستہ چنا تھا۔ یہ ایک روزمرہ کی بات ہے۔ کہ تم جھوٹ نہ بولو یہ روزمرہ کی بات ہے، نہ کہ صرف جب تمہیں مناسب لگے۔ تم سچ بولتے ہو جب تم دباؤ میں ہوتے ہو اور جب آسانی ہوتی ہے۔</w:t>
      </w:r>
    </w:p>
    <w:bookmarkEnd w:id="0"/>
    <w:p w14:paraId="5C097F03" w14:textId="5E23FA64" w:rsidR="00A7291B" w:rsidRDefault="0025169D" w:rsidP="00A7291B">
      <w:pPr>
        <w:pStyle w:val="NormalBlock"/>
      </w:pPr>
      <w:r>
        <w:t>یہی مسیحیت کا تقاضا ہے۔ جنہوں نے دروازہ پایا، جنہوں نے راستے میں داخل ہوئے، انہوں نے پایا کہ وہ راستہ واقعی تنگ ہے۔ اب، راستہ بہت تنگ ہے کیونکہ یسوع نے جو باتیں کیں وہ سب غیر فطری ہیں۔ وہ ہمارے لیے بطور گناہ گار لوگ فطری نہیں ہیں۔ پورا مسیحی طرزِ زندگی ایسا ہے جسے سیکھنا اور مشق کرنا ضروری ہے تاکہ وہ کسی شخص کی عادات کا حصہ بن جائے۔</w:t>
      </w:r>
    </w:p>
    <w:bookmarkEnd w:id="0"/>
    <w:p w14:paraId="5C097F03" w14:textId="5E23FA64" w:rsidR="00A7291B" w:rsidRDefault="0025169D" w:rsidP="00A7291B">
      <w:pPr>
        <w:pStyle w:val="NormalBlock"/>
      </w:pPr>
      <w:r>
        <w:t>میرا مطلب ہے، آپ فطری طور پر مسیحی کی طرح عمل نہیں کرتے۔ یہ کچھ ایسا ہے جسے آپ کو پروان چڑھانا پڑتا ہے۔ اب، وسیع راستہ، وسیع راستہ آسان ہے۔ وسیع راستے پر بہت سے لوگ ہیں، یسوع نے کہا، کیونکہ اس میں کوئی تبدیلی کی ضرورت نہیں ہوتی۔ وسیع راستے میں کوئی قربانی درکار نہیں ہوتی۔</w:t>
      </w:r>
    </w:p>
    <w:bookmarkEnd w:id="0"/>
    <w:p w14:paraId="5C097F03" w14:textId="5E23FA64" w:rsidR="00A7291B" w:rsidRDefault="0025169D" w:rsidP="00A7291B">
      <w:pPr>
        <w:pStyle w:val="NormalBlock"/>
      </w:pPr>
      <w:r>
        <w:t>براڈوے آپ سے یہ نہیں کہتا کہ آپ خود کو محدود کریں، یا خود کو انکار کریں، یا اپنی بنیادی شخصیت کو انکار کریں۔ درحقیقت، براڈوے آپ کو وہی بننے کی ترغیب دیتا ہے جو آپ ہیں۔ اپنے دل کی سنیں۔ یہی براڈوے کا پیغام ہے۔ اپنے دل کی سنیں اور وہ سب کچھ بنیں جو آپ بن سکتے ہیں۔</w:t>
      </w:r>
    </w:p>
    <w:bookmarkEnd w:id="0"/>
    <w:p w14:paraId="5C097F03" w14:textId="5E23FA64" w:rsidR="00A7291B" w:rsidRDefault="0025169D" w:rsidP="00A7291B">
      <w:pPr>
        <w:pStyle w:val="NormalBlock"/>
      </w:pPr>
      <w:r>
        <w:t>یہی آپ کی اصل شخصیت ہے۔ بہاؤ کے ساتھ چلیں۔ یہی چوڑے راستے کا پیغام ہے۔ چوڑا راستہ وہ جگہ ہے جہاں آپ جانتے ہیں کہ آپ کون ہیں، اور آپ بغیر کسی پابندی کے اپنی شخصیت کو ترقی دیتے اور لطف اندوز ہوتے ہیں۔ یہی چوڑا راستہ ہے۔</w:t>
      </w:r>
    </w:p>
    <w:bookmarkEnd w:id="0"/>
    <w:p w14:paraId="5C097F03" w14:textId="5E23FA64" w:rsidR="00A7291B" w:rsidRDefault="0025169D" w:rsidP="00A7291B">
      <w:pPr>
        <w:pStyle w:val="NormalBlock"/>
      </w:pPr>
      <w:r>
        <w:t>دوسری طرف، تنگ راستہ تکلیف دہ ہے۔ یہ ایک تکلیف دہ تبدیلی ہے۔ آپ جانتے ہیں، ہم ٹی وی پر ہمیشہ تبدیلیوں کے بارے میں بات کرتے ہیں۔ تنگ راستہ ایک بہت تکلیف دہ تبدیلی ہے جو آپ کو ایک نئے انسان میں بدل دیتی ہے، ایک ایسا انسان جو یسوع مسیح کی صورت میں بنایا گیا ہو اور خاص طور پر اس کی خدمت کے لیے تربیت یافتہ ہو۔ یہی تنگ راستہ ہے۔</w:t>
      </w:r>
    </w:p>
    <w:bookmarkEnd w:id="0"/>
    <w:p w14:paraId="5C097F03" w14:textId="5E23FA64" w:rsidR="00A7291B" w:rsidRDefault="0025169D" w:rsidP="00A7291B">
      <w:pPr>
        <w:pStyle w:val="NormalBlock"/>
      </w:pPr>
      <w:r>
        <w:t>اب، میں نے یہ سب اس لیے کہا ہے کہ ایک بات کہوں، تنگ راستے کے سب سے مشکل پہلوؤں میں سے ایک، وفاداری اور اعلیٰ معیار اور اس قسم کی تمام چیزوں کے علاوہ، تنگ راستے کی سب سے تنگ اور مشکل باتوں میں سے ایک اپنے دشمنوں کے ساتھ سلوک ہے۔ یار، یہی وہ جگہ ہے جہاں راستہ واقعی تنگ ہو جاتا ہے۔ یسوع اپنے شاگردوں کو خبردار کرتے ہیں کہ تنگ راستے کا انتخاب انہیں ظلم و ستم میں ڈال دے گا۔ اور ظلم و ستم کے جواب میں ان کا ردعمل عام ردعمل نہیں ہوگا جو دھمکیوں، تمسخر یا حتیٰ کہ موت کے لیے ہوتا ہے۔ آپ دیکھیں، براڈوے پر، براڈوے آگ کو آگ سے بجھاتا ہے۔</w:t>
      </w:r>
    </w:p>
    <w:bookmarkEnd w:id="0"/>
    <w:p w14:paraId="5C097F03" w14:textId="5E23FA64" w:rsidR="00A7291B" w:rsidRDefault="0025169D" w:rsidP="00A7291B">
      <w:pPr>
        <w:pStyle w:val="NormalBlock"/>
      </w:pPr>
      <w:r>
        <w:t>براڈوے معافی اور معاوضہ کا مطالبہ کرتا ہے۔ اگر تم نے مجھے نقصان پہنچایا تو تمہیں ادائیگی کرنی ہوگی۔ براڈوے کہتا ہے، براڈوے اپنی طرز زندگی پر حملہ کرنے یا اسے کمزور کرنے والوں سے حفاظت کا تقاضا کرتا ہے۔ براڈوے بدلہ لینے کا تقاضا کرتا ہے۔ بدلہ لینا براڈوے کے طریقہ کار کا لازمی حصہ ہے۔</w:t>
      </w:r>
    </w:p>
    <w:bookmarkEnd w:id="0"/>
    <w:p w14:paraId="5C097F03" w14:textId="5E23FA64" w:rsidR="00A7291B" w:rsidRDefault="0025169D" w:rsidP="00A7291B">
      <w:pPr>
        <w:pStyle w:val="NormalBlock"/>
      </w:pPr>
      <w:r>
        <w:t>آپ دیکھیں، میرے خیال میں جو چیز تنگ راستے کو واقعی تنگ بناتی ہے، وہ وہی ہے جو یسوع مسیح نے مسیحی کے جواب کے طور پر ظلم و ستم کے لیے پیش کیا ہے، چاہے وہ کسی بھی شکل میں ہو۔ ظلم و ستم کچھ بھی ہو سکتا ہے۔ کچھ بھی، ناانصافی، بدتمیزی یا بے مہربانی سے لے کر آپ کے ایمان کے لیے شہادت تک۔ اور درمیان کی ہر چیز۔ کوئی جو آپ کے ساتھ اچھا نہیں ہے سے لے کر کوئی جو آپ کو آپ کے ایمان کی وجہ سے مار دیتا ہے۔</w:t>
      </w:r>
    </w:p>
    <w:bookmarkEnd w:id="0"/>
    <w:p w14:paraId="5C097F03" w14:textId="5E23FA64" w:rsidR="00A7291B" w:rsidRDefault="0025169D" w:rsidP="00A7291B">
      <w:pPr>
        <w:pStyle w:val="NormalBlock"/>
      </w:pPr>
      <w:r>
        <w:t>یہ ظلم و ستم ہے۔ اب، یسوع کہتا ہے کہ ایک مسیحی کا ان چیزوں کے لیے ردعمل، اگر آپ تنگ راستے پر ہیں، تو آپ کا ردعمل یہ ہونا چاہیے۔ وہ کہتا ہے، ارے، تم پر ظلم کیا جاتا ہے، یسوع مسیح کے نام پر تکلیف اٹھانے کے موقع پر خوش ہو جاؤ۔ متی ۵ آیت ۱۱ یا ۱۲۔ کیا تمہیں تکلیف پہنچی ہے؟</w:t>
      </w:r>
    </w:p>
    <w:bookmarkEnd w:id="0"/>
    <w:p w14:paraId="5C097F03" w14:textId="5E23FA64" w:rsidR="00A7291B" w:rsidRDefault="0025169D" w:rsidP="00A7291B">
      <w:pPr>
        <w:pStyle w:val="NormalBlock"/>
      </w:pPr>
      <w:r>
        <w:t>ارے، برا نہ منائیں۔ متی 6 آیت 12۔ کوئی آپ کے ساتھ برا سلوک کرے اور دھوکہ دے؟ ارے، ان لوگوں سے محبت کریں اور ان کے لیے دعا کریں جو آپ کو ستاتے ہیں۔ متی 5 آیت 44۔</w:t>
      </w:r>
    </w:p>
    <w:bookmarkEnd w:id="0"/>
    <w:p w14:paraId="5C097F03" w14:textId="5E23FA64" w:rsidR="00A7291B" w:rsidRDefault="0025169D" w:rsidP="00A7291B">
      <w:pPr>
        <w:pStyle w:val="NormalBlock"/>
      </w:pPr>
      <w:r>
        <w:t>اگر کوئی آپ کے ساتھ برا کرے، تو اپنے دشمنوں سے بدلہ نہ لیں۔ رومیوں ۱۲ باب آیت ۹، اور اپنے دشمنوں کی مدد اور حوصلہ افزائی کریں۔ رومیوں ۱۲ باب آیت ۲۰۔ اب، اپنے کردار پر کام کرنا، آپ جانتے ہیں، اپنی بیوی کے ساتھ وفادار ہونا اور خدا پر بھروسہ کرنا اور خداوند کی عبادت کرنا اور ایک اعلیٰ معیار رکھنا، آپ جانتے ہیں، اپنے کردار پر کام کرنا۔ یہ چیزیں میں سمجھتا ہوں۔</w:t>
      </w:r>
    </w:p>
    <w:bookmarkEnd w:id="0"/>
    <w:p w14:paraId="5C097F03" w14:textId="5E23FA64" w:rsidR="00A7291B" w:rsidRDefault="0025169D" w:rsidP="00A7291B">
      <w:pPr>
        <w:pStyle w:val="NormalBlock"/>
      </w:pPr>
      <w:r>
        <w:t>یہ چیزیں تقریباً پہنچ کے قریب ہیں۔ لیکن جب بات آتی ہے کہ میں ان لوگوں کے ساتھ کیسا سلوک کرتا ہوں جو میرے ساتھ برا سلوک کرتے ہیں، جب بات آتی ہے ان لوگوں کے ساتھ کیسا سلوک کرتا ہوں جو بغیر وجہ کے مجھے ستاتے ہیں، جب بات آتی ہے ان لوگوں کی جو بدلہ کے مستحق ہیں، میرا مطلب ہے، جو بدلہ کے مستحق ہیں، تو تنگ راستہ تھوڑا بہت زیادہ تنگ ہو جاتا ہے۔ آپ جانتے ہیں میں کیا کہہ رہا ہوں؟ یہ یسوع کی طرف سے مجھ سے بطور مسیحی جو مطالبہ کیا جاتا ہے، اور میں اپنے دشمنوں کے ساتھ کیسا سلوک کرتا ہوں، اس کے مطابق یہ تھوڑا بہت زیادہ سخت ہے۔ تنگ راستے پر موجود تمام رکاوٹوں میں سے، مسیحی زندگی کی تمام پابندیوں میں سے، میں یقین رکھتا ہوں کہ یسوع کے مطالبات جو ہمارے دشمنوں کے ساتھ سلوک کے بارے میں ہیں، وہ سب سے زیادہ مشکل ہیں برداشت کرنے کے لیے۔</w:t>
      </w:r>
    </w:p>
    <w:bookmarkEnd w:id="0"/>
    <w:p w14:paraId="5C097F03" w14:textId="5E23FA64" w:rsidR="00A7291B" w:rsidRDefault="0025169D" w:rsidP="00A7291B">
      <w:pPr>
        <w:pStyle w:val="NormalBlock"/>
      </w:pPr>
      <w:r>
        <w:t>میں آپ سے پوچھتا ہوں، کیا آپ نے حال ہی میں کسی کے آپ کو ذلیل کرنے پر خوش ہونے کی کوشش کی ہے؟ کیا آپ نے ایسا کرنے کی کوشش کی ہے؟ اوہ، میں بہت اچھا محسوس کر رہا ہوں۔ کسی نے ابھی میرے خاندان کے سامنے میرا مذاق اڑایا ہے۔ اوہ، میں اب بہت خوش ہوں۔</w:t>
      </w:r>
    </w:p>
    <w:bookmarkEnd w:id="0"/>
    <w:p w14:paraId="5C097F03" w14:textId="5E23FA64" w:rsidR="00A7291B" w:rsidRDefault="0025169D" w:rsidP="00A7291B">
      <w:pPr>
        <w:pStyle w:val="NormalBlock"/>
      </w:pPr>
      <w:r>
        <w:t>کیا آپ نے یہ کوشش کی ہے؟ کیا آپ اس شخص کو معاف کرنے میں کامیاب ہوئے ہیں جس نے آپ کو تکلیف دی اور جان بوجھ کر ایسا کیا؟ آپ جانتے ہیں، کیا آپ نے ایک برا طلاق کا سامنا کیا ہے اور وہ دوسرا شخص واقعی جان بوجھ کر آپ کو تکلیف پہنچانے کے لیے آپ کے ساتھ سخت رویہ اختیار کیا ہے؟ کیا آپ اس شخص کو معاف کرنے میں کامیاب ہوئے ہیں؟ اور آخری بار کب آپ نے کسی ایسے شخص کے لیے شدید دعا کی ہے جس سے آپ ڈرتے ہیں؟</w:t>
      </w:r>
    </w:p>
    <w:bookmarkEnd w:id="0"/>
    <w:p w14:paraId="5C097F03" w14:textId="5E23FA64" w:rsidR="00A7291B" w:rsidRDefault="0025169D" w:rsidP="00A7291B">
      <w:pPr>
        <w:pStyle w:val="NormalBlock"/>
      </w:pPr>
      <w:r>
        <w:t>یا کوئی ایسا شخص جسے آپ حقیر سمجھتے ہیں؟ آخری بار کب آپ نے اس شخص کے لیے گھٹنوں کے بل دعا کی تھی؟ اور کیا آپ کسی قسم کی بدلہ لینے سے بچ پائے ہیں، چاہے تھوڑی سی مسکراہٹ ہی کیوں نہ ہو؟ کیا آپ اس سے بچ پائے ہیں؟ اور آخری بار کب آپ نے اس شخص کو حوصلہ افزائی کا کارڈ بھیجا جس نے آپ کو مایوس کیا؟</w:t>
      </w:r>
    </w:p>
    <w:bookmarkEnd w:id="0"/>
    <w:p w14:paraId="5C097F03" w14:textId="5E23FA64" w:rsidR="00A7291B" w:rsidRDefault="0025169D" w:rsidP="00A7291B">
      <w:pPr>
        <w:pStyle w:val="NormalBlock"/>
      </w:pPr>
      <w:r>
        <w:t>اس شخص کے لیے جس نے آپ کی دنیا کو الٹ پلٹ کر دیا؟ آپ نے آخری بار کب اس شخص کو حوصلہ افزائی کے لیے ایک خوبصورت ہال مارک کارڈ بھیجا تھا؟ آپ کے بارے میں سوچ رہا ہوں، تم چالاک۔ آپ جانتے ہیں؟ اور آپ نے یہ آخری بار کب کیا تھا؟</w:t>
      </w:r>
    </w:p>
    <w:bookmarkEnd w:id="0"/>
    <w:p w14:paraId="5C097F03" w14:textId="5E23FA64" w:rsidR="00A7291B" w:rsidRDefault="0025169D" w:rsidP="00A7291B">
      <w:pPr>
        <w:pStyle w:val="NormalBlock"/>
      </w:pPr>
      <w:r>
        <w:t>میرا مطلب ہے، چوہے والے حصے کو چھوڑ کر۔ کیا آپ سمجھتے ہیں میرا کیا مطلب ہے؟ یسوع، پوری سنجیدگی سے، یسوع کہتے ہیں، اگر ہم نے وہ کام نہیں کیے جو میں نے ابھی کہا ہے، تو ہم تنگ راستے کے ایک حصے میں پھنسے ہوئے ہیں جو ہمارے نفرت کے لیے بہت تنگ ہے، ہمارے غرور کے لیے بہت تنگ ہے، ہمارے انتقام کی خواہش کو برداشت کرنے کے لیے بہت تنگ ہے۔ میں آپ کو کچھ بات بتاتا ہوں، اگر آپ اس صبح اسی حالت میں ہیں، اگر آپ یہی تجربہ کر رہے ہیں، تو میں خداوند کی ان مطالبات کی کچھ وجوہات فراہم کرنا چاہوں گا جو ہمارے دشمنوں کے بارے میں ہمارے ردعمل سے متعلق ہیں۔ شاید اگر ہم جان لیں کہ یہ راستہ اس طرح کیوں اتنا تنگ ہے، تو یہ ہمیں اس حصے سے گزرنے اور اپنے راستے پر جاری رہنے میں مدد دے گا۔</w:t>
      </w:r>
    </w:p>
    <w:bookmarkEnd w:id="0"/>
    <w:p w14:paraId="5C097F03" w14:textId="5E23FA64" w:rsidR="00A7291B" w:rsidRDefault="0025169D" w:rsidP="00A7291B">
      <w:pPr>
        <w:pStyle w:val="NormalBlock"/>
      </w:pPr>
      <w:r>
        <w:t>اور اس طرح سبق کا باقی حصہ یہ ہے کہ تنگ راستہ اتنا تنگ کیوں ہے۔ ٹھیک ہے، اس کی ایک وجہ یہ ہے کہ راستہ تنگ ہے کیونکہ خدا چاہتا ہے کہ ہم کچھ چیزیں پیچھے چھوڑ دیں۔ آپ جانتے ہیں، ہوائی جہاز پر وزن کی حد ہوتی ہے، آپ مقررہ وزن سے زیادہ نہیں لے جا سکتے۔ تو، تنگ راستہ اس لیے تنگ ہوتا ہے کیونکہ آپ کچھ سامان اپنے ساتھ نہیں لے جا سکتے۔ آپ یا تو جہاں ہیں وہیں پھنسے رہتے ہیں، یا بیگ پیچھے چھوڑ کر آگے بڑھ جاتے ہیں۔</w:t>
      </w:r>
    </w:p>
    <w:bookmarkEnd w:id="0"/>
    <w:p w14:paraId="5C097F03" w14:textId="5E23FA64" w:rsidR="00A7291B" w:rsidRDefault="0025169D" w:rsidP="00A7291B">
      <w:pPr>
        <w:pStyle w:val="NormalBlock"/>
      </w:pPr>
      <w:r>
        <w:t>مکاشفہ باب 21 آیت 4 میں، یوحنا جنت کی وضاحت کرتا ہے۔ ہم نے آج صبح اپنی کلاس میں یہی کیا تھا۔ وہ جنت کو ایک ایسی جگہ کے طور پر بیان کرتا ہے جہاں کوئی آنسو نہیں ہوتے اور کوئی درد نہیں ہوتا۔ آپ جانتے ہیں کیوں؟ وہاں کوئی آنسو نہیں اور کوئی درد نہیں کیونکہ وہاں کوئی گناہ نہیں ہے۔</w:t>
      </w:r>
    </w:p>
    <w:bookmarkEnd w:id="0"/>
    <w:p w14:paraId="5C097F03" w14:textId="5E23FA64" w:rsidR="00A7291B" w:rsidRDefault="0025169D" w:rsidP="00A7291B">
      <w:pPr>
        <w:pStyle w:val="NormalBlock"/>
      </w:pPr>
      <w:r>
        <w:t>گناہ وہ چیز ہے جو آنسو اور درد کا سبب بنتی ہے۔ جنت میں نفرت نہیں ہے، جنت میں تشدد نہیں ہے، جنت میں انتقام نہیں ہے، جنت میں موت نہیں ہے کیونکہ وہاں گناہ نہیں ہے۔ بدلہ انتقام اور نفرت کی ایک شکل ہے، اور جو لوگ خدا کے ساتھ ہونا چاہتے ہیں وہ اس قسم کے بوجھ کے ساتھ تنگ راستے سے گزر نہیں سکیں گے۔ اسی لیے یہ تنگ ہے۔ یہ آپ کو مجبور کر رہا ہے کہ اگر آپ آگے بڑھنا چاہتے ہیں تو کچھ چیزیں پیچھے چھوڑ دیں۔</w:t>
      </w:r>
    </w:p>
    <w:bookmarkEnd w:id="0"/>
    <w:p w14:paraId="5C097F03" w14:textId="5E23FA64" w:rsidR="00A7291B" w:rsidRDefault="0025169D" w:rsidP="00A7291B">
      <w:pPr>
        <w:pStyle w:val="NormalBlock"/>
      </w:pPr>
      <w:r>
        <w:t>دوسری بات یہ ہے کہ ہمیں یاد رکھنا چاہیے کہ تنگ راستہ مسیحی کو محدود کرتا ہے، اس کا مطلب یہ نہیں کہ خدا محدود ہے۔ پرانے عہد نامے کے ایک نبی، ناحوم، نے باب 1 آیت 2 میں کہا ہے، خداوند ایک حسد کرنے والا اور انتقام لینے والا خدا ہے۔ اور پولوس رومیوں باب 12 آیت 19 میں خدا کے بارے میں پرانے عہد نامے کا حوالہ دیتے ہوئے کہتا ہے، انتقام میرا ہے، میں بدلہ دوں گا، خداوند فرماتا ہے۔ جو لوگ ناراض ہوتے ہیں، یا بلکہ جو لوگ دوسروں کو ناراض کرتے ہیں، اور جو حملہ کرتے ہیں، اور جو مسیحیوں کو ستاتے ہیں، عموماً ایسا کرتے ہیں بغیر اپنے اعمال کے بھیانک نتائج کو سمجھے۔ کچھ لوگ سوچتے ہیں کہ کیونکہ مسیحی تشدد کے ساتھ جواب نہیں دیتے، کیونکہ مسیحی بدلہ نہیں لیتے، اس لیے ان کے اعمال جائز اور بغیر نتیجہ کے ہیں۔</w:t>
      </w:r>
    </w:p>
    <w:bookmarkEnd w:id="0"/>
    <w:p w14:paraId="5C097F03" w14:textId="5E23FA64" w:rsidR="00A7291B" w:rsidRDefault="0025169D" w:rsidP="00A7291B">
      <w:pPr>
        <w:pStyle w:val="NormalBlock"/>
      </w:pPr>
      <w:r>
        <w:t>وہ سمجھتے ہیں کہ مسیحی آسان شکار ہیں۔ میں ان لوگوں کو عبور کر سکتا ہوں۔ وہ نہیں جانتے، آپ جانتے ہیں، وہ نرم مزاج ہیں۔ وہ نہیں سمجھتے۔ بدلہ لیا جائے گا۔</w:t>
      </w:r>
    </w:p>
    <w:bookmarkEnd w:id="0"/>
    <w:p w14:paraId="5C097F03" w14:textId="5E23FA64" w:rsidR="00A7291B" w:rsidRDefault="0025169D" w:rsidP="00A7291B">
      <w:pPr>
        <w:pStyle w:val="NormalBlock"/>
      </w:pPr>
      <w:r>
        <w:t>بدلہ ضرور ہوگا۔ لیکن خدا چاہتا ہے کہ وہی اسے کرے تاکہ بدلہ مکمل طور پر جائز اور مکمل طور پر انجام دیا جائے۔ کوئی بھی تکنیکی بات پر بچ نہ سکے گا۔ جنت میں کوئی ماہر وکیل نہیں ہوگا۔ خدا سب کچھ جانتا ہوگا اور وہ کامل انصاف کرے گا۔</w:t>
      </w:r>
    </w:p>
    <w:bookmarkEnd w:id="0"/>
    <w:p w14:paraId="5C097F03" w14:textId="5E23FA64" w:rsidR="00A7291B" w:rsidRDefault="0025169D" w:rsidP="00A7291B">
      <w:pPr>
        <w:pStyle w:val="NormalBlock"/>
      </w:pPr>
      <w:r>
        <w:t>تیسری بات، جب ہم اپنے دشمنوں اور ان لوگوں کے ساتھ جو ہمیں تکلیف دیتے ہیں تنگ راستے پر چلتے ہیں، تو ہم درحقیقت خدا کو ہماری زندگیوں میں کام کرنے دے رہے ہوتے ہیں۔ اسی لیے تنگ راستہ تنگ ہے۔ خدا ہماری زندگیوں میں کچھ حاصل کرنا چاہتا ہے۔ جب ہم معاملات اپنے ہاتھ میں لیتے ہیں، تو کچھ دیر کے لیے اچھا لگتا ہے، یقیناً ایسا ہوتا ہے۔ میرا مطلب ہے، انتقام سے زیادہ میٹھا کچھ نہیں۔</w:t>
      </w:r>
    </w:p>
    <w:bookmarkEnd w:id="0"/>
    <w:p w14:paraId="5C097F03" w14:textId="5E23FA64" w:rsidR="00A7291B" w:rsidRDefault="0025169D" w:rsidP="00A7291B">
      <w:pPr>
        <w:pStyle w:val="NormalBlock"/>
      </w:pPr>
      <w:r>
        <w:t>ہاں۔ اوہ، انسان، وہ دھوکہ باز۔ اب وہ جانتا ہے۔ لیکن ہم یہ نہیں سمجھتے کہ جب ہم ایسا کرتے ہیں تو ہم اکثر اس بھلائی کو روک دیتے ہیں جو خدا ہمارے حق میں کر سکتا تھا۔ مثال کے طور پر، جب ہم تنگ رسی کی پیروی کرتے ہیں تو خدا کی ہماری روح کی تعمیر نو آگے بڑھتی ہے۔</w:t>
      </w:r>
    </w:p>
    <w:bookmarkEnd w:id="0"/>
    <w:p w14:paraId="5C097F03" w14:textId="5E23FA64" w:rsidR="00A7291B" w:rsidRDefault="0025169D" w:rsidP="00A7291B">
      <w:pPr>
        <w:pStyle w:val="NormalBlock"/>
      </w:pPr>
      <w:r>
        <w:t>آپ جانتے ہیں، بطور مسیحی، ہم دوبارہ پیدا ہوتے ہیں۔ ہم مسیح میں نئی مخلوق بن جاتے ہیں۔ لیکن مسیح میں نئی مخلوق بننے کا یہ عمل وقت لیتا ہے جب ہم روح القدس کے جواب میں عمل کرتے ہیں۔ جب ہم، آپ جانتے ہیں، خدا کے کلام کے سامنے سر تسلیم خم کرتے ہیں۔ جب ہم تنگ راستے پر چلتے ہیں۔</w:t>
      </w:r>
    </w:p>
    <w:bookmarkEnd w:id="0"/>
    <w:p w14:paraId="5C097F03" w14:textId="5E23FA64" w:rsidR="00A7291B" w:rsidRDefault="0025169D" w:rsidP="00A7291B">
      <w:pPr>
        <w:pStyle w:val="NormalBlock"/>
      </w:pPr>
      <w:r>
        <w:t>مصیبت، خود پر قابو پانا، نفرت اور غصے پر قابو پانا، اپنے دشمنوں کو معاف کرنا، اپنے دشمنوں سے محبت کرنا۔ یہ سب چیزیں وہ طریقے ہیں جن سے خدا ہماری زندگیوں میں کچھ روحانی مقاصد حاصل کرتا ہے۔ یہ منفی تجربات صبر، امید اور ہمارے خدا پر اعتماد پیدا کرتے ہیں۔ بدلہ لینے سے کبھی بھی کچھ حاصل نہیں ہوتا سوائے کینہ اور نفرت کے بڑھنے کے۔ آپ دیکھیں، آپ وہاں بوسنیا میں دیکھیں، آپ وہاں افریقہ میں دیکھیں، یہ قبیلہ جاتا ہے اور بہت سے لوگوں کو مار دیتا ہے۔</w:t>
      </w:r>
    </w:p>
    <w:bookmarkEnd w:id="0"/>
    <w:p w14:paraId="5C097F03" w14:textId="5E23FA64" w:rsidR="00A7291B" w:rsidRDefault="0025169D" w:rsidP="00A7291B">
      <w:pPr>
        <w:pStyle w:val="NormalBlock"/>
      </w:pPr>
      <w:r>
        <w:t>خیر، یہ قبیلہ وہاں جاتا ہے اور ان کے لوگوں کو مار ڈالتا ہے۔ اوہ ہاں، ہم واپس جائیں گے اور تمہارے کچھ لوگوں کو ماریں گے۔ اور یہ سلسلہ چلتا رہتا ہے۔ اور آپ جانتے ہیں، اسی لیے کچھ خارجہ پالیسی کے ماہرین کہتے ہیں، آپ جانتے ہیں، ہمیں وہاں نہیں جانا چاہیے۔ میں کوئی سیاسی ماہر نہیں ہوں، لیکن یہ لوگ ایک دوسرے کو مارنا بند کریں۔</w:t>
      </w:r>
    </w:p>
    <w:bookmarkEnd w:id="0"/>
    <w:p w14:paraId="5C097F03" w14:textId="5E23FA64" w:rsidR="00A7291B" w:rsidRDefault="0025169D" w:rsidP="00A7291B">
      <w:pPr>
        <w:pStyle w:val="NormalBlock"/>
      </w:pPr>
      <w:r>
        <w:t>اور وہ واحد طریقہ جس سے وہ یہ کریں گے وہ یہ نہیں کہ، آپ جانتے ہیں، خارجہ پالیسی کے ذریعے، آپ جانتے ہیں، مداخلت کے ذریعے۔ واحد طریقہ یہ ہوگا کہ ایک طرف کہے گی، ٹھیک ہے۔ میں تمہیں معاف کرتا ہوں کہ تم نے پچھلی بار ہمارے ساتھ ایسا کیا۔ جنگ ختم ہو چکی ہے۔ سمجھ گئے؟</w:t>
      </w:r>
    </w:p>
    <w:bookmarkEnd w:id="0"/>
    <w:p w14:paraId="5C097F03" w14:textId="5E23FA64" w:rsidR="00A7291B" w:rsidRDefault="0025169D" w:rsidP="00A7291B">
      <w:pPr>
        <w:pStyle w:val="NormalBlock"/>
      </w:pPr>
      <w:r>
        <w:t>یوں ہی جنگیں ختم ہوتی ہیں۔ ایک طرف کہتی ہے، ٹھیک ہے۔ میں تمہیں معاف کرتا ہوں۔ اور پھر جنگ ختم ہو جاتی ہے۔ جب ہم تنگ راستے پر چلتے ہیں، تو ہم خدا کو اپنی روح میں ہمیں مضبوط کرنے دیتے ہیں، اور ہم اپنی ذاتی جنگ کے خاتمے کی بھی اجازت دیتے ہیں۔</w:t>
      </w:r>
    </w:p>
    <w:bookmarkEnd w:id="0"/>
    <w:p w14:paraId="5C097F03" w14:textId="5E23FA64" w:rsidR="00A7291B" w:rsidRDefault="0025169D" w:rsidP="00A7291B">
      <w:pPr>
        <w:pStyle w:val="NormalBlock"/>
      </w:pPr>
      <w:r>
        <w:t>اب ایک اور طریقہ جس سے تنگ راستہ ہماری خدمت کرتا ہے، جیسا کہ میں کہہ رہا تھا، آپ جانتے ہیں، خدا کو ہمارے اندر کام کرنے دیتا ہے، خدا کا مقصد نہ صرف ہمارے لیے پورا ہوتا ہے بلکہ خدا کا مقصد ہمارے دشمنوں کے لیے بھی پورا ہوتا ہے جب ہم تنگ راستے پر چلتے ہیں۔ خدا کا ہمارے لیے ایک منصوبہ ہے لیکن اس کا ہمارے دشمن کے لیے بھی ایک منصوبہ ہے۔ آپ دیکھتے ہیں کہ بدلہ شیطان کو فتح دیتا ہے، خدا کو نہیں۔ جیسا کہ میں نے پہلے ذکر کیا، نبی ناحوم نے آشور کے بارے میں بات کی، جو اسرائیل کے شمال میں ایک ملک تھا۔ آشور کا بالآخر زوال اس لیے ہوا کیونکہ اس نے اسرائیل پر 100 سال پہلے حملہ کیا تھا۔</w:t>
      </w:r>
    </w:p>
    <w:bookmarkEnd w:id="0"/>
    <w:p w14:paraId="5C097F03" w14:textId="5E23FA64" w:rsidR="00A7291B" w:rsidRDefault="0025169D" w:rsidP="00A7291B">
      <w:pPr>
        <w:pStyle w:val="NormalBlock"/>
      </w:pPr>
      <w:r>
        <w:t>نحوم ایک ایسی بات کر رہا ہے جو اس ملک کے اسرائیل پر حملہ کرنے اور اس کی خلاف ورزی کرنے سے 100 سال پہلے ہوئی تھی۔ 100 سال گزر گئے اور نحوم کہتا ہے، ٹھیک ہے، اب خدا اس ملک سے نمٹے گا۔ خدا آشور سے نمٹے گا۔ خدا نے صحیح وقت تک انتظار کیا، جب تک قوم کا پیالہ ان کے گناہوں سے بھر نہ گیا، جب تک انہوں نے توبہ کرنے کا ہر موقع استعمال نہ کر لیا۔ جب توبہ کرنے کا ہر موقع آخرکار ختم ہو گیا، تب خدا نے سزا دی۔</w:t>
      </w:r>
    </w:p>
    <w:bookmarkEnd w:id="0"/>
    <w:p w14:paraId="5C097F03" w14:textId="5E23FA64" w:rsidR="00A7291B" w:rsidRDefault="0025169D" w:rsidP="00A7291B">
      <w:pPr>
        <w:pStyle w:val="NormalBlock"/>
      </w:pPr>
      <w:r>
        <w:t>لیکن صرف وہی جانتا تھا، صرف وہی جانتا تھا کہ وہ وقت کب تھا۔ کبھی کبھار ہماری غلط ردعمل خدا کے کامل منصوبے اور ہمارے دشمنوں کے لیے کامل انصاف میں مداخلت کرتی ہے۔ آخرکار، انصاف کرنے اور بدلہ لینے کے لیے خدا سے بہتر کون ہے جو سب کچھ جانتا ہے، سب کچھ دیکھتا ہے اور جو مکمل طور پر غیر جانبدار ہے؟ اور پھر تیسری بات، تنگ راستہ ہمیں جس طرح فائدہ دیتا ہے، خدا کا کلام پورا ہوتا ہے جب ہم اس کے راستے پر چلتے ہیں۔ آپ دیکھیں، ابتدا سے آخر تک، خدا کا کلام اپنے لوگوں کے لیے حفاظت اور انصاف کا وعدہ کرتا ہے۔</w:t>
      </w:r>
    </w:p>
    <w:bookmarkEnd w:id="0"/>
    <w:p w14:paraId="5C097F03" w14:textId="5E23FA64" w:rsidR="00A7291B" w:rsidRDefault="0025169D" w:rsidP="00A7291B">
      <w:pPr>
        <w:pStyle w:val="NormalBlock"/>
      </w:pPr>
      <w:r>
        <w:t>اور معاملات کو اپنے ہاتھ میں لینا اپنے دشمن سے کہنا ہے، میں اپنے خدا پر بھروسہ نہیں کرتا۔ میں یہاں خود ہی قدم رکھ کر سب کچھ خود ہی سنبھال لوں گا۔ جب ہم معاملات کو اپنے ہاتھ میں لیتے ہیں، تو ہم اپنے دشمن سے یہ کہتے ہیں اور اپنے خدا سے بھی یہ کہتے ہیں۔ میں تم پر بھروسہ نہیں کرتا۔ میں خود اس کا خیال رکھوں گا۔</w:t>
      </w:r>
    </w:p>
    <w:bookmarkEnd w:id="0"/>
    <w:p w14:paraId="5C097F03" w14:textId="5E23FA64" w:rsidR="00A7291B" w:rsidRDefault="0025169D" w:rsidP="00A7291B">
      <w:pPr>
        <w:pStyle w:val="NormalBlock"/>
      </w:pPr>
      <w:r>
        <w:t>کوئی بات نہیں۔ آپ فکر نہ کریں۔ میں اس کا خیال رکھوں گا۔ ہم کہہ رہے ہیں کہ ہم اپنے خدا پر اعتماد نہیں کرتے۔ جب ہم معاملات اپنے ہاتھ میں لیتے ہیں تو ہمارا ایمان نہیں ہوتا۔</w:t>
      </w:r>
    </w:p>
    <w:bookmarkEnd w:id="0"/>
    <w:p w14:paraId="5C097F03" w14:textId="5E23FA64" w:rsidR="00A7291B" w:rsidRDefault="0025169D" w:rsidP="00A7291B">
      <w:pPr>
        <w:pStyle w:val="NormalBlock"/>
      </w:pPr>
      <w:r>
        <w:t>اگر خدا کہتا ہے کہ وہ یہ کرے گا، تو اس کے کرنے کا انتظار کرنا ہمارا ایمان کا گواہ ہے، نہ صرف ہمارے دشمنوں کے لیے، بلکہ دنیا کے لیے اور خدا خود کے لیے بھی۔ اور یہ بہت حیرت انگیز ہے۔ ہم چاہتے ہیں کہ خدا ہماری زندگیوں میں کام کرے، فراہم کرنے میں، اے پیارے خدا، اس کھانے کے لیے شکریہ۔ اور ہم چاہتے ہیں کہ خدا، اے خدا، براہ کرم ہمیں ایک نیا گھر چاہیے۔ اور، اے خدا، مجھے ایک نئی نوکری چاہیے۔</w:t>
      </w:r>
    </w:p>
    <w:bookmarkEnd w:id="0"/>
    <w:p w14:paraId="5C097F03" w14:textId="5E23FA64" w:rsidR="00A7291B" w:rsidRDefault="0025169D" w:rsidP="00A7291B">
      <w:pPr>
        <w:pStyle w:val="NormalBlock"/>
      </w:pPr>
      <w:r>
        <w:t>اور مجھے کالج جانے کا موقع چاہیے۔ اور یوں یوں۔ آپ جانتے ہیں، ہم مسلسل دعا کرتے رہتے ہیں۔ ہم چاہتے ہیں کہ خدا ہماری زندگیوں میں مداخلت کرے۔ لیکن بہت بار ہم اسے اجازت نہیں دیتے کہ وہ ہمارے دشمنوں کی زندگیوں میں مداخلت کرے۔</w:t>
      </w:r>
    </w:p>
    <w:bookmarkEnd w:id="0"/>
    <w:p w14:paraId="5C097F03" w14:textId="5E23FA64" w:rsidR="00A7291B" w:rsidRDefault="0025169D" w:rsidP="00A7291B">
      <w:pPr>
        <w:pStyle w:val="NormalBlock"/>
      </w:pPr>
      <w:r>
        <w:t>کیا وہ خدا جو تمہارا کھانا اور تمہاری صحت فراہم کرتا ہے، تمہارے دشمنوں کے حق میں کچھ کرنے سے قاصر ہے؟ کیا وہ اتنا کمزور ہے؟ کیا اس کا بازو اتنا چھوٹا ہے کہ وہ تمہارے دشمنوں کی زندگیوں تک بھی پہنچ نہ سکے؟ تنگ راستہ ہمیں خدا کی مداخلت کی خواہش کرنے کا تقاضا کرتا ہے، نہ صرف ہمارے خاندانوں، ہمارے پیاروں، اور ہمارے دوستوں کی زندگیوں میں، بلکہ ہمارا ایمان اس کے کام پر بھی ان لوگوں کی زندگیوں میں انحصار کرنا چاہیے جو ہمارے دشمن ہیں اور جو ہمیں تکلیف دیتے ہیں۔ جیسا کہ میں نے ذکر کیا، دروازہ تلاش کرنا مشکل ہے، اور راستہ تنگ ہے اور اسے اختیار کرنے والے لوگ کم ہیں۔</w:t>
      </w:r>
    </w:p>
    <w:bookmarkEnd w:id="0"/>
    <w:p w14:paraId="5C097F03" w14:textId="5E23FA64" w:rsidR="00A7291B" w:rsidRDefault="0025169D" w:rsidP="00A7291B">
      <w:pPr>
        <w:pStyle w:val="NormalBlock"/>
      </w:pPr>
      <w:r>
        <w:t>یہ درست ہے۔ اور اس کی وجہ یہ ہے کہ تنگ راستے پر کفر کے لیے کوئی جگہ نہیں ہے۔ کفر کے لیے کوئی جگہ نہیں ہے۔ بے حیائی کے لیے کوئی جگہ نہیں ہے۔ غرور یا دنیاوی پن کے لیے کوئی جگہ نہیں ہے۔</w:t>
      </w:r>
    </w:p>
    <w:bookmarkEnd w:id="0"/>
    <w:p w14:paraId="5C097F03" w14:textId="5E23FA64" w:rsidR="00A7291B" w:rsidRDefault="0025169D" w:rsidP="00A7291B">
      <w:pPr>
        <w:pStyle w:val="NormalBlock"/>
      </w:pPr>
      <w:r>
        <w:t>آپ جانتے ہیں، یہ تنگ ہوتا جاتا ہے۔ آپ کو ہمیشہ چیزوں کو نکالتے رہنا پڑتا ہے۔ مسیحی زندگی بہت دلچسپ ہے۔ آپ شروع میں اسے آسانی سے چلتے ہیں، یہ بہت اچھا ہوتا ہے۔ پھر اچانک، اوہ، میں یہ سب کچھ نہیں لے سکتا۔</w:t>
      </w:r>
    </w:p>
    <w:bookmarkEnd w:id="0"/>
    <w:p w14:paraId="5C097F03" w14:textId="5E23FA64" w:rsidR="00A7291B" w:rsidRDefault="0025169D" w:rsidP="00A7291B">
      <w:pPr>
        <w:pStyle w:val="NormalBlock"/>
      </w:pPr>
      <w:r>
        <w:t>تو آپ بچاؤ شروع کرتے ہیں، آپ زیادہ متحرک ہوتے ہیں۔ سگریٹ نوشی چھوڑ دیں۔ یہ چھوڑ دیں۔ ادھر ادھر دوڑنا چھوڑ دیں۔ اوہ۔</w:t>
      </w:r>
    </w:p>
    <w:bookmarkEnd w:id="0"/>
    <w:p w14:paraId="5C097F03" w14:textId="5E23FA64" w:rsidR="00A7291B" w:rsidRDefault="0025169D" w:rsidP="00A7291B">
      <w:pPr>
        <w:pStyle w:val="NormalBlock"/>
      </w:pPr>
      <w:r>
        <w:t>یہ بہت اچھا ہے، مجھے کیا حاصل کرنا ہے؟ اوہ، غرور۔ ٹھیک ہے۔ غرور ختم ہو جاتا ہے، آپ جانتے ہیں۔ اور یہ بس تنگ ہوتا جاتا ہے، اور آپ اپنی ساری چیزیں اپنے ساتھ نہیں لے جا سکتے۔</w:t>
      </w:r>
    </w:p>
    <w:bookmarkEnd w:id="0"/>
    <w:p w14:paraId="5C097F03" w14:textId="5E23FA64" w:rsidR="00A7291B" w:rsidRDefault="0025169D" w:rsidP="00A7291B">
      <w:pPr>
        <w:pStyle w:val="NormalBlock"/>
      </w:pPr>
      <w:r>
        <w:t>آپ جانتے ہیں، آپ کے پاس یہ سب چیزیں ہیں جو آپ لانا چاہتے ہیں اور آپ نہیں لا سکتے۔ یہ فوراً تنگ نہیں ہوتا۔ یہ کچھ حد تک تنگ ہوتا ہے۔ آپ سمجھ رہے ہیں؟ اور میرا خیال ہے کہ راستے کے سب سے تنگ نکات میں سے ایک وہ وقت ہے جب آپ کو آخرکار نفرت اور انتقام کی خواہش کو ترک کرنا پڑتا ہے۔</w:t>
      </w:r>
    </w:p>
    <w:bookmarkEnd w:id="0"/>
    <w:p w14:paraId="5C097F03" w14:textId="5E23FA64" w:rsidR="00A7291B" w:rsidRDefault="0025169D" w:rsidP="00A7291B">
      <w:pPr>
        <w:pStyle w:val="NormalBlock"/>
      </w:pPr>
      <w:r>
        <w:t>جب آپ وہاں پہنچتے ہیں تو آپ تقریباً ننگے ہوتے ہیں۔ میں آج صبح آپ سے پوچھتا ہوں، کیا آپ کو تھوڑا سا تنگی محسوس ہو رہی ہے کیونکہ آپ کی بدلہ لینے کی خواہش مسیح کے تنگ راستے پر آپ کو سست کر رہی ہے؟ میری آپ کو نصیحت ہے کہ اسے چھوڑ دیں۔ اسے چھوڑ دیں کیونکہ آپ سفر مکمل نہیں کر سکتے اور بدلہ بھی لے سکتے ہیں۔ یہ ممکن نہیں ہے۔</w:t>
      </w:r>
    </w:p>
    <w:bookmarkEnd w:id="0"/>
    <w:p w14:paraId="5C097F03" w14:textId="5E23FA64" w:rsidR="00A7291B" w:rsidRDefault="0025169D" w:rsidP="00A7291B">
      <w:pPr>
        <w:pStyle w:val="NormalBlock"/>
      </w:pPr>
      <w:r>
        <w:t>اس کا ایک اچھا طریقہ یہ ہے کہ صورتحال کو بیان کریں اور اس شخص کو دعا کے ذریعے خدا کے ہاتھوں میں سونپ دیں، اور خدا پر اعتماد کریں کہ وہ آپ کی زندگی کے ساتھ ساتھ ان کی زندگیوں میں بھی کام کرے گا۔ اگر آپ کو آج صبح اس میں مشکل ہو رہی ہے، تو ہم آپ کی حوصلہ افزائی کرتے ہیں کہ اگر آپ کو چرچ کی دعاؤں کی ضرورت ہے تو آپ آگے آئیں۔ ایک اور بات جو میں بہت مختصر طور پر ذکر کرنا چاہتا ہوں جب ہم اس وعظ کو ختم کر رہے ہیں جو میں نے تنگ راستے اور چوڑے راستے کے بارے میں دیا ہے، کیا آپ نے محسوس کیا ہے کہ آپ بالکل غلط راستے پر ہیں؟ کیا آپ نے بیٹھ کر کہا ہے، یار، یہ آدمی بالکل میری بات نہیں کر رہا۔ میں تو اس راستے پر بھی نہیں ہوں۔</w:t>
      </w:r>
    </w:p>
    <w:bookmarkEnd w:id="0"/>
    <w:p w14:paraId="5C097F03" w14:textId="5E23FA64" w:rsidR="00A7291B" w:rsidRDefault="0025169D" w:rsidP="00A7291B">
      <w:pPr>
        <w:pStyle w:val="NormalBlock"/>
      </w:pPr>
      <w:r>
        <w:t>میں اس دوسری راہ پر ہوں۔ میں اس براڈوے پر ہوں۔ خیر، یسوع دروازہ ہے، اور بپتسمہ وہ راستہ ہے جس سے آپ اس دروازے سے گزرتے ہیں تاکہ تنگ راستے پر اپنی سفر کا آغاز کریں۔ اور اس لیے آج صبح، آپ کی جو بھی ضرورت ہو، یسوع ہم سب کو تنگ راستے پر اس کے ساتھ چلنے کی دعوت دیتا ہے۔ اور وہ وعدہ کرتا ہے کہ وہ ہر قدم پر ہمارے ساتھ ہوگا۔</w:t>
      </w:r>
    </w:p>
    <w:bookmarkEnd w:id="0"/>
    <w:p w14:paraId="5C097F03" w14:textId="5E23FA64" w:rsidR="00A7291B" w:rsidRDefault="0025169D" w:rsidP="00A7291B">
      <w:pPr>
        <w:pStyle w:val="NormalBlock"/>
      </w:pPr>
      <w:r>
        <w:t>کہ اگر ہم اس کی پیروی کریں تو کوئی جگہ ایسی نہیں ہوگی جہاں ہم نہیں پہنچ سکیں گے، اور منزل یقیناً تمام کوششوں کے قابل ہوگی۔ اگر آپ کو مسیح کے پاس آنا ہے، تو یسوع آپ کو اب آنے کی ترغیب دے رہا ہے جب ہم کھڑے ہیں اور اپنی حوصلہ افزائی کا گانا گا رہے ہیں۔</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