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بطرس</w:t>
      </w:r>
    </w:p>
    <w:p w14:paraId="30A144DD" w14:textId="3D11DC34" w:rsidR="00D83136" w:rsidRPr="00D83136" w:rsidRDefault="00D83136" w:rsidP="006C2818">
      <w:pPr>
        <w:pStyle w:val="NewSubtitle"/>
      </w:pPr>
      <w:r w:rsidRPr="00D83136">
        <w:t>الأول بين الاثني عشر</w:t>
      </w:r>
    </w:p>
    <w:bookmarkEnd w:id="0"/>
    <w:p w14:paraId="5C097F03" w14:textId="5E23FA64" w:rsidR="00A7291B" w:rsidRDefault="0025169D" w:rsidP="00A7291B">
      <w:pPr>
        <w:pStyle w:val="NormalBlock"/>
      </w:pPr>
      <w:r>
        <w:t>لقد أطلق بعضهم على بطرس لقب «الرسول ذو الفم على شكل قدم». وأطلق عليه آخرون لقب «أول نجم روك». ونحن نعلم أن لبطرس بالتأكيد بعض السمات المثيرة للاهتمام التي يمكن النظر إليها بسلبية، ولكن هناك أيضًا نظرة أكثر إيجابية إلى بطرس. ويمكن أن يُدعى «بطرس، الرسول الذي أصبح كل ما كان يستطيع أن يصبحه».</w:t>
      </w:r>
    </w:p>
    <w:bookmarkEnd w:id="0"/>
    <w:p w14:paraId="5C097F03" w14:textId="5E23FA64" w:rsidR="00A7291B" w:rsidRDefault="0025169D" w:rsidP="00A7291B">
      <w:pPr>
        <w:pStyle w:val="NormalBlock"/>
      </w:pPr>
      <w:r>
        <w:t>يرتبط كثيرون منا ارتباطًا وثيقًا ببطرس لأننا نرى فيه كثيرًا من سمات الشخصية التي نمتلكها أو نتمنى امتلاكها (أو ربما نتمنى لو لم نمتلكها). وأعتقد أن هذه نظرة إيجابية، إذ يمكننا بالتأكيد أن نتبع مثال بطرس في السماح ليسوع بأن يشكّله ليصبح الرجل الذي سيصير بالفعل «الأول» بطرق كثيرة. كانت رحلة بطرس مليئة أحيانًا بلحظات مثيرة، وأحيانًا بلحظات حزينة للغاية، بل وبأوقات بدا فيها وكأنه يتفكك. ومع ذلك، رغم أن إيمانه قد ضعف، لم يفقد بطرس إيمانه قط، إذ عاش حياته مكرّسة للسيد.</w:t>
      </w:r>
    </w:p>
    <w:bookmarkEnd w:id="0"/>
    <w:p w14:paraId="5C097F03" w14:textId="5E23FA64" w:rsidR="00A7291B" w:rsidRDefault="0025169D" w:rsidP="00A7291B">
      <w:pPr>
        <w:pStyle w:val="NormalBlock"/>
      </w:pPr>
      <w:r>
        <w:t>ما نعرفه عن بطرس على وجه اليقين وما هو مهم لسيرنا في الإيمان وارد في الكتاب المقدس. وهناك كتابات علمانية، أو غير كتابية، تقدم روايات تقليدية عن حياة بطرس. وسيكون تركيزنا على ما يسجله الكتاب المقدس عن بعض أفعاله وتفاعلاته وما يمكننا أن نتعلمه من هذا الرجل المميز.</w:t>
      </w:r>
    </w:p>
    <w:p w14:paraId="6ABE7781" w14:textId="77777777" w:rsidR="00227BF5" w:rsidRDefault="00227BF5" w:rsidP="00227BF5">
      <w:pPr>
        <w:pStyle w:val="Heading2"/>
      </w:pPr>
      <w:r>
        <w:t>نبذة عن بطرس</w:t>
      </w:r>
    </w:p>
    <w:bookmarkEnd w:id="0"/>
    <w:bookmarkEnd w:id="0"/>
    <w:p w14:paraId="5C097F03" w14:textId="5E23FA64" w:rsidR="00A7291B" w:rsidRDefault="0025169D" w:rsidP="00A7291B">
      <w:pPr>
        <w:pStyle w:val="NormalBlock"/>
      </w:pPr>
      <w:r>
        <w:t>كان اسم بطرس الأصلي سمعان بن يونا، أو ابن يونا (أو يوحنا). في ﻳﻮﺣﻨﺎ 1:42، غيّر يسوع اسمه إلى بطرس، الذي يعني «صخرة». أحيانًا نرى بطرس يُشار إليه باسم سمعان بطرس، أو سمعان، أو صفا.</w:t>
      </w:r>
    </w:p>
    <w:bookmarkEnd w:id="0"/>
    <w:p w14:paraId="5C097F03" w14:textId="5E23FA64" w:rsidR="00A7291B" w:rsidRDefault="0025169D" w:rsidP="00A7291B">
      <w:pPr>
        <w:pStyle w:val="NormalBlock"/>
      </w:pPr>
      <w:r>
        <w:t>أحيانًا كان يسوع يشير إليه باسم بطرس، وفي أحيان أخرى باسم سمعان، وأحيانًا بالاسمين معًا. يشير يسوع إلى بطرس باسم سمعان عندما يخبره بإنكاره الوشيك له (ﻟﻮﻗﺎ 22:31-34). وبينما كان يسوع يصلّي في البستان، وبّخ بطرس بلطف لأنه كان نائمًا في ذلك الوقت، ودعاه سمعان (ﻣﺮﻗﺲ 14:32-42). ثم، عندما أعلن بطرس اعترافه العظيم بالإيمان بيسوع في ﻣﺘﻰ 16:16-18، أشار يسوع إليه قائلًا: «سمعان بن يونا» و«بطرس». ونرى أيضًا أن يسوع أشار إلى بطرس باسم «سمعان» عندما أعاده إلى خدمته في ﻳﻮﺣﻨﺎ 21:15-19. ومهما كان الاسم الذي استخدمه يسوع، فقد فهم بطرس بوضوح أنه كان يخاطبه ربنا شخصيًا، أحيانًا بالمدح وأحيانًا بالتوبيخ، ولكن دائمًا من منطلق معرفته الحقيقية ببطرس.</w:t>
      </w:r>
    </w:p>
    <w:bookmarkEnd w:id="0"/>
    <w:p w14:paraId="5C097F03" w14:textId="5E23FA64" w:rsidR="00A7291B" w:rsidRDefault="0025169D" w:rsidP="00A7291B">
      <w:pPr>
        <w:pStyle w:val="NormalBlock"/>
      </w:pPr>
      <w:r>
        <w:t>يرتبط بطرس عادةً بقريتي بيت صيدا وكفرناحوم. وكانت هاتان القريتان، إلى جانب كورازين (كرازيم)، تقعان ضمن منطقة تمتد نحو خمسة أميال على الشاطئ الشمالي لبحر الجليل. عمل بطرس في هذه المنطقة صيادًا مع أخيه أندراوس واثنين آخرين صارا أيضًا رسولين، وهما يعقوب ويوحنا. وكانت كفرناحوم أيضًا موطن بطرس، وصارت مركزًا ينطلق منه يسوع للتنقل في المنطقة. وحتى مع تأثير يسوع وبطرس، كانت هذه القرى عمومًا غير مستجيبة ليسوع ولرسالته (ﻣﺘﻰ 11:20-24).</w:t>
      </w:r>
    </w:p>
    <w:bookmarkEnd w:id="0"/>
    <w:p w14:paraId="5C097F03" w14:textId="5E23FA64" w:rsidR="00A7291B" w:rsidRDefault="0025169D" w:rsidP="00A7291B">
      <w:pPr>
        <w:pStyle w:val="NormalBlock"/>
      </w:pPr>
      <w:r>
        <w:t>لا نعرف إلا القليل عن عائلته، باستثناء أن له زوجة وحماة (ﻣﺘﻰ 8:14-15). شفى يسوع حماة بطرس، ثم نهضت وخدمتهم. كان الشفاء فوريًا وكاملًا، مما أظهر قوة يسوع.</w:t>
      </w:r>
    </w:p>
    <w:bookmarkEnd w:id="0"/>
    <w:p w14:paraId="5C097F03" w14:textId="5E23FA64" w:rsidR="00A7291B" w:rsidRDefault="0025169D" w:rsidP="00A7291B">
      <w:pPr>
        <w:pStyle w:val="NormalBlock"/>
      </w:pPr>
      <w:r>
        <w:t>تتضمن أحداث كثيرة في الأناجيل وسفر أعمال الرسل بطرسَ على وجه التحديد وبوجه عام. وسننظر الآن في بعض الأحداث التي شكّلت بطرس وجعلته الأول بين الرسل.</w:t>
      </w:r>
    </w:p>
    <w:p w14:paraId="6ABE7781" w14:textId="77777777" w:rsidR="00227BF5" w:rsidRDefault="00227BF5" w:rsidP="00227BF5">
      <w:pPr>
        <w:pStyle w:val="Heading2"/>
      </w:pPr>
      <w:r>
        <w:t>الأحداث الرئيسية لبطرس من الكتاب المقدس</w:t>
      </w:r>
    </w:p>
    <w:bookmarkEnd w:id="0"/>
    <w:p w14:paraId="27FB83DB" w14:textId="77777777" w:rsidR="00227BF5" w:rsidRDefault="00227BF5" w:rsidP="00227BF5">
      <w:pPr>
        <w:pStyle w:val="Heading3"/>
      </w:pPr>
      <w:r>
        <w:t>دعوة بطرس</w:t>
      </w:r>
    </w:p>
    <w:bookmarkEnd w:id="0"/>
    <w:bookmarkEnd w:id="0"/>
    <w:p w14:paraId="5C097F03" w14:textId="5E23FA64" w:rsidR="00A7291B" w:rsidRDefault="0025169D" w:rsidP="00A7291B">
      <w:pPr>
        <w:pStyle w:val="NormalBlock"/>
      </w:pPr>
      <w:r>
        <w:t>تضمّنت دعوة بطرس عملية من خطوتين. أولًا، نقرأ في يوحنا 1 حيث أشار يوحنا المعمدان إلى يسوع أمام اثنين من تلاميذه، أندراوس ويوحنا. وقد أمضيا بقية اليوم مع يسوع. بعد ذلك، ذهب أندراوس إلى بطرس وهتف: «قد وجدنا المسيّا» (ﻳﻮﺣﻨﺎ 1:41). لاحقًا، نقرأ في ﻣﺘﻰ 4:18-19 أن يسوع كان يمشي بجانب بحر الجليل، ودعا بطرس وأخاه أندراوس ليتبعاه. وقد مثّل هذا بداية اتباعهما ليسوع بدوام كامل. ومن الجدير بالملاحظة بصفة خاصة في رواية متّى أنهما تركا عملهما فورًا وتبعاه. بعد قيامة يسوع، عاد بطرس وبعض الآخرين إلى صيد السمك، بينما واصلوا التعامل مع إدراك أن يسوع قد قام (ﻳﻮﺣﻨﺎ 21:1-3).</w:t>
      </w:r>
    </w:p>
    <w:p w14:paraId="27FB83DB" w14:textId="77777777" w:rsidR="00227BF5" w:rsidRDefault="00227BF5" w:rsidP="00227BF5">
      <w:pPr>
        <w:pStyle w:val="Heading3"/>
      </w:pPr>
      <w:r>
        <w:t>بطرس يقدّم الإجابة الصحيحة</w:t>
      </w:r>
    </w:p>
    <w:bookmarkEnd w:id="0"/>
    <w:bookmarkEnd w:id="0"/>
    <w:p w14:paraId="5C097F03" w14:textId="5E23FA64" w:rsidR="00A7291B" w:rsidRDefault="0025169D" w:rsidP="00A7291B">
      <w:pPr>
        <w:pStyle w:val="NormalBlock"/>
      </w:pPr>
      <w:r>
        <w:t>في متى 16 كان يسوع مع تلاميذه في منطقة قيصرية فيلبس. كانت هذه المنطقة مكرَّسة لعبادة الأصنام، بما في ذلك كهف حُوِّل إلى مزار للإله اليوناني بان. وكان يُسمّى هذا الكهف «أبواب الجحيم». سأل يسوع الرسل عمّن كان الناس يقولون إنه هو. فأجابوا: يوحنا المعمدان، أو إيليا، أو إرميا، أو واحد من الأنبياء. ثم طرح يسوع سؤالًا أكثر مباشرة: من يظنون هم أنه هو. فسارع بطرس إلى الكلام وقال: «أنت هو المسيح، ابن الله الحي». (ﻣﺘﻰ 6:15-16)</w:t>
      </w:r>
    </w:p>
    <w:bookmarkEnd w:id="0"/>
    <w:p w14:paraId="5C097F03" w14:textId="5E23FA64" w:rsidR="00A7291B" w:rsidRDefault="0025169D" w:rsidP="00A7291B">
      <w:pPr>
        <w:pStyle w:val="NormalBlock"/>
      </w:pPr>
      <w:r>
        <w:t>أجابته أرضت المسيح، الذي أبلغه أن تلك الكلمات لم تكن من عنده، بل إن الله نفسه هو الذي أعلن له هوية المسيح الحقيقية. وتشير هذه الإجابة بوضوح إلى أن بطرس كان يطوّر وعيًا وإيمانًا أعمق بمن كان يسوع.</w:t>
      </w:r>
    </w:p>
    <w:bookmarkEnd w:id="0"/>
    <w:p w14:paraId="5C097F03" w14:textId="5E23FA64" w:rsidR="00A7291B" w:rsidRDefault="0025169D" w:rsidP="00A7291B">
      <w:pPr>
        <w:pStyle w:val="NormalBlock"/>
      </w:pPr>
      <w:r>
        <w:t>في ذلك الوقت كشف يسوع للرسل عن بصيرة مهمة بشأن خدمته ودورهم وسلطانهم في دعمها. وتابع يسوع قائلاً:</w:t>
      </w:r>
    </w:p>
    <w:bookmarkEnd w:id="0"/>
    <w:p w14:paraId="7E1F9BC8" w14:textId="7BE2687A" w:rsidR="00A7291B" w:rsidRPr="007C2DD5" w:rsidRDefault="0025169D" w:rsidP="007C2DD5">
      <w:pPr>
        <w:pStyle w:val="Quote"/>
      </w:pPr>
      <w:r>
        <w:t>¹⁸ وَأَنَا أَيْضاً أَقُولُ لَكَ: أَنْتَ صَخْرٌ. وَعَلَى هَذِهِ الصَّخْرَةِ أَبْنِي كَنِيسَتِي وَقُوَّاتُ الْجَحِيمِ لَنْ تَقْوَى عَلَيْهَا! ¹⁹ وَأُعْطِيكَ مَفَاتِيحَ مَلَكُوتِ السَّمَاوَاتِ: فَكُلُّ مَا تَرْبِطُهُ عَلَى الأَرْضِ، يَكُونُ قَدْ رُبِطَ فِي السَّمَاءِ؛ وَمَا تَحُلُّهُ عَلَى الأَرْضِ، يَكُونُ قَدْ حُلَّ فِي السَّمَاءِ!»</w:t>
      </w:r>
    </w:p>
    <w:bookmarkEnd w:id="0"/>
    <w:p w14:paraId="44687C10" w14:textId="5FB066C6" w:rsidR="009C22C1" w:rsidRDefault="009C22C1" w:rsidP="00C35B22">
      <w:pPr>
        <w:pStyle w:val="BibleVerseCite"/>
      </w:pPr>
      <w:r w:rsidRPr="007C2DD5">
        <w:t>- ﻣﺘﻰ 16:18-19</w:t>
      </w:r>
    </w:p>
    <w:bookmarkEnd w:id="0"/>
    <w:p w14:paraId="255668C9" w14:textId="77777777" w:rsidR="00A7291B" w:rsidRDefault="0025169D" w:rsidP="00A7291B">
      <w:pPr>
        <w:pStyle w:val="PadTop24"/>
      </w:pPr>
      <w:r>
        <w:t>نعلم أن المفاتيح تُغلق وتفتح. يشرح يسوع هذا عندما يعلن أن ما يربطه الرسل على الأرض سيكون مربوطًا في السماء، وكل ما يحلّونه على الأرض سيكون محلولًا في السماء. وإذا جمعنا الأمر كله، فإن يسوع يعلن أنه سيؤسس قريبًا ملكوته على الأرض، وأن الآلهة الزائفة والمعتقدات الخاطئة للبشرية لن تصمد أمام حق كلمته. وعلاوة على ذلك، سيكون الرسل، وبطرس تحديدًا، الأداة التي يتم من خلالها حدوث ذلك.</w:t>
      </w:r>
    </w:p>
    <w:bookmarkEnd w:id="0"/>
    <w:p w14:paraId="5C097F03" w14:textId="5E23FA64" w:rsidR="00A7291B" w:rsidRDefault="0025169D" w:rsidP="00A7291B">
      <w:pPr>
        <w:pStyle w:val="NormalBlock"/>
      </w:pPr>
      <w:r>
        <w:t>مع أن بطرس يقدّم الإجابة ويدير المناقشة، فإن كلمات الربط والحل هذه وُجّهت إلى الرسل كمجموعة. ونرى دليلًا على ذلك لاحقًا، إذ كان لجميع الرسل أدوار قيادية في حمل الإنجيل إلى العالم. ولكن في دوره كقائد بين الرسل، نرى بطرس يتخذ الخطوات المهمة الأولى لتنفيذ توجيه الرب بحمل الإنجيل إلى العالم كله. ومن خلال حياته، كان بطرس أول من أعلن خطة الله لخلاصنا:</w:t>
      </w:r>
    </w:p>
    <w:bookmarkEnd w:id="0"/>
    <w:p w14:paraId="2EC75E3D" w14:textId="41EDDCE5" w:rsidR="008A3F75" w:rsidRDefault="00932373" w:rsidP="001E1588">
      <w:pPr>
        <w:pStyle w:val="NormalBlock"/>
        <w:numPr>
          <w:ilvl w:val="0"/>
          <w:numId w:val="199"/>
        </w:numPr>
      </w:pPr>
      <w:r w:rsidRPr="00932373">
        <w:t>أعمال الرسل 2 – يوم الخمسين</w:t>
      </w:r>
    </w:p>
    <w:bookmarkEnd w:id="0"/>
    <w:p w14:paraId="2EC75E3D" w14:textId="41EDDCE5" w:rsidR="008A3F75" w:rsidRDefault="00932373" w:rsidP="001E1588">
      <w:pPr>
        <w:pStyle w:val="NormalBlock"/>
        <w:numPr>
          <w:ilvl w:val="0"/>
          <w:numId w:val="199"/>
        </w:numPr>
      </w:pPr>
      <w:r w:rsidRPr="00932373">
        <w:t>أعمال الرسل 8 – إلى السامريين</w:t>
      </w:r>
    </w:p>
    <w:bookmarkEnd w:id="0"/>
    <w:p w14:paraId="2EC75E3D" w14:textId="41EDDCE5" w:rsidR="008A3F75" w:rsidRDefault="00932373" w:rsidP="001E1588">
      <w:pPr>
        <w:pStyle w:val="NormalBlock"/>
        <w:numPr>
          <w:ilvl w:val="0"/>
          <w:numId w:val="199"/>
        </w:numPr>
      </w:pPr>
      <w:r w:rsidRPr="00932373">
        <w:t>أعمال الرسل 10 – اهتداء أول غير اليهود</w:t>
      </w:r>
    </w:p>
    <w:bookmarkEnd w:id="0"/>
    <w:p w14:paraId="27FB83DB" w14:textId="77777777" w:rsidR="00227BF5" w:rsidRDefault="00227BF5" w:rsidP="00227BF5">
      <w:pPr>
        <w:pStyle w:val="Heading3"/>
      </w:pPr>
      <w:r>
        <w:t>إنكار بطرس للمسيح وإعادته</w:t>
      </w:r>
    </w:p>
    <w:bookmarkEnd w:id="0"/>
    <w:bookmarkEnd w:id="0"/>
    <w:p w14:paraId="5C097F03" w14:textId="5E23FA64" w:rsidR="00A7291B" w:rsidRDefault="0025169D" w:rsidP="00A7291B">
      <w:pPr>
        <w:pStyle w:val="NormalBlock"/>
      </w:pPr>
      <w:r>
        <w:t>في ﻟﻮﻗﺎ 22:31-34، يخبر يسوع بطرس بأنه سينكره، حتى بينما يعلن بطرس أنه مستعد للذهاب معه إلى السجن أو حتى إلى الموت. ثم في ﻟﻮﻗﺎ 22:54-60 نقرأ كيف أنكر بطرس ثلاث مرات أنه يعرف يسوع، تمامًا كما قال يسوع إنه سيفعل. وفي ﻳﻮﺣﻨﺎ 21:15-17 نقرأ عن جلوس بطرس مع يسوع بعد قيامته. يسأل يسوع بطرس ثلاث مرات إن كان يحبه. ويؤكد بطرس بشدة أنه يحبه. إن تكرار السؤال ثلاث مرات يعكس المرات الثلاث التي أنكر فيها بطرس ربنا. ولم يغب هذا الحدث عن بطرس، إذ أمضى بقية حياته مكرسًا بالكامل ليسوع. وسنتناول هذه الأحداث بالتفصيل في درس لاحق.</w:t>
      </w:r>
    </w:p>
    <w:bookmarkEnd w:id="0"/>
    <w:p w14:paraId="5C097F03" w14:textId="5E23FA64" w:rsidR="00A7291B" w:rsidRDefault="0025169D" w:rsidP="00A7291B">
      <w:pPr>
        <w:pStyle w:val="NormalBlock"/>
      </w:pPr>
      <w:r>
        <w:t>استغرق الأمر من بطرس حياةً كاملة من النمو ليبلغ كامل إمكاناته في خدمته للرب. ومنه نتعلم كيف نبلغ إمكاناتنا في خدمة الرب.</w:t>
      </w:r>
    </w:p>
    <w:p w14:paraId="6ABE7781" w14:textId="77777777" w:rsidR="00227BF5" w:rsidRDefault="00227BF5" w:rsidP="00227BF5">
      <w:pPr>
        <w:pStyle w:val="Heading2"/>
      </w:pPr>
      <w:r>
        <w:t>ما نتعلّمه من بطرس</w:t>
      </w:r>
    </w:p>
    <w:bookmarkEnd w:id="0"/>
    <w:p w14:paraId="27FB83DB" w14:textId="77777777" w:rsidR="00227BF5" w:rsidRDefault="00227BF5" w:rsidP="00227BF5">
      <w:pPr>
        <w:pStyle w:val="Heading3"/>
      </w:pPr>
      <w:r>
        <w:t>نتعلّم أن نكون طالبين.</w:t>
      </w:r>
    </w:p>
    <w:bookmarkEnd w:id="0"/>
    <w:bookmarkEnd w:id="0"/>
    <w:p w14:paraId="5C097F03" w14:textId="5E23FA64" w:rsidR="00A7291B" w:rsidRDefault="0025169D" w:rsidP="00A7291B">
      <w:pPr>
        <w:pStyle w:val="NormalBlock"/>
      </w:pPr>
      <w:r>
        <w:t>نرى أسئلةً مسجَّلةً طرحها بطرس أكثر من جميع الرسل الآخرين مجتمعين. وكان عادةً هو الذي يطلب من الرب أن يشرح أمثاله الصعبة (ﻣﺘﻰ 15:15؛ ﻟﻮﻗﺎ 12:41). ولم يطرح أسئلةً كثيرةً فحسب، بل كان أيضًا أول من أجاب عن الأسئلة التي طرحها المسيح. وكان بطرس عادةً يتكلم بينما كان الآخرون يفكرون في السؤال. فهو يتكلم أكثر من الباقين، ويخاطبه الرب أكثر من أيٍّ منهم، وهو أكثر من يوبخه الرب، وأكثر من يعترف بالرب بجرأة. وتُظهر كل هذه التصرفات أن بطرس كان منخرطًا بالكامل في اكتشاف المزيد عن ربنا والنمو من خلال تلك المعرفة.</w:t>
      </w:r>
    </w:p>
    <w:bookmarkEnd w:id="0"/>
    <w:p w14:paraId="5C097F03" w14:textId="5E23FA64" w:rsidR="00A7291B" w:rsidRDefault="0025169D" w:rsidP="00A7291B">
      <w:pPr>
        <w:pStyle w:val="NormalBlock"/>
      </w:pPr>
      <w:r>
        <w:t>يجب أن نسعى أولًا إلى أن نصبح تابعين ليسوع، ثم نواصل السعي لمعرفة كيف يمكننا أن ننمو في خدمة الرب، وكيف يمكننا أن نؤدي مهمتنا كخدام للمعلم على نحو أفضل.</w:t>
      </w:r>
    </w:p>
    <w:p w14:paraId="27FB83DB" w14:textId="77777777" w:rsidR="00227BF5" w:rsidRDefault="00227BF5" w:rsidP="00227BF5">
      <w:pPr>
        <w:pStyle w:val="Heading3"/>
      </w:pPr>
      <w:r>
        <w:t>نتعلم عن الشجاعة اللازمة للقيام بدورنا.</w:t>
      </w:r>
    </w:p>
    <w:bookmarkEnd w:id="0"/>
    <w:bookmarkEnd w:id="0"/>
    <w:p w14:paraId="5C097F03" w14:textId="5E23FA64" w:rsidR="00A7291B" w:rsidRDefault="0025169D" w:rsidP="00A7291B">
      <w:pPr>
        <w:pStyle w:val="NormalBlock"/>
      </w:pPr>
      <w:r>
        <w:t>كان العمل كصيّاد ينطوي على قدر كبير من الخطر ويتطلب الشجاعة. وفيما بعد، غيّر بطرس شجاعته الطبيعية إلى نوع ناضج، راسخ، وواثق بهدوء، ولا يتزعزع من الشجاعة، حيث كان مستعدًا حقًا لأن يتألم من أجل المسيح مهما كان الثمن. ومن الأدلة الرئيسية على ذلك أنه امتلك الشجاعة للعودة إلى ربنا عندما أدرك إخفاقاته. وقد كافأ ربنا تلك الشجاعة والتواضع بإعادته إلى الخدمة.</w:t>
      </w:r>
    </w:p>
    <w:bookmarkEnd w:id="0"/>
    <w:p w14:paraId="5C097F03" w14:textId="5E23FA64" w:rsidR="00A7291B" w:rsidRDefault="0025169D" w:rsidP="00A7291B">
      <w:pPr>
        <w:pStyle w:val="NormalBlock"/>
      </w:pPr>
      <w:r>
        <w:t>بعد أن سلَّم مفاتيح الدخول إلى ملكوت الله من خلال الخطاب القوي في يوم الخمسين (أعمال الرسل 2)، نرى شجاعة بطرس المتوجِّهة من جديد، إذ بدأ يحمل إنجيل المسيح إلى العالم. وهناك يقف أمام الجموع معلنًا بجرأة، للمرة الأولى، يسوعَ المخلِّصَ وكيفية نيل الخلاص. ولاحقًا نرى:</w:t>
      </w:r>
    </w:p>
    <w:bookmarkEnd w:id="0"/>
    <w:p w14:paraId="2EC75E3D" w14:textId="41EDDCE5" w:rsidR="008A3F75" w:rsidRDefault="00932373" w:rsidP="001E1588">
      <w:pPr>
        <w:pStyle w:val="NormalBlock"/>
        <w:numPr>
          <w:ilvl w:val="0"/>
          <w:numId w:val="199"/>
        </w:numPr>
      </w:pPr>
      <w:r w:rsidRPr="00932373">
        <w:t>بطرس ويوحنا يتكلمان بشجاعة أمام السنهدريم – أعمال الرسل 4</w:t>
      </w:r>
    </w:p>
    <w:bookmarkEnd w:id="0"/>
    <w:p w14:paraId="2EC75E3D" w14:textId="41EDDCE5" w:rsidR="008A3F75" w:rsidRDefault="00932373" w:rsidP="001E1588">
      <w:pPr>
        <w:pStyle w:val="NormalBlock"/>
        <w:numPr>
          <w:ilvl w:val="0"/>
          <w:numId w:val="199"/>
        </w:numPr>
      </w:pPr>
      <w:r w:rsidRPr="00932373">
        <w:t>اعتقال بطرس لكنه يستمر في الكرازة بيسوع حتى بعد تهديده – أعمال الرسل 5</w:t>
      </w:r>
    </w:p>
    <w:bookmarkEnd w:id="0"/>
    <w:p w14:paraId="2EC75E3D" w14:textId="41EDDCE5" w:rsidR="008A3F75" w:rsidRDefault="00932373" w:rsidP="001E1588">
      <w:pPr>
        <w:pStyle w:val="NormalBlock"/>
        <w:numPr>
          <w:ilvl w:val="0"/>
          <w:numId w:val="199"/>
        </w:numPr>
      </w:pPr>
      <w:r w:rsidRPr="00932373">
        <w:t>بطرس ينقل الإنجيل إلى السامريين والأمم (غير اليهود) ويدافع عنهم لاحقًا أمام الإخوة في أورشليم – أعمال الرسل 8، 10، 11، 15</w:t>
      </w:r>
    </w:p>
    <w:bookmarkEnd w:id="0"/>
    <w:bookmarkEnd w:id="0"/>
    <w:p w14:paraId="5C097F03" w14:textId="5E23FA64" w:rsidR="00A7291B" w:rsidRDefault="0025169D" w:rsidP="00A7291B">
      <w:pPr>
        <w:pStyle w:val="NormalBlock"/>
      </w:pPr>
      <w:r>
        <w:t>الدرس هنا هو: لا تترددوا في العودة إلى ربنا بالتوبة، واستمروا بشجاعة في إتمام رسالتنا المتمثلة في تقديم يسوع للآخرين.</w:t>
      </w:r>
    </w:p>
    <w:p w14:paraId="27FB83DB" w14:textId="77777777" w:rsidR="00227BF5" w:rsidRDefault="00227BF5" w:rsidP="00227BF5">
      <w:pPr>
        <w:pStyle w:val="Heading3"/>
      </w:pPr>
      <w:r>
        <w:t>نتعلم أن نطوّر التواضع.</w:t>
      </w:r>
    </w:p>
    <w:bookmarkEnd w:id="0"/>
    <w:bookmarkEnd w:id="0"/>
    <w:p w14:paraId="5C097F03" w14:textId="5E23FA64" w:rsidR="00A7291B" w:rsidRDefault="0025169D" w:rsidP="00A7291B">
      <w:pPr>
        <w:pStyle w:val="NormalBlock"/>
      </w:pPr>
      <w:r>
        <w:t>يظهر بطرس بوضوح واثقًا من نفسه، ومطمئنًا إليها، واندفاعيًا. لقد أسهمت الأحداث التي مرّ بها منذ دعوته من قِبل المسيح، والدروس التي تعلّمها أثناء سفره وخدمته مع ربنا، وفشله في السهر في البستان، وإنكاره للمسيح وإعادته إلى الخدمة، كلها في تحويل طبيعة بطرس المفرطة في الثقة والاندفاع، مما نتج عنه خادم متواضع منحه البصيرة لكتابة ما يلي:</w:t>
      </w:r>
    </w:p>
    <w:bookmarkEnd w:id="0"/>
    <w:p w14:paraId="7E1F9BC8" w14:textId="7BE2687A" w:rsidR="00A7291B" w:rsidRPr="007C2DD5" w:rsidRDefault="0025169D" w:rsidP="007C2DD5">
      <w:pPr>
        <w:pStyle w:val="Quote"/>
      </w:pPr>
      <w:r>
        <w:t>إِذَنْ، تَوَاضَعُوا تَحْتَ يَدِ اللهِ القَدِيرَةِ لِكَيْ يَرْفَعَكُمْ عِنْدَمَا يَحِينُ الْوَقْتُ،</w:t>
      </w:r>
    </w:p>
    <w:bookmarkEnd w:id="0"/>
    <w:p w14:paraId="44687C10" w14:textId="5FB066C6" w:rsidR="009C22C1" w:rsidRDefault="009C22C1" w:rsidP="00C35B22">
      <w:pPr>
        <w:pStyle w:val="BibleVerseCite"/>
      </w:pPr>
      <w:r w:rsidRPr="007C2DD5">
        <w:t>- ﺑﻄﺮﺱ ﺍﻻﻭﻝ 5:6</w:t>
      </w:r>
    </w:p>
    <w:bookmarkEnd w:id="0"/>
    <w:p w14:paraId="255668C9" w14:textId="77777777" w:rsidR="00A7291B" w:rsidRDefault="0025169D" w:rsidP="00A7291B">
      <w:pPr>
        <w:pStyle w:val="PadTop24"/>
      </w:pPr>
      <w:r>
        <w:t>صرّح يسوع بأن التواضع بركة عندما بدأ العظة على الجبل (ﻣﺘﻰ 5:3-5). التواضع هو جوهر كون الإنسان فقيرًا بالروح ووديعًا. التواضع سمة أساسية للمسيح وللذين يختارون اتّباعه. ومثل بطرس، نتعلّم أن الحياة لا تتمحور حولنا، بل حول السيد الذي نخدمه بتواضع وأمانة.</w:t>
      </w:r>
    </w:p>
    <w:p w14:paraId="27FB83DB" w14:textId="77777777" w:rsidR="00227BF5" w:rsidRDefault="00227BF5" w:rsidP="00227BF5">
      <w:pPr>
        <w:pStyle w:val="Heading3"/>
      </w:pPr>
      <w:r>
        <w:t>نتعلم أن نكون رحماء.</w:t>
      </w:r>
    </w:p>
    <w:bookmarkEnd w:id="0"/>
    <w:bookmarkEnd w:id="0"/>
    <w:p w14:paraId="5C097F03" w14:textId="5E23FA64" w:rsidR="00A7291B" w:rsidRDefault="0025169D" w:rsidP="00A7291B">
      <w:pPr>
        <w:pStyle w:val="NormalBlock"/>
      </w:pPr>
      <w:r>
        <w:t>الرحمة تعني إظهار الاهتمام بالآخرين. والرحمة سمة من سمات يسوع، وشيء سيتعلمه بطرس عندما تلقّى الرحمة حين غفر له يسوع وأعاده إلى خدمته (ﻳﻮﺣﻨﺎ 21:15-19). لم تكن مجرد مفاهيم نظرية، بل كانت تعلّمًا اختباريًا كان بطرس يعتمد عليه.</w:t>
      </w:r>
    </w:p>
    <w:bookmarkEnd w:id="0"/>
    <w:p w14:paraId="5C097F03" w14:textId="5E23FA64" w:rsidR="00A7291B" w:rsidRDefault="0025169D" w:rsidP="00A7291B">
      <w:pPr>
        <w:pStyle w:val="NormalBlock"/>
      </w:pPr>
      <w:r>
        <w:t>بسبب معرفته بنقاط ضعفه الشخصية وغفران ربنا، استطاع بطرس أن يعلّمنا أنه مهما كانت الخطية في حياتنا، يمكننا أن نرجع إلى ربنا وننال ذلك الغفران نفسه. وبعد أن نُغفر، نتسلّح الآن بمعرفة ربنا وقوته لكي ننمو في كل الطرق كخادم أمين. لذلك، يجب علينا نحن أيضًا أن ننمي الرحمة وننمو فيها إذا كنا نريد أن نكون مثل المسيح. ونُظهر رحمتنا للآخرين إذ نُري يسوع للجميع، مثل بطرس.</w:t>
      </w:r>
    </w:p>
    <w:p w14:paraId="6ABE7781" w14:textId="77777777" w:rsidR="00227BF5" w:rsidRDefault="00227BF5" w:rsidP="00227BF5">
      <w:pPr>
        <w:pStyle w:val="Heading2"/>
      </w:pPr>
      <w:r>
        <w:t>الخاتمة</w:t>
      </w:r>
    </w:p>
    <w:bookmarkEnd w:id="0"/>
    <w:bookmarkEnd w:id="0"/>
    <w:p w14:paraId="5C097F03" w14:textId="5E23FA64" w:rsidR="00A7291B" w:rsidRDefault="0025169D" w:rsidP="00A7291B">
      <w:pPr>
        <w:pStyle w:val="NormalBlock"/>
      </w:pPr>
      <w:r>
        <w:t>في سفر أعمال الرسل، نرى انقسامًا واضحًا بين أعمال بطرس بشكل أساسي وأعمال بولس. يحدث هذا التغيير في السرد بعد إنقاذ بطرس من هيرودس في أعمال الرسل 12:6-17. ويختتم لوقا هذا السرد قائلًا: «ثم انصرف وذهب إلى مكان آخر». ولسنا متأكدين من المكان الذي ذهب إليه، لكن ذلك يمثل تغييرًا في التركيز. وليس معنى ذلك أن بطرس لم يظل نشطًا، بل إن لوقا يغيّر السرد ليركّز على بولس. ومن المعقول أن نتساءل عما حدث لبطرس بعد أن بدأت الكنيسة تنتشر ولم يعد هو محور التركيز في سفر أعمال الرسل.</w:t>
      </w:r>
    </w:p>
    <w:bookmarkEnd w:id="0"/>
    <w:p w14:paraId="5C097F03" w14:textId="5E23FA64" w:rsidR="00A7291B" w:rsidRDefault="0025169D" w:rsidP="00A7291B">
      <w:pPr>
        <w:pStyle w:val="NormalBlock"/>
      </w:pPr>
      <w:r>
        <w:t>لا يرد في الكتاب المقدس أي ذكر للمكان الذي واصل فيه بطرس التعليم، أو لوفاته، أو لدفنه. وهناك أدلة قوية من الكتابات العلمانية للمؤرخين وقادة الكنيسة الأوائل على أن بطرس قُتل في النهاية بالصلب في روما أثناء حكم نيرون، نحو عامَي 64 و66 ميلادية. وتقول التقاليد إنه صُلب مقلوبًا لأنه لم يُرِد أن يُصلب بالطريقة نفسها التي صُلب بها يسوع.</w:t>
      </w:r>
    </w:p>
    <w:bookmarkEnd w:id="0"/>
    <w:p w14:paraId="5C097F03" w14:textId="5E23FA64" w:rsidR="00A7291B" w:rsidRDefault="0025169D" w:rsidP="00A7291B">
      <w:pPr>
        <w:pStyle w:val="NormalBlock"/>
      </w:pPr>
      <w:r>
        <w:t>بصرف النظر عن مثال الأمانة حتى الموت، فإن حياة بطرس ذات أهمية بالغة. لقد أصبح كل ما كان ربنا يتوقعه منه لأنه استعاد تركيزه على طاعة يسوع وخدمته وحافظ عليه.</w:t>
      </w:r>
    </w:p>
    <w:bookmarkEnd w:id="0"/>
    <w:p w14:paraId="5C097F03" w14:textId="5E23FA64" w:rsidR="00A7291B" w:rsidRDefault="0025169D" w:rsidP="00A7291B">
      <w:pPr>
        <w:pStyle w:val="NormalBlock"/>
      </w:pPr>
      <w:r>
        <w:t>يُنسب إلى بطرس كتابة سفرين من أسفار العهد الجديد، بطرس الأولى والثانية. ويعتقد العلماء أيضًا أنه أثّر في إنجيل مرقس. في 2 بطرس 3:18، نرى أن حياته قد لُخِّصت في كلماته الأخيرة المسجَّلة:</w:t>
      </w:r>
    </w:p>
    <w:bookmarkEnd w:id="0"/>
    <w:p w14:paraId="7E1F9BC8" w14:textId="7BE2687A" w:rsidR="00A7291B" w:rsidRPr="007C2DD5" w:rsidRDefault="0025169D" w:rsidP="007C2DD5">
      <w:pPr>
        <w:pStyle w:val="Quote"/>
      </w:pPr>
      <w:r>
        <w:t>وَلَكِنْ، ازْدَادُوا نُمُوّاً فِي النِّعْمَةِ وَفِي مَعْرِفَةِ رَبِّنَا وَمُخَلِّصِنَا يَسُوعَ الْمَسِيحِ. لَهُ الْمَجْدُ، الآنَ وَإِلَى الْيَوْمِ الأَبَدِيِّ.</w:t>
      </w:r>
    </w:p>
    <w:bookmarkEnd w:id="0"/>
    <w:p w14:paraId="44687C10" w14:textId="5FB066C6" w:rsidR="009C22C1" w:rsidRDefault="009C22C1" w:rsidP="00C35B22">
      <w:pPr>
        <w:pStyle w:val="BibleVerseCite"/>
      </w:pPr>
      <w:r w:rsidRPr="007C2DD5">
        <w:t>- ﺑﻄﺮﺱ ﺍﻟﺜﺎﻧﻴﺔ 3:18</w:t>
      </w:r>
    </w:p>
    <w:bookmarkEnd w:id="0"/>
    <w:p w14:paraId="255668C9" w14:textId="77777777" w:rsidR="00A7291B" w:rsidRDefault="0025169D" w:rsidP="00A7291B">
      <w:pPr>
        <w:pStyle w:val="PadTop24"/>
      </w:pPr>
      <w:r>
        <w:t>هذا بالضبط ما فعله بطرس، ولهذا نما ليوافق المعنى الأساسي لاسمه، «الصخرة»، وهي شخصية أساسية في بناء كنيسة ربنا (ﻣﺘﻰ 16:18).</w:t>
      </w:r>
    </w:p>
    <w:bookmarkEnd w:id="0"/>
    <w:p w14:paraId="5C097F03" w14:textId="5E23FA64" w:rsidR="00A7291B" w:rsidRDefault="0025169D" w:rsidP="00A7291B">
      <w:pPr>
        <w:pStyle w:val="NormalBlock"/>
      </w:pPr>
      <w:r>
        <w:t>في الوقت نفسه، نرى شخصًا حقيقيًا يُعَدّ مثالًا على قدرة الله على تغيير الناس العاديين إلى خدام نافعين ومثمرين. ومثل بطرس، نحتاج جميعًا بشدة إلى الخلاص الذي يقدمه يسوع وحده.</w:t>
      </w:r>
    </w:p>
    <w:bookmarkEnd w:id="0"/>
    <w:p w14:paraId="5C097F03" w14:textId="5E23FA64" w:rsidR="00A7291B" w:rsidRDefault="0025169D" w:rsidP="00A7291B">
      <w:pPr>
        <w:pStyle w:val="NormalBlock"/>
      </w:pPr>
      <w:r>
        <w:t>تغيّر بطرس من شخص كان يبحث عن طريقه إلى شخص كان يبحث عن طريق ربنا. كان سيحب أن ينشد الترنيمة الإنجيلية القديمة: «ليكن لك طريقك يا رب». وكان سيحب بشكل خاص المقطع الثاني:</w:t>
      </w:r>
    </w:p>
    <w:bookmarkEnd w:id="0"/>
    <w:p w14:paraId="5C097F03" w14:textId="5E23FA64" w:rsidR="00A7291B" w:rsidRDefault="0025169D" w:rsidP="00A7291B">
      <w:pPr>
        <w:pStyle w:val="NormalBlock"/>
      </w:pPr>
      <w:r>
        <w:t>"يا رب، ليكن لي طريقك، ليكن لي طريقك.</w:t>
        <w:br/>
        <w:t>أمسك بكياني وسيطر عليه سيطرة مطلقة!</w:t>
        <w:br/>
        <w:t>يا رب، اغسلني الآن فأصير أبيض من الثلج،</w:t>
        <w:br/>
        <w:t>وإذ أنحني بتواضع في حضرتك."</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