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بے خوف</w:t>
      </w:r>
    </w:p>
    <w:p w14:paraId="670F8077" w14:textId="038F6EFB" w:rsidR="00944B2D" w:rsidRDefault="00944B2D" w:rsidP="00944B2D">
      <w:pPr>
        <w:pStyle w:val="ChapterVerse"/>
      </w:pPr>
      <w:r w:rsidRPr="00944B2D">
        <w:t>گنتی 23:23</w:t>
      </w:r>
    </w:p>
    <w:bookmarkEnd w:id="0"/>
    <w:p w14:paraId="5C097F03" w14:textId="5E23FA64" w:rsidR="00A7291B" w:rsidRDefault="0025169D" w:rsidP="00A7291B">
      <w:pPr>
        <w:pStyle w:val="NormalBlock"/>
      </w:pPr>
      <w:r>
        <w:t>میں نے حال ہی میں ٹی وی اور فلموں میں ایک رجحان دیکھا ہے اور وہ ہے علم غیب کا سائنس فکشن یا کامیڈی یا عام ہفتہ وار صابن اوپیرا کے ساتھ ملاپ۔ ایک وقت تھا جب علم غیب کے مختلف کردار اور عقائد، جیسے جادوگرنی، شیطان اور قسمت بتانے وغیرہ، صرف خوفناک فلموں یا ہارر تک محدود تھے۔</w:t>
      </w:r>
    </w:p>
    <w:bookmarkEnd w:id="0"/>
    <w:p w14:paraId="5C097F03" w14:textId="5E23FA64" w:rsidR="00A7291B" w:rsidRDefault="0025169D" w:rsidP="00A7291B">
      <w:pPr>
        <w:pStyle w:val="NormalBlock"/>
      </w:pPr>
      <w:r>
        <w:t>لیکن آج کل ہم زیادہ سے زیادہ دیکھتے ہیں کہ اوکلٹ تصورات اور شخصیات کو مرکزی دھارے کے شوز کے ساتھ ملایا جا رہا ہے:</w:t>
      </w:r>
    </w:p>
    <w:bookmarkEnd w:id="0"/>
    <w:p w14:paraId="2EC75E3D" w14:textId="41EDDCE5" w:rsidR="008A3F75" w:rsidRDefault="00932373" w:rsidP="001E1588">
      <w:pPr>
        <w:pStyle w:val="NormalBlock"/>
        <w:numPr>
          <w:ilvl w:val="0"/>
          <w:numId w:val="199"/>
        </w:numPr>
      </w:pPr>
      <w:r w:rsidRPr="00932373">
        <w:t>ہیری پوٹر - کتابیں اور فلمیں</w:t>
      </w:r>
    </w:p>
    <w:bookmarkEnd w:id="0"/>
    <w:p w14:paraId="2EC75E3D" w14:textId="41EDDCE5" w:rsidR="008A3F75" w:rsidRDefault="00932373" w:rsidP="001E1588">
      <w:pPr>
        <w:pStyle w:val="NormalBlock"/>
        <w:numPr>
          <w:ilvl w:val="0"/>
          <w:numId w:val="199"/>
        </w:numPr>
      </w:pPr>
      <w:r w:rsidRPr="00932373">
        <w:t>ٹوا لائٹ سیریز</w:t>
      </w:r>
    </w:p>
    <w:bookmarkEnd w:id="0"/>
    <w:p w14:paraId="2EC75E3D" w14:textId="41EDDCE5" w:rsidR="008A3F75" w:rsidRDefault="00932373" w:rsidP="001E1588">
      <w:pPr>
        <w:pStyle w:val="NormalBlock"/>
        <w:numPr>
          <w:ilvl w:val="0"/>
          <w:numId w:val="199"/>
        </w:numPr>
      </w:pPr>
      <w:r w:rsidRPr="00932373">
        <w:t>اچھے ویمپائر / برے ویمپائر</w:t>
      </w:r>
    </w:p>
    <w:bookmarkEnd w:id="0"/>
    <w:bookmarkEnd w:id="0"/>
    <w:p w14:paraId="5C097F03" w14:textId="5E23FA64" w:rsidR="00A7291B" w:rsidRDefault="0025169D" w:rsidP="00A7291B">
      <w:pPr>
        <w:pStyle w:val="NormalBlock"/>
      </w:pPr>
      <w:r>
        <w:t>یقیناً یہاں تشویش یہ ہے کہ ان "صاف ستھری" شکلوں کے جادوگری کو قبول کرنے سے ہم زیادہ سنگین اور خطرناک جادوگری کی مشقوں کے لیے دروازہ فراہم کر رہے ہیں۔ جس طرح عام طور پر گانجا سخت منشیات کی طرف لے جاتا ہے، ویسے ہی کھیل کود میں سماجی طور پر قابل قبول جادوگرائیں تجسس رکھنے والوں اور نادانوں کو ان مشقوں کے ذریعے اپنی روحیں تباہ کرنے کی طرف لے جا سکتی ہیں جنہیں خدا نے مذمت کیا ہے (گلتیوں 5:20)۔</w:t>
      </w:r>
    </w:p>
    <w:bookmarkEnd w:id="0"/>
    <w:p w14:paraId="5C097F03" w14:textId="5E23FA64" w:rsidR="00A7291B" w:rsidRDefault="0025169D" w:rsidP="00A7291B">
      <w:pPr>
        <w:pStyle w:val="NormalBlock"/>
      </w:pPr>
      <w:r>
        <w:t>ایک مسئلہ جو ماورائی پیدا کرتا ہے وہ خوف ہے، نامعلوم کا خوف، روحانی زندگی کے بارے میں ماورائی کے خوفناک نظریے کا خوف؛ خوف کہ کوئی شخص بلیک آرٹس کی مشق کرنے والے کے خلاف بے بس ہے۔ یہ خاص طور پر ترقی پذیر ممالک جیسے ہیٹی میں درست ہے جہاں لوگ ووڈو اور جادوگری کرتے ہیں اور ان لوگوں سے ڈرتے ہیں جو ان چیزوں کے ذریعے ان پر قابو رکھتے ہیں۔</w:t>
      </w:r>
    </w:p>
    <w:bookmarkEnd w:id="0"/>
    <w:p w14:paraId="5C097F03" w14:textId="5E23FA64" w:rsidR="00A7291B" w:rsidRDefault="0025169D" w:rsidP="00A7291B">
      <w:pPr>
        <w:pStyle w:val="NormalBlock"/>
      </w:pPr>
      <w:r>
        <w:t>میرا خیال ہے کہ ہم عبرانی کتاب کے ایسے مقامات سے واقف ہیں جیسے استثنا 18:10-12 جو ان قدیم طریقوں کو ممنوع قرار دیتے ہیں۔</w:t>
      </w:r>
    </w:p>
    <w:bookmarkEnd w:id="0"/>
    <w:p w14:paraId="7E1F9BC8" w14:textId="7BE2687A" w:rsidR="00A7291B" w:rsidRPr="007C2DD5" w:rsidRDefault="0025169D" w:rsidP="007C2DD5">
      <w:pPr>
        <w:pStyle w:val="Quote"/>
      </w:pPr>
      <w:r>
        <w:t>¹⁰ اپنے بیٹوں اور اپنی بیٹیوں کی قربانی اپنی قربان گا ہ کی آ گ پر نہ دو۔ کسی جیوتشی سے بات کر کے یا کسی جادو گر ، ڈائن یا رمّال کے پاس جا کر یہ نہ سیکھو کہ مستقبل میں کیا ہو گا ؟ ¹¹ کسی بھی آدمی کو کسی پر جا دو ٹونا چلا نے کا ارادہ نہ کرنے دو۔ اور تم میں سے کسی بھی شخص کو ساحر یا جنّات کا عامل نہ بننے دو۔ کسی شخص کو مردہ سے رجوع نہیں کرنا چا ہئے۔ ¹² خداوند تمہا را خدا اُن لوگوں سے نفرت کرتا ہے جو ایسا کرتے ہیں یہی وجہ ہے کہ وہ تمہا رے سامنے اُن لوگوں کو ملک چھو ڑ نے پر مجبور کرتا ہے۔</w:t>
      </w:r>
    </w:p>
    <w:bookmarkEnd w:id="0"/>
    <w:p w14:paraId="44687C10" w14:textId="5FB066C6" w:rsidR="009C22C1" w:rsidRDefault="009C22C1" w:rsidP="00C35B22">
      <w:pPr>
        <w:pStyle w:val="BibleVerseCite"/>
      </w:pPr>
      <w:r w:rsidRPr="007C2DD5">
        <w:t>- استثناء 18:10-12</w:t>
      </w:r>
    </w:p>
    <w:bookmarkEnd w:id="0"/>
    <w:p w14:paraId="255668C9" w14:textId="77777777" w:rsidR="00A7291B" w:rsidRDefault="0025169D" w:rsidP="00A7291B">
      <w:pPr>
        <w:pStyle w:val="PadTop24"/>
      </w:pPr>
      <w:r>
        <w:t>جیسا کہ میں نے پہلے کہا، پولوس نے اس ممانعت کو گلتیوں 5:20 میں دہرایا ہے، "جادوگری .... جسم کی ایک عمل ہے"۔ ہم جانتے ہیں کہ یہ ممنوع ہے لیکن سب سے زیادہ جو سوال مجھے ملتا ہے وہ یہ ہے، "کیا اس میں کوئی طاقت ہے اور کیا میں اس کی طاقت کے تابع ہوں؟" یہی وہ موضوع ہے جس پر میں آج بات کرنا چاہتا ہوں۔</w:t>
      </w:r>
    </w:p>
    <w:p w14:paraId="6ABE7781" w14:textId="77777777" w:rsidR="00227BF5" w:rsidRDefault="00227BF5" w:rsidP="00227BF5">
      <w:pPr>
        <w:pStyle w:val="Heading2"/>
      </w:pPr>
      <w:r>
        <w:t>مخفی علوم بمقابلہ مسیحیت</w:t>
      </w:r>
    </w:p>
    <w:bookmarkEnd w:id="0"/>
    <w:bookmarkEnd w:id="0"/>
    <w:p w14:paraId="5C097F03" w14:textId="5E23FA64" w:rsidR="00A7291B" w:rsidRDefault="0025169D" w:rsidP="00A7291B">
      <w:pPr>
        <w:pStyle w:val="NormalBlock"/>
      </w:pPr>
      <w:r>
        <w:t>کتاب گنتی میں ایک دلچسپ واقعہ ہے جہاں خدا کے لوگوں کا دشمن بلاک نے ایک نبی اور جادوگر بلاعم کو اسرائیلیوں پر لعنت کرنے کے لیے ملازم رکھا۔ بادشاہ بلاک کو ڈر تھا کہ یہودی اس کی قوم پر حاوی ہو جائیں گے، اس لیے اس نے سوچا کہ بلاعم کا جادو کسی طرح انہیں شکست دے سکتا ہے۔ آخرکار بلاک نے بلاعم کو لوگوں پر لعنت کرنے کی کوشش ترک کر دی کیونکہ خدا کی طرف سے یہ اجازت نہیں تھی۔</w:t>
      </w:r>
    </w:p>
    <w:bookmarkEnd w:id="0"/>
    <w:p w14:paraId="5C097F03" w14:textId="5E23FA64" w:rsidR="00A7291B" w:rsidRDefault="0025169D" w:rsidP="00A7291B">
      <w:pPr>
        <w:pStyle w:val="NormalBlock"/>
      </w:pPr>
      <w:r>
        <w:t>یہ مختصر اقتباس تاہم ہمیں روحانی اصولوں کی کچھ بصیرت دیتا ہے جو روحانی زیر زمین کی کارکردگی کو کنٹرول کرتے ہیں:</w:t>
      </w:r>
    </w:p>
    <w:p w14:paraId="27FB83DB" w14:textId="77777777" w:rsidR="00227BF5" w:rsidRDefault="00227BF5" w:rsidP="00227BF5">
      <w:pPr>
        <w:pStyle w:val="Heading3"/>
      </w:pPr>
      <w:r>
        <w:t>1. جادوئی عمل واقعی کچھ طاقت رکھتے ہیں</w:t>
      </w:r>
    </w:p>
    <w:bookmarkEnd w:id="0"/>
    <w:bookmarkEnd w:id="0"/>
    <w:p w14:paraId="5C097F03" w14:textId="5E23FA64" w:rsidR="00A7291B" w:rsidRDefault="0025169D" w:rsidP="00A7291B">
      <w:pPr>
        <w:pStyle w:val="NormalBlock"/>
      </w:pPr>
      <w:r>
        <w:t>بالعام کو اس کام سے روکا جانا تھا جو وہ کرنے والا تھا؛ بظاہر وہ پہلے بھی ایسا کر چکا تھا۔ شیطان کے پاس کچھ (لامتناہی نہیں) لیکن کچھ طاقت ہے جو اس دنیا میں منفی اعمال میں دیکھی جاتی ہے۔ جادو ٹونا اس طاقت تک رسائی حاصل کرنے کی کوشش ہے - چاہے لوگ اس سے واقف ہوں یا نہ ہوں۔</w:t>
      </w:r>
    </w:p>
    <w:bookmarkEnd w:id="0"/>
    <w:p w14:paraId="5C097F03" w14:textId="5E23FA64" w:rsidR="00A7291B" w:rsidRDefault="0025169D" w:rsidP="00A7291B">
      <w:pPr>
        <w:pStyle w:val="NormalBlock"/>
      </w:pPr>
      <w:r>
        <w:t>برائی خلا میں موجود نہیں ہے؛ بائبل بیان کرتی ہے کہ شیطان نے قوموں اور رہنماؤں کو کلیسیا کو تباہ کرنے کی کوشش میں کیسے استعمال کیا۔ اس نے یسوع کو آزمانے کی کوشش کی؛ اس نے یھودا کو اپنے رب سے غداری کرنے کی طرف رہنمائی کی؛ وہ پطرس کو تباہ کرنا چاہتا تھا اور یسوع کی مداخلت کے بغیر وہ ایسا کر چکا ہوتا۔</w:t>
      </w:r>
    </w:p>
    <w:bookmarkEnd w:id="0"/>
    <w:p w14:paraId="5C097F03" w14:textId="5E23FA64" w:rsidR="00A7291B" w:rsidRDefault="0025169D" w:rsidP="00A7291B">
      <w:pPr>
        <w:pStyle w:val="NormalBlock"/>
      </w:pPr>
      <w:r>
        <w:t>لہٰذا یہ معصومانہ بات ہے کہ جادوگری میں کوئی طاقت نہیں ہے یا - طاقت ہے لیکن یہ شیطان کی طاقت ہے اور محدود ہے۔ ان لوگوں سے دھوکہ نہ کھائیں جو کہتے ہیں کہ "اچھا جادوگرنی" یا جادوگر، اس قسم کی طاقت نیچے سے آتی ہے۔</w:t>
      </w:r>
    </w:p>
    <w:bookmarkEnd w:id="0"/>
    <w:p w14:paraId="7E1F9BC8" w14:textId="7BE2687A" w:rsidR="00A7291B" w:rsidRPr="007C2DD5" w:rsidRDefault="0025169D" w:rsidP="007C2DD5">
      <w:pPr>
        <w:pStyle w:val="Quote"/>
      </w:pPr>
      <w:r>
        <w:t>لیکن جو لوگ ڈرپوک ہیں اور بے ایمان ہیں بھیا نک کام کر نے والے خونی اور جنسی حرامکار ،جادو گر ،بُت کی عبادت کر نے والے اور جھو ٹے ہیں۔ ایسے تمام لوگوں کی جگہ جلتی ہو ئی گندھک کی جھیل میں ہے یہ دوسری موت ہے۔”</w:t>
      </w:r>
    </w:p>
    <w:bookmarkEnd w:id="0"/>
    <w:p w14:paraId="44687C10" w14:textId="5FB066C6" w:rsidR="009C22C1" w:rsidRDefault="009C22C1" w:rsidP="00C35B22">
      <w:pPr>
        <w:pStyle w:val="BibleVerseCite"/>
      </w:pPr>
      <w:r w:rsidRPr="007C2DD5">
        <w:t>- مکاشفہ 21:8</w:t>
      </w:r>
    </w:p>
    <w:bookmarkEnd w:id="0"/>
    <w:p w14:paraId="255668C9" w14:textId="77777777" w:rsidR="00A7291B" w:rsidRDefault="0025169D" w:rsidP="00A7291B">
      <w:pPr>
        <w:pStyle w:val="PadTop24"/>
      </w:pPr>
      <w:r>
        <w:t>یہ نہیں کہتا کہ اچھی جادوگرنی یا بری جادوگرنی، مثبت یا منفی عمل - جو لوگ عمل کرتے ہیں وہ مذمت کیے گئے ہیں۔</w:t>
      </w:r>
    </w:p>
    <w:p w14:paraId="27FB83DB" w14:textId="77777777" w:rsidR="00227BF5" w:rsidRDefault="00227BF5" w:rsidP="00227BF5">
      <w:pPr>
        <w:pStyle w:val="Heading3"/>
      </w:pPr>
      <w:r>
        <w:t>2. مسیحیوں پر جادو ٹونا کا کوئی اختیار نہیں ہے۔</w:t>
      </w:r>
    </w:p>
    <w:bookmarkEnd w:id="0"/>
    <w:bookmarkEnd w:id="0"/>
    <w:p w14:paraId="5C097F03" w14:textId="5E23FA64" w:rsidR="00A7291B" w:rsidRDefault="0025169D" w:rsidP="00A7291B">
      <w:pPr>
        <w:pStyle w:val="NormalBlock"/>
      </w:pPr>
      <w:r>
        <w:t>جیسے خدا نے بنی اسرائیل کو بلعام کے لعنت سے بچایا، ویسے ہی وہ اپنے تمام بچوں کی حفاظت کرتا ہے۔ یہ اصول ۱ یوحنّا 4:4 کی خط میں دوبارہ تصدیق کیا گیا ہے "...جو تم میں ہے وہ اس سے بڑا ہے جو دنیا میں ہے۔" پولوس ہمیں بتاتے ہیں کہ ایک جنگ روحانی دنیا میں لڑی جا رہی ہے جہاں (روح کی اصل دشمن) موجود ہے۔ وہ یہ بھی کہتے ہیں کہ ہم مسیحیوں کے طور پر مکمل طور پر تیار ہیں تاکہ ان حملوں سے بچاؤ، مزاحمت اور دفاع کر سکیں۔</w:t>
      </w:r>
    </w:p>
    <w:bookmarkEnd w:id="0"/>
    <w:p w14:paraId="7E1F9BC8" w14:textId="7BE2687A" w:rsidR="00A7291B" w:rsidRPr="007C2DD5" w:rsidRDefault="0025169D" w:rsidP="007C2DD5">
      <w:pPr>
        <w:pStyle w:val="Quote"/>
      </w:pPr>
      <w:r>
        <w:t>¹¹ اپنے بچاؤ کے لئے خدا کا زرہ بکتر پہن لو تا کہ شیطان کے فریب کے منصوبوں کا مقابلہ کر سکو۔ ¹² ہماری لڑا ئی زمین کے لوگوں کے خلاف نہیں۔ہم تو زمین کی تاریکیوں کے حاکموں اور انکی شرارت کی روحانی فوجوں کے خلاف ہیں۔ ہم تاریکی کے حاکموں اور ان ناپاک گندے عزائم رکھنے والے جو آسمانی مقاموں میں ہیں انکے خلاف لڑ تے ہیں۔</w:t>
      </w:r>
    </w:p>
    <w:bookmarkEnd w:id="0"/>
    <w:p w14:paraId="44687C10" w14:textId="5FB066C6" w:rsidR="009C22C1" w:rsidRDefault="009C22C1" w:rsidP="00C35B22">
      <w:pPr>
        <w:pStyle w:val="BibleVerseCite"/>
      </w:pPr>
      <w:r w:rsidRPr="007C2DD5">
        <w:t>- افسیوں 6:11-12</w:t>
      </w:r>
    </w:p>
    <w:bookmarkEnd w:id="0"/>
    <w:p w14:paraId="255668C9" w14:textId="77777777" w:rsidR="00A7291B" w:rsidRDefault="0025169D" w:rsidP="00A7291B">
      <w:pPr>
        <w:pStyle w:val="PadTop24"/>
      </w:pPr>
      <w:r>
        <w:t>ہمیں جادوگری، بھوت، ووڈو، طلسمات، لعنتوں اور اس جیسے امور کی فکر نہیں کرنی چاہیے، کیونکہ خدا خاص طور پر ہماری حفاظت کرتا ہے اور ہماری ضروریات پوری کرتا ہے تاکہ یہ چیزیں ہمیں نقصان نہ پہنچا سکیں۔</w:t>
      </w:r>
    </w:p>
    <w:p w14:paraId="27FB83DB" w14:textId="77777777" w:rsidR="00227BF5" w:rsidRDefault="00227BF5" w:rsidP="00227BF5">
      <w:pPr>
        <w:pStyle w:val="Heading3"/>
      </w:pPr>
      <w:r>
        <w:t>3. خدا کا کلام کسی بھی جادوئی طاقت یا عمل سے زیادہ طاقتور ہے۔</w:t>
      </w:r>
    </w:p>
    <w:bookmarkEnd w:id="0"/>
    <w:bookmarkEnd w:id="0"/>
    <w:p w14:paraId="5C097F03" w14:textId="5E23FA64" w:rsidR="00A7291B" w:rsidRDefault="0025169D" w:rsidP="00A7291B">
      <w:pPr>
        <w:pStyle w:val="NormalBlock"/>
      </w:pPr>
      <w:r>
        <w:t>بلاعم اور بنی اسرائیل کے درمیان ملاقات میں ہم پڑھتے ہیں کہ نبی خدا کی اجازت اور اس کے کلام کے بغیر نہ کچھ برا کر سکتا تھا اور نہ کچھ اچھا۔ خدا کا کلام، جیسا کہ بائبل کہتی ہے، طاقتور ہے۔ خدا اسے تلوار سے تشبیہ دیتا ہے، جو اپنے زمانے کا سب سے مہلک ہتھیار تھا۔</w:t>
      </w:r>
    </w:p>
    <w:bookmarkEnd w:id="0"/>
    <w:p w14:paraId="5C097F03" w14:textId="5E23FA64" w:rsidR="00A7291B" w:rsidRDefault="0025169D" w:rsidP="00A7291B">
      <w:pPr>
        <w:pStyle w:val="NormalBlock"/>
      </w:pPr>
      <w:r>
        <w:t>وہ کہتا ہے کہ کلام ہے:</w:t>
      </w:r>
    </w:p>
    <w:bookmarkEnd w:id="0"/>
    <w:p w14:paraId="2EC75E3D" w14:textId="41EDDCE5" w:rsidR="008A3F75" w:rsidRDefault="00932373" w:rsidP="001E1588">
      <w:pPr>
        <w:pStyle w:val="NormalBlock"/>
        <w:numPr>
          <w:ilvl w:val="0"/>
          <w:numId w:val="199"/>
        </w:numPr>
      </w:pPr>
      <w:r w:rsidRPr="00932373">
        <w:t>روح کی تلوار - افسیوں 6:17</w:t>
      </w:r>
    </w:p>
    <w:bookmarkEnd w:id="0"/>
    <w:p w14:paraId="2EC75E3D" w14:textId="41EDDCE5" w:rsidR="008A3F75" w:rsidRDefault="00932373" w:rsidP="001E1588">
      <w:pPr>
        <w:pStyle w:val="NormalBlock"/>
        <w:numPr>
          <w:ilvl w:val="0"/>
          <w:numId w:val="199"/>
        </w:numPr>
      </w:pPr>
      <w:r w:rsidRPr="00932373">
        <w:t>دو دھاری تلوار سے بھی زیادہ تیز - عبرانیوں 4:12</w:t>
      </w:r>
    </w:p>
    <w:bookmarkEnd w:id="0"/>
    <w:p w14:paraId="2EC75E3D" w14:textId="41EDDCE5" w:rsidR="008A3F75" w:rsidRDefault="00932373" w:rsidP="001E1588">
      <w:pPr>
        <w:pStyle w:val="NormalBlock"/>
        <w:numPr>
          <w:ilvl w:val="0"/>
          <w:numId w:val="199"/>
        </w:numPr>
      </w:pPr>
      <w:r w:rsidRPr="00932373">
        <w:t>تلوار جو خداوند کے منہ سے نکلتی ہے - مکاشفہ 19:21</w:t>
      </w:r>
    </w:p>
    <w:bookmarkEnd w:id="0"/>
    <w:bookmarkEnd w:id="0"/>
    <w:p w14:paraId="5C097F03" w14:textId="5E23FA64" w:rsidR="00A7291B" w:rsidRDefault="0025169D" w:rsidP="00A7291B">
      <w:pPr>
        <w:pStyle w:val="NormalBlock"/>
      </w:pPr>
      <w:r>
        <w:t>اور یہ تلوار، یہ کلام بڑی طاقت اور قوت رکھتا ہے جو تاریکی کی قوتوں کی طاقت اور قوت سے کہیں زیادہ ہے۔</w:t>
      </w:r>
    </w:p>
    <w:bookmarkEnd w:id="0"/>
    <w:p w14:paraId="5C097F03" w14:textId="5E23FA64" w:rsidR="00A7291B" w:rsidRDefault="0025169D" w:rsidP="00A7291B">
      <w:pPr>
        <w:pStyle w:val="NormalBlock"/>
      </w:pPr>
      <w:r>
        <w:t>مثال کے طور پر:</w:t>
      </w:r>
    </w:p>
    <w:bookmarkEnd w:id="0"/>
    <w:p w14:paraId="2EC75E3D" w14:textId="41EDDCE5" w:rsidR="008A3F75" w:rsidRDefault="00932373" w:rsidP="001E1588">
      <w:pPr>
        <w:pStyle w:val="NormalBlock"/>
        <w:numPr>
          <w:ilvl w:val="0"/>
          <w:numId w:val="199"/>
        </w:numPr>
      </w:pPr>
      <w:r w:rsidRPr="00932373">
        <w:t>کلام میں ہمارے سامنے سچائی ظاہر کرنے کی طاقت ہے۔ "انہیں سچائی میں پاک کر دے؛ تیرا کلام سچائی ہے۔" یوحنا 17:17</w:t>
      </w:r>
    </w:p>
    <w:bookmarkEnd w:id="0"/>
    <w:p w14:paraId="2EC75E3D" w14:textId="41EDDCE5" w:rsidR="008A3F75" w:rsidRDefault="00932373" w:rsidP="001E1588">
      <w:pPr>
        <w:pStyle w:val="NormalBlock"/>
        <w:numPr>
          <w:ilvl w:val="0"/>
          <w:numId w:val="199"/>
        </w:numPr>
      </w:pPr>
      <w:r w:rsidRPr="00932373">
        <w:t>کلام میں ہمیں سکھانے، اصلاح کرنے، فیصلہ کرنے اور خدا کے حضور صحیح اور بابرکت زندگی گزارنے کے لیے تربیت دینے کی طاقت ہے - ۲ تیِمُتھِیُس 3:16</w:t>
      </w:r>
    </w:p>
    <w:bookmarkEnd w:id="0"/>
    <w:p w14:paraId="2EC75E3D" w14:textId="41EDDCE5" w:rsidR="008A3F75" w:rsidRDefault="00932373" w:rsidP="001E1588">
      <w:pPr>
        <w:pStyle w:val="NormalBlock"/>
        <w:numPr>
          <w:ilvl w:val="0"/>
          <w:numId w:val="199"/>
        </w:numPr>
      </w:pPr>
      <w:r w:rsidRPr="00932373">
        <w:t>کلام میں ہمیں ملامت اور ابدی موت سے بچانے کی طاقت ہے۔</w:t>
      </w:r>
    </w:p>
    <w:bookmarkEnd w:id="0"/>
    <w:bookmarkEnd w:id="0"/>
    <w:p w14:paraId="7E1F9BC8" w14:textId="7BE2687A" w:rsidR="00A7291B" w:rsidRPr="007C2DD5" w:rsidRDefault="0025169D" w:rsidP="007C2DD5">
      <w:pPr>
        <w:pStyle w:val="Quote"/>
      </w:pPr>
      <w:r>
        <w:t>میں خوش خبری سے شرمندہ نہیں ہو ں کیوں کہ وہ خدا کی ایک قوت ہے جس سے خدا ایمان رکھنے والے ہر ایک کو نجات دیتا ہے۔ پہلے یہودیوں اور غیر یہودیوں کے لئے بھی۔</w:t>
      </w:r>
    </w:p>
    <w:bookmarkEnd w:id="0"/>
    <w:p w14:paraId="44687C10" w14:textId="5FB066C6" w:rsidR="009C22C1" w:rsidRDefault="009C22C1" w:rsidP="00C35B22">
      <w:pPr>
        <w:pStyle w:val="BibleVerseCite"/>
      </w:pPr>
      <w:r w:rsidRPr="007C2DD5">
        <w:t>- رومیوں 1:16a</w:t>
      </w:r>
    </w:p>
    <w:bookmarkEnd w:id="0"/>
    <w:p w14:paraId="255668C9" w14:textId="77777777" w:rsidR="00A7291B" w:rsidRDefault="0025169D" w:rsidP="00A7291B">
      <w:pPr>
        <w:pStyle w:val="PadTop24"/>
      </w:pPr>
      <w:r>
        <w:t>جی ہاں، تاریک علوم، جادو اور مخفی علوم میں طاقت ہے جو بہت سے لوگ کرتے ہیں لیکن یہ خدا کی طاقت کے سامنے کھڑا نہیں ہو سکتا جو اس کے کلام میں ظاہر ہوتی ہے۔</w:t>
      </w:r>
    </w:p>
    <w:p w14:paraId="27FB83DB" w14:textId="77777777" w:rsidR="00227BF5" w:rsidRDefault="00227BF5" w:rsidP="00227BF5">
      <w:pPr>
        <w:pStyle w:val="Heading3"/>
      </w:pPr>
      <w:r>
        <w:t>خلاصہ</w:t>
      </w:r>
    </w:p>
    <w:bookmarkEnd w:id="0"/>
    <w:bookmarkEnd w:id="0"/>
    <w:p w14:paraId="5C097F03" w14:textId="5E23FA64" w:rsidR="00A7291B" w:rsidRDefault="0025169D" w:rsidP="00A7291B">
      <w:pPr>
        <w:pStyle w:val="NormalBlock"/>
      </w:pPr>
      <w:r>
        <w:t>جو طاقت جادوگری کے پاس ہے وہ خوف کی طاقت ہے۔ اور لوگ اپنے خوفوں سے نمٹنے کے لیے کئی طریقے آزما تے ہیں - عموماً جادو اور توہمات (نصیب والی چیزیں وغیرہ) استعمال کرنے کی کوشش کرتے ہیں۔</w:t>
      </w:r>
    </w:p>
    <w:bookmarkEnd w:id="0"/>
    <w:p w14:paraId="5C097F03" w14:textId="5E23FA64" w:rsidR="00A7291B" w:rsidRDefault="0025169D" w:rsidP="00A7291B">
      <w:pPr>
        <w:pStyle w:val="NormalBlock"/>
      </w:pPr>
      <w:r>
        <w:t>وہ واحد طاقت جو جادو کی طاقت کو شکست دے سکتی ہے وہ خدا کی طاقت ہے جو اس کے کلام میں ہے۔ اور وہ واحد طاقت جو ہمارے خوف کو سکون دے سکتی ہے، خاص طور پر وہ تین چیزیں جو ہمارے زیادہ تر خوف اور فکر کی وجہ بنتی ہیں، وہ خدا کا کلام ہے۔ خدا کا کلام سکون دیتا ہے:</w:t>
      </w:r>
    </w:p>
    <w:p w14:paraId="27FB83DB" w14:textId="77777777" w:rsidR="00227BF5" w:rsidRDefault="00227BF5" w:rsidP="00227BF5">
      <w:pPr>
        <w:pStyle w:val="Heading3"/>
      </w:pPr>
      <w:r>
        <w:t>الف - ہماری روحانی دنیا کا خوف</w:t>
      </w:r>
    </w:p>
    <w:bookmarkEnd w:id="0"/>
    <w:bookmarkEnd w:id="0"/>
    <w:p w14:paraId="5C097F03" w14:textId="5E23FA64" w:rsidR="00A7291B" w:rsidRDefault="0025169D" w:rsidP="00A7291B">
      <w:pPr>
        <w:pStyle w:val="NormalBlock"/>
      </w:pPr>
      <w:r>
        <w:t>کلام ہمارے "نامعلوم" روحانی دنیا کے خوف کو اس بات سے دور کرتا ہے کہ یسوع مسیح اس جہت کا خداوند ہے۔</w:t>
      </w:r>
    </w:p>
    <w:bookmarkEnd w:id="0"/>
    <w:p w14:paraId="7E1F9BC8" w14:textId="7BE2687A" w:rsidR="00A7291B" w:rsidRPr="007C2DD5" w:rsidRDefault="0025169D" w:rsidP="007C2DD5">
      <w:pPr>
        <w:pStyle w:val="Quote"/>
      </w:pPr>
      <w:r>
        <w:t>اس کی قوت کے ذریعے </w:t>
        <w:br/>
        <w:t>جو آسمان کی ہو یا زمین کی ہو دیکھی ہو یا ان دیکھی</w:t>
        <w:br/>
        <w:t>تمام روحانی قوتیں، اختیارات، خداوند اور حکومتیں،</w:t>
        <w:br/>
        <w:t>تمام چیزیں مسیح کے ذریعہ سے اور مسیح کے واسطے ہی پیدا ہو ئی ہیں۔</w:t>
      </w:r>
    </w:p>
    <w:bookmarkEnd w:id="0"/>
    <w:p w14:paraId="44687C10" w14:textId="5FB066C6" w:rsidR="009C22C1" w:rsidRDefault="009C22C1" w:rsidP="00C35B22">
      <w:pPr>
        <w:pStyle w:val="BibleVerseCite"/>
      </w:pPr>
      <w:r w:rsidRPr="007C2DD5">
        <w:t>- کُلِسّیوں 1:16</w:t>
      </w:r>
    </w:p>
    <w:bookmarkEnd w:id="0"/>
    <w:p w14:paraId="255668C9" w14:textId="77777777" w:rsidR="00A7291B" w:rsidRDefault="0025169D" w:rsidP="00A7291B">
      <w:pPr>
        <w:pStyle w:val="PadTop24"/>
      </w:pPr>
      <w:r>
        <w:t>جو کچھ بھی وہاں ہے جو ہم نہیں دیکھ سکتے؛ یسوع اس پر خداوند ہے۔</w:t>
      </w:r>
    </w:p>
    <w:p w14:paraId="27FB83DB" w14:textId="77777777" w:rsidR="00227BF5" w:rsidRDefault="00227BF5" w:rsidP="00227BF5">
      <w:pPr>
        <w:pStyle w:val="Heading3"/>
      </w:pPr>
      <w:r>
        <w:t>ب - ہماری موت کا خوف</w:t>
      </w:r>
    </w:p>
    <w:bookmarkEnd w:id="0"/>
    <w:bookmarkEnd w:id="0"/>
    <w:p w14:paraId="5C097F03" w14:textId="5E23FA64" w:rsidR="00A7291B" w:rsidRDefault="0025169D" w:rsidP="00A7291B">
      <w:pPr>
        <w:pStyle w:val="NormalBlock"/>
      </w:pPr>
      <w:r>
        <w:t>یہ کلام ہمیں ظاہر کرتا ہے کہ ہم کیوں مرتے ہیں اور ہم کس طرح مرنے اور گناہ کے لیے ہمیشہ کے لیے سزا پانے سے بچ سکتے ہیں۔</w:t>
      </w:r>
    </w:p>
    <w:bookmarkEnd w:id="0"/>
    <w:p w14:paraId="7E1F9BC8" w14:textId="7BE2687A" w:rsidR="00A7291B" w:rsidRPr="007C2DD5" w:rsidRDefault="0025169D" w:rsidP="007C2DD5">
      <w:pPr>
        <w:pStyle w:val="Quote"/>
      </w:pPr>
      <w:r>
        <w:t>کیوں کہ گناہ کی مزدوری موت ہے مگر خدا کی بخشش ہمارے خدا وند یسوع مسیح میں ہمیشہ کی زندگی ہے۔</w:t>
      </w:r>
    </w:p>
    <w:bookmarkEnd w:id="0"/>
    <w:p w14:paraId="44687C10" w14:textId="5FB066C6" w:rsidR="009C22C1" w:rsidRDefault="009C22C1" w:rsidP="00C35B22">
      <w:pPr>
        <w:pStyle w:val="BibleVerseCite"/>
      </w:pPr>
      <w:r w:rsidRPr="007C2DD5">
        <w:t>- رومیوں 6:23</w:t>
      </w:r>
    </w:p>
    <w:bookmarkEnd w:id="0"/>
    <w:p w14:paraId="255668C9" w14:textId="77777777" w:rsidR="00A7291B" w:rsidRDefault="0025169D" w:rsidP="00A7291B">
      <w:pPr>
        <w:pStyle w:val="PadTop24"/>
      </w:pPr>
      <w:r>
        <w:t>یہ اہم نہیں کہ ہم کب مرے یا کس چیز سے مرے گے - ہر کوئی مرے گا کیونکہ ہر کوئی گناہ گار ہے۔ تاہم کلام ہمیں وعدہ دیتا ہے کہ جو مسیح میں مرتے ہیں وہ خدا کے ساتھ ابدی زندگی میں داخل ہوں گے۔</w:t>
      </w:r>
    </w:p>
    <w:bookmarkEnd w:id="0"/>
    <w:p w14:paraId="5C097F03" w14:textId="5E23FA64" w:rsidR="00A7291B" w:rsidRDefault="0025169D" w:rsidP="00A7291B">
      <w:pPr>
        <w:pStyle w:val="NormalBlock"/>
      </w:pPr>
      <w:r>
        <w:t>کلام نہ صرف یہ وعدہ کرتا ہے بلکہ یہ بھی بیان کرتا ہے کہ یسوع نے ہمارے گناہوں کے لیے اپنی موت اور ہماری ضمانت کے طور پر اپنی قیامت کے ذریعے یہ برکت ہمارے لیے کیسے حاصل کی۔ پوشیدہ طاقت مردوں کو ویمپائرز اور زومبیز کے طور پر واپس لانے کا دعویٰ کرتی ہے، خدا کا کلام مردوں کو جلال میں قیامت کے ذریعے واپس لاتا ہے۔</w:t>
      </w:r>
    </w:p>
    <w:p w14:paraId="27FB83DB" w14:textId="77777777" w:rsidR="00227BF5" w:rsidRDefault="00227BF5" w:rsidP="00227BF5">
      <w:pPr>
        <w:pStyle w:val="Heading3"/>
      </w:pPr>
      <w:r>
        <w:t>ج - آخرکار خدا کا کلام ہمارے مستقبل کے خوف کو سکون دیتا ہے</w:t>
      </w:r>
    </w:p>
    <w:bookmarkEnd w:id="0"/>
    <w:bookmarkEnd w:id="0"/>
    <w:p w14:paraId="5C097F03" w14:textId="5E23FA64" w:rsidR="00A7291B" w:rsidRDefault="0025169D" w:rsidP="00A7291B">
      <w:pPr>
        <w:pStyle w:val="NormalBlock"/>
      </w:pPr>
      <w:r>
        <w:t>یہ کلام ہمارے مستقبل کے بارے میں خوف کو اس کے آخری مستقبل کو ظاہر کر کے سکون دیتا ہے۔ ۱ تھسّلنیکیوں 5:1-11، ۲ تھسلنیکوں 2:1-12 اور ۲ پطرس 3:3-13 میں یہ دو رسول اس مستقبل کے منظرنامے کو بیان کرتے ہیں جب جیسا کہ ہم جانتے ہیں دنیا کا خاتمہ ہو جائے گا۔</w:t>
      </w:r>
    </w:p>
    <w:bookmarkEnd w:id="0"/>
    <w:p w14:paraId="5C097F03" w14:textId="5E23FA64" w:rsidR="00A7291B" w:rsidRDefault="0025169D" w:rsidP="00A7291B">
      <w:pPr>
        <w:pStyle w:val="NormalBlock"/>
      </w:pPr>
      <w:r>
        <w:t>دنیا میں سب کچھ معمول کے مطابق اپنے معمول کے چکر میں چل رہا ہوگا جب اچانک حالات بگڑنے لگیں گے کیونکہ الہامی، فلسفیانہ اور اخلاقی جھولے سختی سے بے خدائی اور ارتداد کی طرف جھکیں گے؛ جب یہ ہوگا تو بائبل کہتی ہے:</w:t>
      </w:r>
    </w:p>
    <w:bookmarkEnd w:id="0"/>
    <w:p w14:paraId="2EC75E3D" w14:textId="41EDDCE5" w:rsidR="008A3F75" w:rsidRDefault="00932373" w:rsidP="001E1588">
      <w:pPr>
        <w:pStyle w:val="NormalBlock"/>
        <w:numPr>
          <w:ilvl w:val="0"/>
          <w:numId w:val="199"/>
        </w:numPr>
      </w:pPr>
      <w:r w:rsidRPr="00932373">
        <w:t>خدا وفاداروں کو بےقانونی کے آدمی کو ظاہر کرے گا۔</w:t>
      </w:r>
    </w:p>
    <w:bookmarkEnd w:id="0"/>
    <w:p w14:paraId="2EC75E3D" w14:textId="41EDDCE5" w:rsidR="008A3F75" w:rsidRDefault="00932373" w:rsidP="001E1588">
      <w:pPr>
        <w:pStyle w:val="NormalBlock"/>
        <w:numPr>
          <w:ilvl w:val="0"/>
          <w:numId w:val="199"/>
        </w:numPr>
      </w:pPr>
      <w:r w:rsidRPr="00932373">
        <w:t>یسوع بگل اور پکار کے ساتھ واپس آئیں گے۔</w:t>
      </w:r>
    </w:p>
    <w:bookmarkEnd w:id="0"/>
    <w:p w14:paraId="2EC75E3D" w14:textId="41EDDCE5" w:rsidR="008A3F75" w:rsidRDefault="00932373" w:rsidP="001E1588">
      <w:pPr>
        <w:pStyle w:val="NormalBlock"/>
        <w:numPr>
          <w:ilvl w:val="0"/>
          <w:numId w:val="199"/>
        </w:numPr>
      </w:pPr>
      <w:r w:rsidRPr="00932373">
        <w:t>مردے، کافروں اور غیر وفاداروں کے ساتھ قیامت اور جہنم کے لیے جی اٹھیں گے؛ اور وفاداروں کو خداوند کے ساتھ ہوا میں ہونے کے لیے۔</w:t>
      </w:r>
    </w:p>
    <w:bookmarkEnd w:id="0"/>
    <w:p w14:paraId="2EC75E3D" w14:textId="41EDDCE5" w:rsidR="008A3F75" w:rsidRDefault="00932373" w:rsidP="001E1588">
      <w:pPr>
        <w:pStyle w:val="NormalBlock"/>
        <w:numPr>
          <w:ilvl w:val="0"/>
          <w:numId w:val="199"/>
        </w:numPr>
      </w:pPr>
      <w:r w:rsidRPr="00932373">
        <w:t>مخلوق شدید گرمی کے ساتھ تباہ ہو جائے گی۔</w:t>
      </w:r>
    </w:p>
    <w:bookmarkEnd w:id="0"/>
    <w:p w14:paraId="2EC75E3D" w14:textId="41EDDCE5" w:rsidR="008A3F75" w:rsidRDefault="00932373" w:rsidP="001E1588">
      <w:pPr>
        <w:pStyle w:val="NormalBlock"/>
        <w:numPr>
          <w:ilvl w:val="0"/>
          <w:numId w:val="199"/>
        </w:numPr>
      </w:pPr>
      <w:r w:rsidRPr="00932373">
        <w:t>نئے آسمان اور زمین ظہور پذیر ہوں گے جو مقدسوں کے لیے خدا کے ساتھ مسیح میں دائمی رہائش گاہ ہوں گے۔</w:t>
      </w:r>
    </w:p>
    <w:bookmarkEnd w:id="0"/>
    <w:p w14:paraId="2EC75E3D" w14:textId="41EDDCE5" w:rsidR="008A3F75" w:rsidRDefault="00932373" w:rsidP="001E1588">
      <w:pPr>
        <w:pStyle w:val="NormalBlock"/>
        <w:numPr>
          <w:ilvl w:val="0"/>
          <w:numId w:val="199"/>
        </w:numPr>
      </w:pPr>
      <w:r w:rsidRPr="00932373">
        <w:t>اور یہ سب ایک پلک جھپکنے میں واقع ہوگا۔</w:t>
      </w:r>
    </w:p>
    <w:bookmarkEnd w:id="0"/>
    <w:p w14:paraId="2EC75E3D" w14:textId="41EDDCE5" w:rsidR="008A3F75" w:rsidRDefault="00932373" w:rsidP="001E1588">
      <w:pPr>
        <w:pStyle w:val="NormalBlock"/>
        <w:numPr>
          <w:ilvl w:val="0"/>
          <w:numId w:val="199"/>
        </w:numPr>
      </w:pPr>
      <w:r w:rsidRPr="00932373">
        <w:t>جب ہم ان باتوں کو جان لیں اور یقین کر لیں تو خوف کی کوئی ضرورت نہیں۔</w:t>
      </w:r>
    </w:p>
    <w:bookmarkEnd w:id="0"/>
    <w:bookmarkEnd w:id="0"/>
    <w:p w14:paraId="5C097F03" w14:textId="5E23FA64" w:rsidR="00A7291B" w:rsidRDefault="0025169D" w:rsidP="00A7291B">
      <w:pPr>
        <w:pStyle w:val="NormalBlock"/>
      </w:pPr>
      <w:r>
        <w:t>خدا ہمیں اس دن تک اور اس دن بھی تمام ضروریات فراہم کرے گا۔ ہمارے مستقبل میں موت ہے لیکن یسوع مسیح کے ذریعے ہمیشہ کی زندگی بھی ہے، خوفزدہ ہونے کی ضرورت نہیں۔</w:t>
      </w:r>
    </w:p>
    <w:p w14:paraId="27FB83DB" w14:textId="77777777" w:rsidR="00227BF5" w:rsidRDefault="00227BF5" w:rsidP="00227BF5">
      <w:pPr>
        <w:pStyle w:val="Heading3"/>
      </w:pPr>
      <w:r>
        <w:t>دعوت</w:t>
      </w:r>
    </w:p>
    <w:bookmarkEnd w:id="0"/>
    <w:bookmarkEnd w:id="0"/>
    <w:p w14:paraId="5C097F03" w14:textId="5E23FA64" w:rsidR="00A7291B" w:rsidRDefault="0025169D" w:rsidP="00A7291B">
      <w:pPr>
        <w:pStyle w:val="NormalBlock"/>
      </w:pPr>
      <w:r>
        <w:t>چاہے وہ خوف ہو جو جادوئی طاقتوں کی وجہ سے ہو، یا وہ سادہ بے چینی جو ایک کمزور انسان ہونے کی وجہ سے آتی ہے - میں ان لوگوں کو مدعو کرتا ہوں جو ان مسائل سے جدوجہد کر رہے ہیں کہ وہ:</w:t>
      </w:r>
    </w:p>
    <w:bookmarkEnd w:id="0"/>
    <w:p w14:paraId="2EC75E3D" w14:textId="41EDDCE5" w:rsidR="008A3F75" w:rsidRDefault="00932373" w:rsidP="001E1588">
      <w:pPr>
        <w:pStyle w:val="NormalBlock"/>
        <w:numPr>
          <w:ilvl w:val="0"/>
          <w:numId w:val="199"/>
        </w:numPr>
      </w:pPr>
      <w:r w:rsidRPr="00932373">
        <w:t>توبہ کے ساتھ مسیح کے پاس آئیں اور اپنے خوف کو بپتسمہ کے پانیوں میں دفن کریں۔</w:t>
      </w:r>
    </w:p>
    <w:bookmarkEnd w:id="0"/>
    <w:p w14:paraId="2EC75E3D" w14:textId="41EDDCE5" w:rsidR="008A3F75" w:rsidRDefault="00932373" w:rsidP="001E1588">
      <w:pPr>
        <w:pStyle w:val="NormalBlock"/>
        <w:numPr>
          <w:ilvl w:val="0"/>
          <w:numId w:val="199"/>
        </w:numPr>
      </w:pPr>
      <w:r w:rsidRPr="00932373">
        <w:t>اگر آپ بےوفائی کر چکے ہیں تو مسیح کے پاس واپس آئیں اور بحالی کی دعا حاصل کریں تاکہ آپ اعتماد کے ساتھ مستقبل کا سامنا کر سکیں۔</w:t>
      </w:r>
    </w:p>
    <w:bookmarkEnd w:id="0"/>
    <w:bookmarkEnd w:id="0"/>
    <w:p w14:paraId="5C097F03" w14:textId="5E23FA64" w:rsidR="00A7291B" w:rsidRDefault="0025169D" w:rsidP="00A7291B">
      <w:pPr>
        <w:pStyle w:val="NormalBlock"/>
      </w:pPr>
      <w:r>
        <w:t>مسیح کی مدد کے بغیر خوف سے نمٹنے کی تمام کوششیں ترک کر دیں اور اب اس کی محبت کے سامنے سر تسلیم خم کر دیں۔ اگر آپ کو کوئی ضرورت ہے تو آگے بڑھیں، مت ڈریں - ابھی آئیں۔</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