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تعارف</w:t>
      </w:r>
    </w:p>
    <w:bookmarkEnd w:id="0"/>
    <w:p w14:paraId="5C097F03" w14:textId="5E23FA64" w:rsidR="00A7291B" w:rsidRDefault="0025169D" w:rsidP="00A7291B">
      <w:pPr>
        <w:pStyle w:val="NormalBlock"/>
      </w:pPr>
      <w:r>
        <w:t>ہیلو، میں مائیک مازالونگو ہوں، اور یہ شاگردی کے سلسلے میں ان Devos کا ایک مختصر تعارف ہے جنہیں آپ ابھی استعمال کرنے والے ہیں۔ سب سے پہلے، اس سلسلے کا ہر Devo تین سے پانچ منٹ کا ہے اور شاگردی کے تصور سے متعلق مختلف موضوعات پر مبنی ہے۔ عقیدتی پیغام ختم ہونے کے بعد، Devo کی بنیاد پر 5 مباحثاتی سوالات ظاہر ہوں گے۔ ہر سوال پر ویڈیو کو روک دیں تاکہ آپ کے چھوٹے گروہ (یا جماعت) کو گفتگو اور اپنے خیالات بانٹنے کے لیے وقت مل سکے۔ اگر وقت کم ہو تو گروہوں کی رہنمائی کرنے والا شخص پہلے سے سوالات کا جائزہ لے سکتا ہے اور گروہ کے لیے موزوں ترین سوالات منتخب کر سکتا ہے، یا گفتگو کے لیے دوسرے سوالات شامل کر سکتا ہے۔ میری دعا ہے کہ یہ مواد آپ کے لیے برکت کا باعث ہو، اور میں آپ کو یاد دلاتا ہوں کہ بائبل کی مزید مفت تدریسی وسائل BibleTalk.tv پر حاصل کیے جا سکتے ہیں۔ آپ کا شکریہ، اور آپ کے مطالعے میں خدا آپ کو برکت دے۔</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