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تنہائی</w:t>
      </w:r>
    </w:p>
    <w:bookmarkEnd w:id="0"/>
    <w:p w14:paraId="5C097F03" w14:textId="5E23FA64" w:rsidR="00A7291B" w:rsidRDefault="0025169D" w:rsidP="00A7291B">
      <w:pPr>
        <w:pStyle w:val="NormalBlock"/>
      </w:pPr>
      <w:r>
        <w:t>دوسرے الفاظ میں، آپ کی تنہائی کا احساس اس بات پر مبنی ہے کہ آپ اکیلے کیوں ہیں۔ مثال کے طور پر:</w:t>
      </w:r>
    </w:p>
    <w:p w14:paraId="6ABE7781" w14:textId="77777777" w:rsidR="00227BF5" w:rsidRDefault="00227BF5" w:rsidP="00227BF5">
      <w:pPr>
        <w:pStyle w:val="Heading2"/>
      </w:pPr>
      <w:r>
        <w:t>1. تنہائی جو اکیلے پن کی وجہ سے ہوتی ہے۔</w:t>
      </w:r>
    </w:p>
    <w:bookmarkEnd w:id="0"/>
    <w:bookmarkEnd w:id="0"/>
    <w:p w14:paraId="5C097F03" w14:textId="5E23FA64" w:rsidR="00A7291B" w:rsidRDefault="0025169D" w:rsidP="00A7291B">
      <w:pPr>
        <w:pStyle w:val="NormalBlock"/>
      </w:pPr>
      <w:r>
        <w:t>مثال کے طور پر، وہ لوگ جن کے ساتھی نہیں ہیں یا کسی بھی وجہ سے خاندان سے الگ ہیں۔ ان کی تنہائی میں خوف، گھبراہٹ اور مایوسی کا احساس ہوتا ہے کیونکہ وہ مجبور ہوتے ہیں کہ انتظار کریں اور اپنی تنہائی کے خاتمے کے لیے مستقبل کی طرف دیکھیں۔ جو لوگ تنہا ہونے کی وجہ سے تنہا ہوتے ہیں وہ اضطراب، وقت ضائع ہونے کا احساس، اور کبھی کبھار اپنے آپ یا خدا پر غصہ محسوس کرتے ہیں کہ وہ ان کی تنہائی کو حل نہیں کر پا رہا۔ جو لوگ اس قسم کی تنہائی کا شکار ہوتے ہیں، عام طور پر دوسروں سے سب سے کم ہمدردی پاتے ہیں۔ اس کے بجائے، تبصرے یہ ہوتے ہیں:</w:t>
      </w:r>
    </w:p>
    <w:bookmarkEnd w:id="0"/>
    <w:p w14:paraId="2EC75E3D" w14:textId="41EDDCE5" w:rsidR="008A3F75" w:rsidRDefault="00932373" w:rsidP="001E1588">
      <w:pPr>
        <w:pStyle w:val="NormalBlock"/>
        <w:numPr>
          <w:ilvl w:val="0"/>
          <w:numId w:val="199"/>
        </w:numPr>
      </w:pPr>
      <w:r w:rsidRPr="00932373">
        <w:t>آپ اپنے خاندان سے کب ملنے جا رہے ہیں؟</w:t>
      </w:r>
    </w:p>
    <w:bookmarkEnd w:id="0"/>
    <w:p w14:paraId="2EC75E3D" w14:textId="41EDDCE5" w:rsidR="008A3F75" w:rsidRDefault="00932373" w:rsidP="001E1588">
      <w:pPr>
        <w:pStyle w:val="NormalBlock"/>
        <w:numPr>
          <w:ilvl w:val="0"/>
          <w:numId w:val="199"/>
        </w:numPr>
      </w:pPr>
      <w:r w:rsidRPr="00932373">
        <w:t>آپ ڈیٹنگ کیوں نہیں کر رہے؟</w:t>
      </w:r>
    </w:p>
    <w:bookmarkEnd w:id="0"/>
    <w:p w14:paraId="2EC75E3D" w14:textId="41EDDCE5" w:rsidR="008A3F75" w:rsidRDefault="00932373" w:rsidP="001E1588">
      <w:pPr>
        <w:pStyle w:val="NormalBlock"/>
        <w:numPr>
          <w:ilvl w:val="0"/>
          <w:numId w:val="199"/>
        </w:numPr>
      </w:pPr>
      <w:r w:rsidRPr="00932373">
        <w:t>آپ کو اب تک کسی کے ساتھ گھر بسانا چاہیے تھا...</w:t>
      </w:r>
    </w:p>
    <w:bookmarkEnd w:id="0"/>
    <w:bookmarkEnd w:id="0"/>
    <w:p w14:paraId="5C097F03" w14:textId="5E23FA64" w:rsidR="00A7291B" w:rsidRDefault="0025169D" w:rsidP="00A7291B">
      <w:pPr>
        <w:pStyle w:val="NormalBlock"/>
      </w:pPr>
      <w:r>
        <w:t>ان تبصروں پر وہ واحد شخص اندر سے کہتا ہے، "میں یہ سب چیزیں چاہتا ہوں لیکن یہ میرے لیے ہو نہیں رہا!"</w:t>
      </w:r>
    </w:p>
    <w:bookmarkEnd w:id="0"/>
    <w:p w14:paraId="5C097F03" w14:textId="5E23FA64" w:rsidR="00A7291B" w:rsidRDefault="0025169D" w:rsidP="00A7291B">
      <w:pPr>
        <w:pStyle w:val="NormalBlock"/>
      </w:pPr>
      <w:r>
        <w:t>ان لوگوں کے لیے جو اس قسم کی تنہائی کا شکار ہوتے ہیں سب سے بڑی خوف یہ ہے کہ وہ ہمیشہ اسی طرح رہیں گے اور تبدیلی کی کوئی امید نہیں ہے۔ یہ خیالات حسد (ان لوگوں سے جو تنہا نہیں ہیں) اور اپنی حالت کے بارے میں مایوسی کے دوہری مسائل کو جنم دیتے ہیں۔ اس قسم کی تنہائی کا سب سے بڑا بوجھ یہ ہے کہ وقت کے ساتھ یہ بہتر نہیں ہوتی، بلکہ بدتر ہوتی جاتی ہے۔</w:t>
      </w:r>
    </w:p>
    <w:p w14:paraId="6ABE7781" w14:textId="77777777" w:rsidR="00227BF5" w:rsidRDefault="00227BF5" w:rsidP="00227BF5">
      <w:pPr>
        <w:pStyle w:val="Heading2"/>
      </w:pPr>
      <w:r>
        <w:t>2. تنہائی جو نقصان کی وجہ سے ہوتی ہے۔</w:t>
      </w:r>
    </w:p>
    <w:bookmarkEnd w:id="0"/>
    <w:bookmarkEnd w:id="0"/>
    <w:p w14:paraId="5C097F03" w14:textId="5E23FA64" w:rsidR="00A7291B" w:rsidRDefault="0025169D" w:rsidP="00A7291B">
      <w:pPr>
        <w:pStyle w:val="NormalBlock"/>
      </w:pPr>
      <w:r>
        <w:t>تنہائی جو نقصان کی وجہ سے ہوتی ہے، اکیلے پن سے مختلف ہوتی ہے کیونکہ اس میں غمگینی کا عنصر شامل ہوتا ہے۔ جب آپ اپنی زندگی کے ساتھی، بچے، خاندان کے رکن یا دوست کو موت، طلاق یا جھگڑے کی وجہ سے کھو دیتے ہیں، تو آپ کے جذبات اس حقیقت کے گرد گھومتے ہیں کہ کسی کو (یا کسی چیز کو جیسے کہ کیریئر یا پسندیدہ مشغلہ) کسی وجہ سے آپ سے لے لیا گیا (یا آپ نے اسے چھوڑ دیا)، نہ کہ آپ کے پاس کبھی وہ چیز نہیں تھی۔ اس صورت میں تنہائی کا مرکز نقصان، پچھتاوے، غصے اور حقیقی جسمانی درد کے جذبات ہوتے ہیں۔ یہ ایک ایسی تنہائی ہے جہاں شخص خود کو مکمل محسوس نہیں کرتا۔</w:t>
      </w:r>
    </w:p>
    <w:bookmarkEnd w:id="0"/>
    <w:p w14:paraId="5C097F03" w14:textId="5E23FA64" w:rsidR="00A7291B" w:rsidRDefault="0025169D" w:rsidP="00A7291B">
      <w:pPr>
        <w:pStyle w:val="NormalBlock"/>
      </w:pPr>
      <w:r>
        <w:t>اس تنہائی میں کوئی امید کی چمک نہیں ہے جیسی کہ اس تنہائی میں ہوتی ہے جو کوئی ساتھی تلاش کر رہا ہو۔ اس قسم کی تنہائی کے لیے "شاید کل" کا کوئی احساس نہیں ہوتا۔ اس سطح کی تنہائی کل کے آنے کی خواہش نہیں رکھتی۔</w:t>
      </w:r>
    </w:p>
    <w:bookmarkEnd w:id="0"/>
    <w:p w14:paraId="5C097F03" w14:textId="5E23FA64" w:rsidR="00A7291B" w:rsidRDefault="0025169D" w:rsidP="00A7291B">
      <w:pPr>
        <w:pStyle w:val="NormalBlock"/>
      </w:pPr>
      <w:r>
        <w:t>میرا خیال ہے کہ تنہائیِ نقصان اور تنہائیِ اکیلے پن کے درمیان سب سے بڑا فرق یہ ہے کہ ایک ماضی کی طرف دیکھنے میں پھنس جاتی ہے (سوالات کے جواب تلاش کرنے اور یادوں میں تسلی پانے کی کوشش کرتی ہے) جبکہ دوسری ہمیشہ مستقبل کی طرف دیکھتی ہے، امید کرتی ہے کہ وہ ان سوالات کے جواب اور اپنی تنہائی کے خاتمے کو پائے گی۔ نقصان کی تنہائی خاص طور پر مشکل ہوتی ہے کیونکہ ہم اسے شاذ و نادر ہی خود منتخب کرتے ہیں۔ یہ ہماری مرضی کے خلاف ہم پر مسلط کی جاتی ہے۔ اکیلے پن کی تنہائی کے برعکس، جو ایک دن، ایک ملاقات یا ایک واقعہ میں بدل سکتی ہے؛ نقصان کی تنہائی کو ٹھیک ہونے میں وقت لگتا ہے۔ اسے جلد بازی میں ختم نہیں کیا جا سکتا اور نہ ہی اس سے بچا جا سکتا ہے، اور عام طور پر اسے تحلیل ہونے سے پہلے اکیلے پن کی تنہائی میں تبدیل ہونا پڑتا ہے۔</w:t>
      </w:r>
    </w:p>
    <w:bookmarkEnd w:id="0"/>
    <w:p w14:paraId="5C097F03" w14:textId="5E23FA64" w:rsidR="00A7291B" w:rsidRDefault="0025169D" w:rsidP="00A7291B">
      <w:pPr>
        <w:pStyle w:val="NormalBlock"/>
      </w:pPr>
      <w:r>
        <w:t>ایک مثبت پہلو یہ ہے کہ جو لوگ اس قسم کی تنہائی کا سامنا کرتے ہیں، انہیں عام طور پر اپنے آس پاس کے لوگوں سے زیادہ ہمدردی اور حمایت ملتی ہے۔ سب سے بڑی شکایت یہ ہوتی ہے کہ جب ان کا احساسِ نقصان سادہ تنہائی میں بدلنے لگتا ہے، تو وہ حمایت اور ہمدردی کھو دیتے ہیں جو انہیں اپنے خاندان اور دوستوں سے مل رہی تھی، اور ایک نیا چیلنج شروع ہو جاتا ہے۔</w:t>
      </w:r>
    </w:p>
    <w:p w14:paraId="6ABE7781" w14:textId="77777777" w:rsidR="00227BF5" w:rsidRDefault="00227BF5" w:rsidP="00227BF5">
      <w:pPr>
        <w:pStyle w:val="Heading2"/>
      </w:pPr>
      <w:r>
        <w:t>3. اختلاف کی وجہ سے تنہائی۔</w:t>
      </w:r>
    </w:p>
    <w:bookmarkEnd w:id="0"/>
    <w:bookmarkEnd w:id="0"/>
    <w:p w14:paraId="5C097F03" w14:textId="5E23FA64" w:rsidR="00A7291B" w:rsidRDefault="0025169D" w:rsidP="00A7291B">
      <w:pPr>
        <w:pStyle w:val="NormalBlock"/>
      </w:pPr>
      <w:r>
        <w:t>کچھ لوگ تنہا ہوتے ہیں کیونکہ وہ اپنے آس پاس کے لوگوں سے بہت مختلف ہوتے ہیں۔ شاید وہ اپنے جسم کی شکل یا سائز یا جسمانی معذوری کی وجہ سے مختلف نظر آتے ہیں۔ وہ ثقافتی، روحانی یا ذہنی طور پر اپنے ارد گرد اکثریت سے مختلف ہو سکتے ہیں۔ اور کچھ لوگ محض سماجی طور پر "مختلف" ہوتے ہیں۔ وہ کسی بھی زمرے یا گروہ میں آسانی یا آرام سے فٹ نہیں ہوتے۔ وہ ایسے گروہ سے تعلق رکھتے ہو سکتے ہیں جو تنہائی کو عزت کی علامت کے طور پر پہنتا ہے، اپنے کلب سے تعلق رکھنے کے لیے ایک ضروری بوجھ۔ کچھ لوگ منفرد حالات یا جدوجہد کی وجہ سے بھی مختلف ہوتے ہیں اور کسی بھی وجہ سے خود کو اس کی وجہ سے کنارے پر اور تنہا پاتے ہیں۔</w:t>
      </w:r>
    </w:p>
    <w:bookmarkEnd w:id="0"/>
    <w:p w14:paraId="5C097F03" w14:textId="5E23FA64" w:rsidR="00A7291B" w:rsidRDefault="0025169D" w:rsidP="00A7291B">
      <w:pPr>
        <w:pStyle w:val="NormalBlock"/>
      </w:pPr>
      <w:r>
        <w:t>اس قسم کی تنہائی میں وہ درد شامل ہوتا ہے جو ہمیشہ باہر سے اندر دیکھنے اور اس تلخی کا تجربہ کرنے کے ساتھ آتا ہے کہ زندگی کسی طرح غیر منصفانہ ہے۔ اس طرح تنہا لوگ اپنی تنہائی کو ایک لعنت سمجھتے ہیں، کوئی کائناتی ناانصافی جو ان پر مسلط کی گئی ہو (کیوں میں؟)۔ اس قسم کی تنہائی کا سب سے مشکل حصہ یہ ہے کہ اس کا کوئی علاج نظر نہیں آتا۔ جو "اکیلے" ہیں وہ امید کر سکتے ہیں کہ کوئی ان کی تنہائی کو دور کرے گا۔ جو لوگ نقصان کی تنہائی میں مبتلا ہیں وہ جانتے ہیں کہ وقت کے ساتھ درد (اور تنہائی) کسی حد تک ٹھیک ہو جائے گا اور شاید ایک دن خالی پن دوبارہ بھر جائے گا۔ لیکن جو لوگ بس مختلف ہیں، ان کے لیے تنہائی ان کی ذات کا حصہ ہے اور نہ وقت اور نہ کوئی دوسرا شخص اس بنیادی حقیقت کو بدل سکتا ہے۔</w:t>
      </w:r>
    </w:p>
    <w:bookmarkEnd w:id="0"/>
    <w:p w14:paraId="5C097F03" w14:textId="5E23FA64" w:rsidR="00A7291B" w:rsidRDefault="0025169D" w:rsidP="00A7291B">
      <w:pPr>
        <w:pStyle w:val="NormalBlock"/>
      </w:pPr>
      <w:r>
        <w:t>تنہائی کے خلاف بہترین دفاع جو "مختلف" ہیں وہ انہیں اپنی اختلافات کے مطابق جشن مناتے اور خود کو منظم کرتے دیکھتا ہے۔ تاہم، یہ تنہائی کو ختم نہیں کرتا، بلکہ صرف ایسے لوگوں کا ایک گروہ بناتا ہے جو ایک ساتھ تنہا ہیں۔</w:t>
      </w:r>
    </w:p>
    <w:p w14:paraId="6ABE7781" w14:textId="77777777" w:rsidR="00227BF5" w:rsidRDefault="00227BF5" w:rsidP="00227BF5">
      <w:pPr>
        <w:pStyle w:val="Heading2"/>
      </w:pPr>
      <w:r>
        <w:t>بائبل اور تنہائی</w:t>
      </w:r>
    </w:p>
    <w:bookmarkEnd w:id="0"/>
    <w:bookmarkEnd w:id="0"/>
    <w:p w14:paraId="5C097F03" w14:textId="5E23FA64" w:rsidR="00A7291B" w:rsidRDefault="0025169D" w:rsidP="00A7291B">
      <w:pPr>
        <w:pStyle w:val="NormalBlock"/>
      </w:pPr>
      <w:r>
        <w:t>بائبل میں تنہائی کے موضوع کے بارے میں ایک دلچسپ بات یہ ہے کہ یہ لفظ ظاہر نہیں ہوتا۔ ایسے اوقات ہوتے ہیں جب لفظ "اکیلا" آتا ہے لیکن لفظ "تنہا" صرف چار بار استعمال ہوا ہے اور لفظ "تنہائی" ایک بار بھی نہیں آیا۔ میرا خیال ہے کہ بائبل کے لکھنے والوں نے تسلیم کیا کہ ایک شخص اکیلا ہو سکتا ہے اور تنہا محسوس کر سکتا ہے لیکن تنہائی کے موضوع پر زیادہ بات نہیں کی گئی۔</w:t>
      </w:r>
    </w:p>
    <w:bookmarkEnd w:id="0"/>
    <w:p w14:paraId="5C097F03" w14:textId="5E23FA64" w:rsidR="00A7291B" w:rsidRDefault="0025169D" w:rsidP="00A7291B">
      <w:pPr>
        <w:pStyle w:val="NormalBlock"/>
      </w:pPr>
      <w:r>
        <w:t>تاہم، بہت سے حوالے اور مثالیں موجود ہیں کہ لوگ تنہائی کی مختلف صورتوں سے جُڑی ہوئی جذبات سے کیسے نمٹتے ہیں۔ شاید خدا ہمارے جذبات کو تسلیم کرتا ہے لیکن اس حقیقت کو مسترد کرتا ہے جسے ہم تنہائی کہتے ہیں، بطور ایک جائز حالت۔ بالکل اسی طرح جس طرح بائبل دو مردوں کے جنسی تعلق کی گناہ گاری کو تسلیم کرتی ہے، لیکن "ہم جنس پرست" طرز زندگی کی جائزیت کو تسلیم کرنے سے انکار کرتی ہے، کیونکہ بائبل میں ہم جنس پرست کے لیے کوئی لفظ نہیں ہے، بلکہ صرف گناہ کی وضاحت کی گئی ہے۔ ہماری تعلیم میں ہم دیکھتے ہیں کہ بائبل تنہائی کے ساتھ جُڑے ہوئے جذبات اور تنہا محسوس کرنے والے لوگوں کے بارے میں بات کرتی ہے، لیکن کئی وجوہات کی بنا پر تنہائی کو ایک جائز حالت تسلیم نہیں کرتی۔</w:t>
      </w:r>
    </w:p>
    <w:p w14:paraId="27FB83DB" w14:textId="77777777" w:rsidR="00227BF5" w:rsidRDefault="00227BF5" w:rsidP="00227BF5">
      <w:pPr>
        <w:pStyle w:val="Heading3"/>
      </w:pPr>
      <w:r>
        <w:t>1. کوئی بھی کبھی واقعی "اکیلا" نہیں ہوتا</w:t>
      </w:r>
    </w:p>
    <w:bookmarkEnd w:id="0"/>
    <w:bookmarkEnd w:id="0"/>
    <w:p w14:paraId="5C097F03" w14:textId="5E23FA64" w:rsidR="00A7291B" w:rsidRDefault="0025169D" w:rsidP="00A7291B">
      <w:pPr>
        <w:pStyle w:val="NormalBlock"/>
      </w:pPr>
      <w:r>
        <w:t>چاہے کوئی شخص اپنی سماجی حالت کی وجہ سے اکیلا ہو یا وقت اور فاصلے کی وجہ سے جدا ہو، یا وہ کسی سنگین نقصان کی وجہ سے اکیلا ہو، وہ واقعی مکمل طور پر اکیلا نہیں ہوتا۔</w:t>
      </w:r>
    </w:p>
    <w:bookmarkEnd w:id="0"/>
    <w:p w14:paraId="7E1F9BC8" w14:textId="7BE2687A" w:rsidR="00A7291B" w:rsidRPr="007C2DD5" w:rsidRDefault="0025169D" w:rsidP="007C2DD5">
      <w:pPr>
        <w:pStyle w:val="Quote"/>
      </w:pPr>
      <w:r>
        <w:t>³⁸ کیوں کہ مجھ کو پکاّ یقین ہے کہ خدا کی جو محبت ہمارے خداوند یسوع مسیح میں ہے اس سے ہم کو کو ئی بھی چیز جدا نہ کر سکے گی ،نہ موت ،نہ زندگی ،نہ فرشتے ، نہ بدروحیں ، نہ حال کی ،نہ مستقبل کی چیزیں، نہ قدرت ، ³⁹ نہ بلندی ، نہ پشتی ،اور نہ ہی پو ری کائنات کی کوئی بھی چیز۔</w:t>
      </w:r>
    </w:p>
    <w:bookmarkEnd w:id="0"/>
    <w:p w14:paraId="44687C10" w14:textId="5FB066C6" w:rsidR="009C22C1" w:rsidRDefault="009C22C1" w:rsidP="00C35B22">
      <w:pPr>
        <w:pStyle w:val="BibleVerseCite"/>
      </w:pPr>
      <w:r w:rsidRPr="007C2DD5">
        <w:t>- رومیوں 8:38-39</w:t>
      </w:r>
    </w:p>
    <w:bookmarkEnd w:id="0"/>
    <w:p w14:paraId="255668C9" w14:textId="77777777" w:rsidR="00A7291B" w:rsidRDefault="0025169D" w:rsidP="00A7291B">
      <w:pPr>
        <w:pStyle w:val="PadTop24"/>
      </w:pPr>
      <w:r>
        <w:t>خدا، جو ہمیشہ موجود ہے، کہتا ہے کہ کوئی چیز کبھی بھی آپ کو اس کی محبت بھرے حضور سے دور نہیں کر سکتی؛ نہ کوئی طاقت اور نہ کوئی واقعہ (نہ آپ کی موت، نہ کسی عزیز کی موت) اس کی محبت کو آپ کے لیے کم کر سکتا ہے۔ نہ ہی حالات یا واقعات۔ خدا کی موجودگی کا مطلب ہے کہ ہم کبھی واقعی اکیلے یا بے محبت نہیں ہوتے۔ بہت سے لوگ اس پر یقین کرنے یا اسے نظر انداز کرنے کا انتخاب کرتے ہیں، لیکن یہ وہ بنیادی سچائی ہے جو اس خوف اور تکلیف کو دور کرتی ہے جو لوگ اس لیے محسوس کرتے ہیں کہ وہ "بالکل اکیلے" ہیں یا ہوں گے۔</w:t>
      </w:r>
    </w:p>
    <w:bookmarkEnd w:id="0"/>
    <w:p w14:paraId="7E1F9BC8" w14:textId="7BE2687A" w:rsidR="00A7291B" w:rsidRPr="007C2DD5" w:rsidRDefault="0025169D" w:rsidP="007C2DD5">
      <w:pPr>
        <w:pStyle w:val="Quote"/>
      </w:pPr>
      <w:r>
        <w:t>اپنے آپ کو دولت کی محبت سے دور رکھو اور جو کچھ تمہا رے پاس ہے اسی میں خوش رہو خدا نے کہا ہے:</w:t>
        <w:br/>
        <w:t>“میں تمہیں کسی وقت بھی نہیں چھو ڑوں گا:</w:t>
        <w:br/>
        <w:t>کبھی تم سے دور نہیں ہوں گا”</w:t>
      </w:r>
    </w:p>
    <w:bookmarkEnd w:id="0"/>
    <w:p w14:paraId="44687C10" w14:textId="5FB066C6" w:rsidR="009C22C1" w:rsidRDefault="009C22C1" w:rsidP="00C35B22">
      <w:pPr>
        <w:pStyle w:val="BibleVerseCite"/>
      </w:pPr>
      <w:r w:rsidRPr="007C2DD5">
        <w:t>- عبرانیوں 13:5</w:t>
      </w:r>
    </w:p>
    <w:bookmarkEnd w:id="0"/>
    <w:p w14:paraId="255668C9" w14:textId="77777777" w:rsidR="00A7291B" w:rsidRDefault="0025169D" w:rsidP="00A7291B">
      <w:pPr>
        <w:pStyle w:val="PadTop24"/>
      </w:pPr>
      <w:r>
        <w:t>ہم اب کبھی واقعی تنہا نہیں ہیں، خدا ہمیں یقین دلاتا ہے کہ ہم کبھی تنہا نہیں ہوں گے۔ جنہوں نے اپنے پیاروں کو کھو دیا ہے، جنہیں خوف ہے کہ وہ کبھی ساتھی یا دوسرا ساتھی نہیں پائیں گے، خدا کہتا ہے کہ وہ ہمیشہ تمہارے ساتھ ہوگا اور کبھی تمہیں تنہا نہیں چھوڑے گا چاہے تم تنہا ہو کیونکہ تمہارے پاس کوئی نہیں ہے، کسی کو کھو دیا ہے، یا بس اس لیے کہ تم مختلف ہو۔ خدا تنہائی کے امکان کو رد کرتا ہے کیونکہ وہ ہمیشہ موجود ہے، اور وہ ہمیشہ ان کے ساتھ ہے جو اس پر ایمان رکھتے اور اس سے محبت کرتے ہیں اور ان کے ساتھ ہونے کے لیے تیار ہے جو اس کی تلاش کرتے ہیں۔ تنہائی صرف ایک کافر کے ذہن اور دل میں موجود ہو سکتی ہے، اور تب بھی یہ صرف ایک فریب ہے۔</w:t>
      </w:r>
    </w:p>
    <w:p w14:paraId="27FB83DB" w14:textId="77777777" w:rsidR="00227BF5" w:rsidRDefault="00227BF5" w:rsidP="00227BF5">
      <w:pPr>
        <w:pStyle w:val="Heading3"/>
      </w:pPr>
      <w:r>
        <w:t>2. خدا واقعی آپ کو سمجھتا ہے</w:t>
      </w:r>
    </w:p>
    <w:bookmarkEnd w:id="0"/>
    <w:bookmarkEnd w:id="0"/>
    <w:p w14:paraId="5C097F03" w14:textId="5E23FA64" w:rsidR="00A7291B" w:rsidRDefault="0025169D" w:rsidP="00A7291B">
      <w:pPr>
        <w:pStyle w:val="NormalBlock"/>
      </w:pPr>
      <w:r>
        <w:t>اکثر وہ جذبات جو تنہائی سے منسلک ہوتے ہیں جیسے خوف، بے چینی، ناراضگی یا اداسی، اس یقین کی وجہ سے ہوتے ہیں کہ کوئی ہمیں نہیں سمجھتا یا ہماری حالت بدلنے کے لیے نہیں آئے گا۔ لیکن بائبل کہتی ہے کہ خدا ہمیں سب سے زیادہ قریب سے جانتا ہے۔ زبور 139 میں کہا گیا ہے:</w:t>
      </w:r>
    </w:p>
    <w:bookmarkEnd w:id="0"/>
    <w:p w14:paraId="7E1F9BC8" w14:textId="7BE2687A" w:rsidR="00A7291B" w:rsidRPr="007C2DD5" w:rsidRDefault="0025169D" w:rsidP="007C2DD5">
      <w:pPr>
        <w:pStyle w:val="Quote"/>
      </w:pPr>
      <w:r>
        <w:t>¹³ اے خداوند! تُو نے ہی میرے سارے جسم کو بنا یا تُو میرے با رے میں سب کُچھ جانتا تھا، </w:t>
        <w:br/>
        <w:t>جب میں ابھی اپنی ماں کی کو کھ ہی میں تھا۔ </w:t>
        <w:br/>
        <w:t>¹⁴ اے خداوند! میں شکر گذار ہوُ ں کہ تو نے مجھے نہایت حیرت انگیز طریقے سے بنا یا ،</w:t>
        <w:br/>
        <w:t>اور میں سچ مُچ جانتا ہوُں کہ تُو جو کچھ کر تا ہے وہ تعجب خیز ہے۔</w:t>
        <w:br/>
        <w:t>¹⁵ میرے با رے میں تُو سب کچھ جانتا ہے۔ جب میں اپنی ماں کے پیٹ میں پوشیدہ تھا، </w:t>
        <w:br/>
        <w:t>جب میرا وجُود رُوپ لے رہا تھا ، تبھی تُو نے میری ہڈیوں کو دیکھا۔ </w:t>
        <w:br/>
        <w:t>¹⁶ تیری آنکھوں نے میرے جسم کو بنتے دیکھا ، تُو نے میرے تمام اعضا کی فہرست بنا ئی۔ </w:t>
        <w:br/>
        <w:t>ہر روز تُو نے مجھے دیکھا اور ان میں سے کو ئی بھی عضو نہیں چھُٹا ہے۔</w:t>
      </w:r>
    </w:p>
    <w:bookmarkEnd w:id="0"/>
    <w:p w14:paraId="44687C10" w14:textId="5FB066C6" w:rsidR="009C22C1" w:rsidRDefault="009C22C1" w:rsidP="00C35B22">
      <w:pPr>
        <w:pStyle w:val="BibleVerseCite"/>
      </w:pPr>
      <w:r w:rsidRPr="007C2DD5">
        <w:t>- Psalm 139:13-16</w:t>
      </w:r>
    </w:p>
    <w:bookmarkEnd w:id="0"/>
    <w:p w14:paraId="255668C9" w14:textId="77777777" w:rsidR="00A7291B" w:rsidRDefault="0025169D" w:rsidP="00A7291B">
      <w:pPr>
        <w:pStyle w:val="PadTop24"/>
      </w:pPr>
      <w:r>
        <w:t>خدا نہ صرف آپ کو "سمجھتا" ہے، بلکہ وہ آپ کی زندگی کے بارے میں بھی جانتا ہے، اس کی شروعات سے لے کر اس کے اختتام تک ہر ایک دن! ممکن ہے کوئی شخص نہ ہو جو آپ کو سمجھتا ہو، یا آپ کی زندگی آپ کے ساتھ بانٹتا ہو، لیکن خدا ہمیشہ جانتا ہے کہ آپ کون ہیں (چاہے آپ کتنے بھی مختلف ہوں) اور آپ کی زندگی کے ہر دن اور تجربے سے آگاہ ہے۔ یہ ایک بات ہے کہ تسلیم کرنا کہ آپ اکیلے ہیں، پریشان ہیں، یا مختلف ہیں اور اس حالت کو بہتر یا بدلنا چاہتے ہیں، لیکن یہ کہنا کہ کوئی بھی نہیں سمجھتا، درست نہیں ہے۔ میں یہ انکار نہیں کر رہا کہ اکیلا یا تنہا ہونا ایک بوجھ ہے، یہ ہے۔ جو میں کہہ رہا ہوں وہ یہ ہے کہ خدا آپ کو دعوت دیتا ہے کہ آپ اس حالت سے آنے والا بوجھ اسے دے دیں اور وہ آپ کو اسے اٹھانے میں مدد کرے گا۔</w:t>
      </w:r>
    </w:p>
    <w:bookmarkEnd w:id="0"/>
    <w:p w14:paraId="7E1F9BC8" w14:textId="7BE2687A" w:rsidR="00A7291B" w:rsidRPr="007C2DD5" w:rsidRDefault="0025169D" w:rsidP="007C2DD5">
      <w:pPr>
        <w:pStyle w:val="Quote"/>
      </w:pPr>
      <w:r>
        <w:t>اپنی سب فکریں اُسی پر ڈال دو کیوں کہ وہی تمہارا حقیقی فکر کر نے والا ہے۔</w:t>
      </w:r>
    </w:p>
    <w:bookmarkEnd w:id="0"/>
    <w:p w14:paraId="44687C10" w14:textId="5FB066C6" w:rsidR="009C22C1" w:rsidRDefault="009C22C1" w:rsidP="00C35B22">
      <w:pPr>
        <w:pStyle w:val="BibleVerseCite"/>
      </w:pPr>
      <w:r w:rsidRPr="007C2DD5">
        <w:t>- ۱ پطر س 5:7</w:t>
      </w:r>
    </w:p>
    <w:bookmarkEnd w:id="0"/>
    <w:p w14:paraId="255668C9" w14:textId="77777777" w:rsidR="00A7291B" w:rsidRDefault="0025169D" w:rsidP="00A7291B">
      <w:pPr>
        <w:pStyle w:val="PadTop24"/>
      </w:pPr>
      <w:r>
        <w:t>خدا آپ کو خوشی، امن اور اطمینان دے سکتا ہے باوجود اس کے کہ آپ اکیلے ہیں۔ ہماری دعائیں ہمیشہ یہ ہوتی ہیں کہ خدا ہماری تنہائی ختم کرے اور ہمیں کوئی ایسا دے جو ہم سے محبت کرے۔ لیکن خدا چاہتا ہے کہ ہم اپنی تنہائی کو اس کی محبت سے فتح کریں تاکہ ہم اپنی زندگی میں جو کچھ بھی ہو، ہم سکون میں رہ سکیں۔</w:t>
      </w:r>
    </w:p>
    <w:p w14:paraId="27FB83DB" w14:textId="77777777" w:rsidR="00227BF5" w:rsidRDefault="00227BF5" w:rsidP="00227BF5">
      <w:pPr>
        <w:pStyle w:val="Heading3"/>
      </w:pPr>
      <w:r>
        <w:t>3. یسوع ایک غیر شادی شدہ مرد تھا</w:t>
      </w:r>
    </w:p>
    <w:bookmarkEnd w:id="0"/>
    <w:bookmarkEnd w:id="0"/>
    <w:p w14:paraId="5C097F03" w14:textId="5E23FA64" w:rsidR="00A7291B" w:rsidRDefault="0025169D" w:rsidP="00A7291B">
      <w:pPr>
        <w:pStyle w:val="NormalBlock"/>
      </w:pPr>
      <w:r>
        <w:t>یسوع کی عمر 30 سال تھی (جو اس وقت زندگی کے وسط کی عمر تھی) اور وہ ایک ایسے معاشرے میں اکیلے تھے جہاں شادی کرنے کا بہت دباؤ تھا (اگر آپ نہیں ہوتے تو فٹ ہونا مشکل ہوتا)۔ وہ اس لحاظ سے اکیلے تھے کہ ان کا کوئی شریک حیات، کوئی خاتون ساتھی نہیں تھا۔ وہ وقت، جہتوں اور مشن کے لحاظ سے اپنے باپ اور روح القدس کے خاندان سے جدا تھے۔ وہ اس لحاظ سے مختلف تھے کہ کوئی واقعی سمجھ نہیں پایا کہ ایک الہی روح کا انسانی جسم میں رہنا کیسا ہوتا ہے۔ کوئی واقعی انہیں "سمجھ" نہیں پایا۔ نہ ان کے رسولوں نے، نہ شاگردوں نے، حتیٰ کہ ان کی دوستیں مریم اور مارٹھا بھی یہ سمجھ نہیں سکیں کہ وہ کس قسم کے انسان تھے۔ اور ایک انسان کے طور پر وہ اپنی "تنہائی" کی وجہ سے تکلیف میں تھے۔</w:t>
      </w:r>
    </w:p>
    <w:bookmarkEnd w:id="0"/>
    <w:p w14:paraId="5C097F03" w14:textId="5E23FA64" w:rsidR="00A7291B" w:rsidRDefault="0025169D" w:rsidP="00A7291B">
      <w:pPr>
        <w:pStyle w:val="NormalBlock"/>
      </w:pPr>
      <w:r>
        <w:t>یسعیاہ اس کے بارے میں باب 53 آیت 3 میں کہتا ہے:</w:t>
      </w:r>
    </w:p>
    <w:bookmarkEnd w:id="0"/>
    <w:p w14:paraId="7E1F9BC8" w14:textId="7BE2687A" w:rsidR="00A7291B" w:rsidRPr="007C2DD5" w:rsidRDefault="0025169D" w:rsidP="007C2DD5">
      <w:pPr>
        <w:pStyle w:val="Quote"/>
      </w:pPr>
      <w:r>
        <w:t>لوگوں نے اس کو حقیر جاناتھا اور اسے رد کر دیا تھا۔ وہ ایک ایسا شخص تھا جو درد جانتا تھا۔ وہ مصیبت سے واقف تھا۔ لوگ اس سے اس طرح نفرت کر تے تھے جس طرح کسی شخص سے لوگ اپنا چہرہ چھپاتا ہے۔ ہم نے کبھی اس پر توجہ نہیں دی۔</w:t>
      </w:r>
    </w:p>
    <w:bookmarkEnd w:id="0"/>
    <w:p w14:paraId="44687C10" w14:textId="5FB066C6" w:rsidR="009C22C1" w:rsidRDefault="009C22C1" w:rsidP="00C35B22">
      <w:pPr>
        <w:pStyle w:val="BibleVerseCite"/>
      </w:pPr>
      <w:r w:rsidRPr="007C2DD5">
        <w:t>- یسعیاہ 53:3</w:t>
      </w:r>
    </w:p>
    <w:bookmarkEnd w:id="0"/>
    <w:p w14:paraId="255668C9" w14:textId="77777777" w:rsidR="00A7291B" w:rsidRDefault="0025169D" w:rsidP="00A7291B">
      <w:pPr>
        <w:pStyle w:val="PadTop24"/>
      </w:pPr>
      <w:r>
        <w:t>کیا یہ ایسا نہیں لگتا جیسے کوئی شخص رد کیے جانے، غم، غلط فہمی اور تنہائی کے بوجھ کو اٹھا رہا ہو؟ براہ کرم سمجھیں کہ میں یہاں یسوع کو اکیلے یا بیوہ ہونے کے لیے ایک نمونہ کے طور پر استعمال نہیں کر رہا ہوں۔ اس کا خدا کی طرف سے ایک خاص مشن تھا اور شادی اس کا حصہ شروع سے نہیں تھی۔ میں اسے اس بات کی مثال کے طور پر استعمال کر رہا ہوں کہ اس نے اپنی تنہائی سے کیسے نمٹا۔</w:t>
      </w:r>
    </w:p>
    <w:p w14:paraId="6ABE7781" w14:textId="77777777" w:rsidR="00227BF5" w:rsidRDefault="00227BF5" w:rsidP="00227BF5">
      <w:pPr>
        <w:pStyle w:val="Heading2"/>
      </w:pPr>
      <w:r>
        <w:t>یسوع نے اپنی تنہائی سے کیسے نمٹا</w:t>
      </w:r>
    </w:p>
    <w:bookmarkEnd w:id="0"/>
    <w:bookmarkEnd w:id="0"/>
    <w:p w14:paraId="5C097F03" w14:textId="5E23FA64" w:rsidR="00A7291B" w:rsidRDefault="0025169D" w:rsidP="00A7291B">
      <w:pPr>
        <w:pStyle w:val="NormalBlock"/>
      </w:pPr>
      <w:r>
        <w:t>اے۔ اس نے اپنی زندگی دوسروں کے لیے بنائی، صرف اپنے لیے نہیں۔ اس کی خدمت کپیرناؤم میں چھپ کر نئے عہد نامہ لکھنے میں نہیں تھی (جو وہ کر سکتا تھا)۔ وہ شادیوں اور جنازوں میں جاتا تھا۔ وہ شاگردوں کی رہنمائی کرتا، ہجوم میں گھل مل جاتا، بچوں سے بات کرتا اور ہر قسم کے لوگوں کے گھروں کا دورہ کرتا۔ وہ اکیلا تھا، مختلف تھا، گھر سے دور تھا، لیکن اس کی زندگی تنہائی کے بارے میں نہیں تھی، بلکہ دوسروں سے محبت کے بارے میں تھی۔ تنہائی کا سب سے تیز علاج خود کو دوسروں کے حوالے کرنا ہے۔</w:t>
      </w:r>
    </w:p>
    <w:bookmarkEnd w:id="0"/>
    <w:p w14:paraId="5C097F03" w14:textId="5E23FA64" w:rsidR="00A7291B" w:rsidRDefault="0025169D" w:rsidP="00A7291B">
      <w:pPr>
        <w:pStyle w:val="NormalBlock"/>
      </w:pPr>
      <w:r>
        <w:t>ب۔ یسوع نے مسلسل اپنے باپ کے ساتھ اپنے بنیادی تعلق کو تازہ کیا۔ بہت تنہا لوگ عام طور پر دعا اور بائبل کے مطالعہ میں زیادہ سرگرم نہیں ہوتے۔ وہ اپنی تنہائی پر اتنے مرکوز ہوتے ہیں کہ وہ خدا کو ان کو تسلی دینے کے لیے انتظار کرتے ہوئے نہیں دیکھ پاتے۔ یسوع اکثر رات بھر دعا میں رہتے اور ہمیشہ خدا کے کلام کو زندہ کرنے میں مشغول رہتے۔ وہ جانتے تھے کہ فاصلے اور اختلاف کے باوجود، وہ اور باپ ایک ہیں۔</w:t>
      </w:r>
    </w:p>
    <w:bookmarkEnd w:id="0"/>
    <w:p w14:paraId="5C097F03" w14:textId="5E23FA64" w:rsidR="00A7291B" w:rsidRDefault="0025169D" w:rsidP="00A7291B">
      <w:pPr>
        <w:pStyle w:val="NormalBlock"/>
      </w:pPr>
      <w:r>
        <w:t>اکیلا ہونے سے کہیں بدتر چیزیں بھی ہیں۔ یسوع نے اپنے زندگی اور خدمت کے بارے میں اکثر باپ سے بات کی، اپنے انسانی فطرت اور آسمانی باپ کے درمیان ایک ایسا تعلق قائم کیا جو پہلے موجود نہیں تھا۔ خدا ہمیشہ ہماری "تنہائی" کے حالات کو نہیں بدلتا لیکن وہ ہمارے دلوں سے اس کے ساتھ اکثر آنے والے دکھ کو اٹھا دیتا ہے۔</w:t>
      </w:r>
    </w:p>
    <w:bookmarkEnd w:id="0"/>
    <w:p w14:paraId="5C097F03" w14:textId="5E23FA64" w:rsidR="00A7291B" w:rsidRDefault="0025169D" w:rsidP="00A7291B">
      <w:pPr>
        <w:pStyle w:val="NormalBlock"/>
      </w:pPr>
      <w:r>
        <w:t>ج۔ یسوع نے حقیقی انعام پر توجہ مرکوز رکھی۔ شادی اور اس کے ساتھ آنے والی خوشی کی تمام ممکنات ہمیشہ غم میں ختم ہوتی ہیں (طلاق یا موت)۔ یہ ایک عارضی چیز کے طور پر بنائی گئی تھی تاکہ ہمیں آسمان میں مسیح کے ساتھ ہمارے دائمی تعلق کے بارے میں سکھایا جا سکے (افسیوں 5:32)۔ یسوع، ایک انسان کے طور پر، اس لیے شادی نہیں کی کیونکہ وہ کون تھا اور وہ کیوں آیا تھا۔ تاہم، اس نے اپنی تنہائی کے احساس کو اپنے مقصد سے توجہ ہٹانے کی اجازت نہیں دی: ہمارے لیے اپنی موت، تدفین اور قیامت کے ذریعے ابدی زندگی حاصل کرنا۔ بہت سے لوگ جو تنہا ہوتے ہیں، تنہائی کو ختم کرنا (یا اس میں ڈوب جانا) اپنی زندگی کا کام بنا لیتے ہیں اور زندگی کے حقیقی مقصد کو بھول جاتے ہیں جو خدا کو جاننا، اس کے بیٹے یسوع مسیح کو جاننا، اور ابدی زندگی حاصل کرنا ہے (1 تیموتھی 2:4-5)۔ شادی شدہ ہونا یا نہ ہونا، سمجھا جانا یا نہ جانا، اپنے تمام پیاروں کے ساتھ ہونا یا نہ ہونا - آپ کی روح کی حالت کو خدا کے سامنے ابدیت میں بالکل بھی تبدیل نہیں کرتا۔ بہت سے لوگوں کے لیے، تنہائی ایک توجہ ہٹانے والی چیز ہو سکتی ہے جو انہیں دوڑ مکمل کرنے سے روکتی ہے۔ دوسروں کے لیے یہ گوشت میں کانٹا اور ایک صلیب ہے جو درحقیقت انہیں خدا کے قریب لے آتی ہے اور نتیجتاً تنہائی سے دور کرتی ہے۔</w:t>
      </w:r>
    </w:p>
    <w:p w14:paraId="27FB83DB" w14:textId="77777777" w:rsidR="00227BF5" w:rsidRDefault="00227BF5" w:rsidP="00227BF5">
      <w:pPr>
        <w:pStyle w:val="Heading3"/>
      </w:pPr>
      <w:r>
        <w:t>خلاصہ</w:t>
      </w:r>
    </w:p>
    <w:bookmarkEnd w:id="0"/>
    <w:bookmarkEnd w:id="0"/>
    <w:p w14:paraId="5C097F03" w14:textId="5E23FA64" w:rsidR="00A7291B" w:rsidRDefault="0025169D" w:rsidP="00A7291B">
      <w:pPr>
        <w:pStyle w:val="NormalBlock"/>
      </w:pPr>
      <w:r>
        <w:t>اختتام پر، میں سب کو یاد دلانا چاہتا ہوں کہ پیدائش کی کتاب کے آغاز میں خدا نے آدم کو دیکھا اور کہا، "انسان کے لیے اکیلا ہونا اچھا نہیں ہے" (پیدائش 2:18)۔ خدا اس تکلیف کو پہچانتا ہے جو کسی بھی وجہ سے اکیلے ہونے کے ساتھ آتی ہے۔ یہ ہمیں ہماری دعاؤں میں حوصلہ دینا چاہیے کہ خدا چاہتا ہے کہ ہم محبت بھرے تعلقات سے بھرپور ہوں اور تنہائی کے بوجھ برداشت نہ کریں۔</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