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خروج</w:t>
      </w:r>
    </w:p>
    <w:p w14:paraId="30A144DD" w14:textId="3D11DC34" w:rsidR="00D83136" w:rsidRPr="00D83136" w:rsidRDefault="00D83136" w:rsidP="006C2818">
      <w:pPr>
        <w:pStyle w:val="NewSubtitle"/>
      </w:pPr>
      <w:r w:rsidRPr="00D83136">
        <w:t>سینا کی طرف سفر</w:t>
      </w:r>
    </w:p>
    <w:p w14:paraId="670F8077" w14:textId="038F6EFB" w:rsidR="00944B2D" w:rsidRDefault="00944B2D" w:rsidP="00944B2D">
      <w:pPr>
        <w:pStyle w:val="ChapterVerse"/>
      </w:pPr>
      <w:r w:rsidRPr="00944B2D">
        <w:t>خروج 15:22-18:27</w:t>
      </w:r>
    </w:p>
    <w:bookmarkEnd w:id="0"/>
    <w:p w14:paraId="5C097F03" w14:textId="5E23FA64" w:rsidR="00A7291B" w:rsidRDefault="0025169D" w:rsidP="00A7291B">
      <w:pPr>
        <w:pStyle w:val="NormalBlock"/>
      </w:pPr>
      <w:r>
        <w:t>ہم نے موسیٰ کے سمندر کو جدا کرنے کے واقعے پر بات ختم کی تھی، تاکہ لوگ خشک سمندری تہہ پر، بنی اسرائیل کے دونوں طرف پانی کی دیوار کے ساتھ، پار جا سکیں (خروج 14:22)۔ پار پہنچنے کے بعد، موسیٰ نے اپنی لاٹھی اٹھائی، اور پانی نے فرعون اور اس کی فوج کو ڈھانپ کر غرق کر دیا، جو بنی اسرائیل کا پیچھا کر رہے تھے اور اس راستے سے پار جانے کا انتخاب کر چکے تھے جسے خدا نے موسیٰ اور اپنے برگزیدہ لوگوں کے لیے معجزانہ طور پر کھول دیا تھا۔ ہم نے موسیٰ کا لکھا ہوا گیت اور اس کی بہن مریم کا جواب پڑھ کر اختتام کیا، تاکہ فرعون اور اس کی فوج پر خدا کی عظیم فتح کا جشن منایا جا سکے۔</w:t>
      </w:r>
    </w:p>
    <w:bookmarkEnd w:id="0"/>
    <w:p w14:paraId="5C097F03" w14:textId="5E23FA64" w:rsidR="00A7291B" w:rsidRDefault="0025169D" w:rsidP="00A7291B">
      <w:pPr>
        <w:pStyle w:val="NormalBlock"/>
      </w:pPr>
      <w:r>
        <w:t>خوشی کا یہ لمحہ زیادہ دیر تک قائم نہ رہا کیونکہ اب لوگوں کو بیابان میں سفر کرنا تھا تاکہ وہ اس سرزمین تک پہنچ سکیں جس کا وعدہ خدا نے موسیٰ کے ذریعے ان سے کیا تھا۔</w:t>
      </w:r>
    </w:p>
    <w:bookmarkEnd w:id="0"/>
    <w:p w14:paraId="7E1F9BC8" w14:textId="7BE2687A" w:rsidR="00A7291B" w:rsidRPr="007C2DD5" w:rsidRDefault="0025169D" w:rsidP="007C2DD5">
      <w:pPr>
        <w:pStyle w:val="Quote"/>
      </w:pPr>
      <w:r>
        <w:t>¹⁵ خدا نے موسیٰ سے یہ بھی کہا، “لوگوں سے تم جو کچھ کہوں گے وہ یہ ہے :” یہواہ( خداوند)” تمہا رے باپ دادا کا خدا ، ابراہیم کا خدا ، اسحاق کا خدا اور یعقوب کا خدا ہے۔ میرا نام ہمشہ یہواہ( خداوند) رہے گا۔ اسی طرح لوگ مجھے صرف اسی نام کے ساتھ نسل در نسل یاد رکھیں گے۔ لوگوں سے کہو خداوندنے مجھے تمہا رے پاس بھیجا ہے۔”</w:t>
        <w:br/>
        <w:t>¹⁶ خداوند نے یہ بھی کہا، “جا ؤاور اسرائیل کے بزرگوں کو جمع کرو اور اُن سے کہو، “یہواہ تمہا رے باپ دادا کا خدا ، ابراہیم کا خدا ، اسحاق کا خدا ، اور یعقوب کے خدا نے مجھ سے با تیں کیں۔ خداوند نے کہا ہے، “میں نے تم لوگوں کو مصر میں تمہا رے ساتھ ہو نے وا لی ہر چیز سے بچانے کا فیصلہ کیا ہے۔” ¹⁷ میں نے طئے کیا ہے کہ مصر میں تملوگ جو مصیبت اٹھا تے رہے ہو اس مصیبت سے تم لوگوں کو باہر نکا لوں گا۔ اور تم لوگوں کو کنعانی ، حتّی ، اموری ، فرزّی ، حوّیوں اور یبوسیوں کے ملک میں لے جاؤں گا۔ میں تم لوگوں کو ایسے اچھے ملک میں لے جاؤں گا جو اچھی چیزوں سے بھرا پڑا ہے۔</w:t>
      </w:r>
    </w:p>
    <w:bookmarkEnd w:id="0"/>
    <w:p w14:paraId="44687C10" w14:textId="5FB066C6" w:rsidR="009C22C1" w:rsidRDefault="009C22C1" w:rsidP="00C35B22">
      <w:pPr>
        <w:pStyle w:val="BibleVerseCite"/>
      </w:pPr>
      <w:r w:rsidRPr="007C2DD5">
        <w:t>- خروج 3:15-17</w:t>
      </w:r>
    </w:p>
    <w:p w14:paraId="6ABE7781" w14:textId="77777777" w:rsidR="00227BF5" w:rsidRDefault="00227BF5" w:rsidP="00227BF5">
      <w:pPr>
        <w:pStyle w:val="Heading2"/>
      </w:pPr>
      <w:r>
        <w:t>۱۔ سینا کا سفر – خروج 15:22-18:27</w:t>
      </w:r>
    </w:p>
    <w:bookmarkEnd w:id="0"/>
    <w:p w14:paraId="27FB83DB" w14:textId="77777777" w:rsidR="00227BF5" w:rsidRDefault="00227BF5" w:rsidP="00227BF5">
      <w:pPr>
        <w:pStyle w:val="Heading3"/>
      </w:pPr>
      <w:r>
        <w:t>ا۔ خداوند پانی فراہم کرتا ہے – خروج 15:22-27</w:t>
      </w:r>
    </w:p>
    <w:bookmarkEnd w:id="0"/>
    <w:bookmarkEnd w:id="0"/>
    <w:p w14:paraId="5C097F03" w14:textId="5E23FA64" w:rsidR="00A7291B" w:rsidRDefault="0025169D" w:rsidP="00A7291B">
      <w:pPr>
        <w:pStyle w:val="NormalBlock"/>
      </w:pPr>
      <w:r>
        <w:t>اس پہلے اقتباس میں، ان ڈرامائی واقعات کے بعد جنہوں نے انہیں مصری غلامی سے آزاد ہونے کے قابل بنایا، ہم لوگوں کے ساتھ خدا کے معاملے کے آغاز کا مشاہدہ کرتے ہیں۔ اب تک، اس کی توجہ اور معجزات فرعون اور اس کی قوم کی طرف رہے ہیں، اور یہودی مصریوں کے ساتھ خدا کے معاملات کے گواہ اور ان سے فائدہ اٹھانے والے رہے ہیں۔ اس حصے میں اس بات کا خلاصہ ہے کہ خدا اپنے برگزیدہ لوگوں کے ساتھ کیسے معاملہ کرے گا اور وہ ان سے اپنے لیے کیا جواب چاہتا تھا۔</w:t>
      </w:r>
    </w:p>
    <w:bookmarkEnd w:id="0"/>
    <w:p w14:paraId="7E1F9BC8" w14:textId="7BE2687A" w:rsidR="00A7291B" w:rsidRPr="007C2DD5" w:rsidRDefault="0025169D" w:rsidP="007C2DD5">
      <w:pPr>
        <w:pStyle w:val="Quote"/>
      </w:pPr>
      <w:r>
        <w:t>²² موسیٰ بنی اسرائیلیوں کو بحر قلزم سے دور لے چلا۔ لوگ ریگستان میں پہونچے۔ وہ تین دن تک شور ریگستان میں سفر کر تے رہے۔ لوگ پانی بھی نہ پا سکے۔ ²³ لوگ مارہ پہنچے۔ مارہ میں پا نی تھا لیکن پانی اتنا کڑوا تھا کہ لوگ پی نہیں سکتے تھے۔ یہی وجہ تھی کہ اس جگہ کا نام مارہ پڑا۔</w:t>
        <w:br/>
        <w:t>²⁴ لوگوں نے موسیٰ سے شکایت کر نا شروع کی لوگوں نے کہا، “اب ہم لوگ کیا پئیں؟”</w:t>
        <w:br/>
        <w:t>²⁵ موسیٰ نے خدا وند کو پکا را اِس لئے خدا وند نے اسے ایک درخت دِکھا یا۔ موسیٰ نے درخت کو پانی میں ڈالا جب اُس نے ایسا کیا تو پانی پینے کے قابل ہو گیا۔ اُس مقام پر خدا وند نے لوگوں کا امتحان لیا اور اُنہیں ایک شریعت دی۔ ²⁶ خدا وند نے کہا، “تم لوگوں کو اپنے خدا وند خدا کا حکم ضرور ماننا چاہئے۔ تم لوگوں کو وہ کر نا چاہئے جسے وہ ٹھیک کہے اگر تم خدا وند کے حکم اور شریعت کی تعمیل کرو گے تو تم لوگ مصریوں کی طرح بیمار نہیں ہو گے۔میں خدا وند تم لوگوں کو کو ئی ایسی بیماری نہیں دونگا جسے میں نے مصریوں کو دی۔ میں خدا وند ہوں۔ میں ہی وہ ہوں جو تمہیں تندرست بناتا ہوں۔”</w:t>
        <w:br/>
        <w:t>²⁷ تب لوگوں نے ایلیم تک سفر کیا۔ ایلیم میں پانی کے بارہ چشمے تھے۔ اور وہاں ستّر کھجور کے درخت تھے اس لئے لوگوں نے وہاں پانی کے قریب خیمے ڈا لے۔</w:t>
      </w:r>
    </w:p>
    <w:bookmarkEnd w:id="0"/>
    <w:p w14:paraId="44687C10" w14:textId="5FB066C6" w:rsidR="009C22C1" w:rsidRDefault="009C22C1" w:rsidP="00C35B22">
      <w:pPr>
        <w:pStyle w:val="BibleVerseCite"/>
      </w:pPr>
      <w:r w:rsidRPr="007C2DD5">
        <w:t>- خروج 15:22-27</w:t>
      </w:r>
    </w:p>
    <w:bookmarkEnd w:id="0"/>
    <w:p w14:paraId="255668C9" w14:textId="77777777" w:rsidR="00A7291B" w:rsidRDefault="0025169D" w:rsidP="00A7291B">
      <w:pPr>
        <w:pStyle w:val="PadTop24"/>
      </w:pPr>
      <w:r>
        <w:t>سب سے پہلا کام اپنے لیے اور اپنے جانوروں کے لیے پانی تلاش کرنا تھا۔ جب وہ تین دن کا سفر کر کے ایسی جگہ پہنچے جہاں پانی ہونا چاہیے تھا، تو انہوں نے پایا کہ پانی کڑوا تھا (مارہ = کڑوا = نمکین)۔</w:t>
      </w:r>
    </w:p>
    <w:bookmarkEnd w:id="0"/>
    <w:p w14:paraId="5C097F03" w14:textId="5E23FA64" w:rsidR="00A7291B" w:rsidRDefault="0025169D" w:rsidP="00A7291B">
      <w:pPr>
        <w:pStyle w:val="NormalBlock"/>
      </w:pPr>
      <w:r>
        <w:t>یہاں ہم ایک مانوس نمونہ شروع ہوتے ہوئے دیکھتے ہیں:</w:t>
      </w:r>
    </w:p>
    <w:bookmarkEnd w:id="0"/>
    <w:p w14:paraId="2EC75E3D" w14:textId="41EDDCE5" w:rsidR="008A3F75" w:rsidRDefault="00932373" w:rsidP="001E1588">
      <w:pPr>
        <w:pStyle w:val="NormalBlock"/>
        <w:numPr>
          <w:ilvl w:val="0"/>
          <w:numId w:val="199"/>
        </w:numPr>
      </w:pPr>
      <w:r w:rsidRPr="00932373">
        <w:t>لوگ فوراً بڑبڑاتے اور شکایت کرتے ہیں اور اپنی مایوسی کا رخ موسیٰ کی طرف کرتے ہیں، یہ پوچھتے یا مطالبہ کرتے ہیں کہ وہ کوئی حل تلاش کرے۔</w:t>
      </w:r>
    </w:p>
    <w:bookmarkEnd w:id="0"/>
    <w:p w14:paraId="2EC75E3D" w14:textId="41EDDCE5" w:rsidR="008A3F75" w:rsidRDefault="00932373" w:rsidP="001E1588">
      <w:pPr>
        <w:pStyle w:val="NormalBlock"/>
        <w:numPr>
          <w:ilvl w:val="0"/>
          <w:numId w:val="199"/>
        </w:numPr>
      </w:pPr>
      <w:r w:rsidRPr="00932373">
        <w:t>موسیٰ، اپنے حق میں یہ بات قابلِ تعریف ہے کہ، اپنا دفاع نہیں کرتا اور نہ ہی لوگوں کے ساتھ بحث کرتا ہے۔ وہ فوراً مدد کے لیے خدا کو پکارتا ہے—ایسا ہی لوگوں کو کرنا چاہیے تھا۔</w:t>
      </w:r>
    </w:p>
    <w:bookmarkEnd w:id="0"/>
    <w:p w14:paraId="2EC75E3D" w14:textId="41EDDCE5" w:rsidR="008A3F75" w:rsidRDefault="00932373" w:rsidP="001E1588">
      <w:pPr>
        <w:pStyle w:val="NormalBlock"/>
        <w:numPr>
          <w:ilvl w:val="0"/>
          <w:numId w:val="199"/>
        </w:numPr>
      </w:pPr>
      <w:r w:rsidRPr="00932373">
        <w:t>موسیٰ کے پاس کوئی قدرت نہیں تھی؛ وہ صرف خدا کا ترجمان تھا جو خدا کی طرف سے لوگوں تک پیغامات پہنچاتا تھا۔</w:t>
      </w:r>
    </w:p>
    <w:bookmarkEnd w:id="0"/>
    <w:p w14:paraId="2EC75E3D" w14:textId="41EDDCE5" w:rsidR="008A3F75" w:rsidRDefault="00932373" w:rsidP="001E1588">
      <w:pPr>
        <w:pStyle w:val="NormalBlock"/>
        <w:numPr>
          <w:ilvl w:val="0"/>
          <w:numId w:val="199"/>
        </w:numPr>
      </w:pPr>
      <w:r w:rsidRPr="00932373">
        <w:t>لوگوں نے موسیٰ کی قدرت اور اختیار کو حد سے زیادہ سمجھا۔ ان کا ایمان موسیٰ پر نہیں بلکہ خدا پر ہونا چاہیے تھا۔</w:t>
      </w:r>
    </w:p>
    <w:bookmarkEnd w:id="0"/>
    <w:bookmarkEnd w:id="0"/>
    <w:p w14:paraId="5C097F03" w14:textId="5E23FA64" w:rsidR="00A7291B" w:rsidRDefault="0025169D" w:rsidP="00A7291B">
      <w:pPr>
        <w:pStyle w:val="NormalBlock"/>
      </w:pPr>
      <w:r>
        <w:t>خدا مدد کے لیے موسیٰ کی دعا کا جواب دو طریقوں میں سے ایک طریقے سے دیتا ہے:</w:t>
      </w:r>
    </w:p>
    <w:p w14:paraId="76FE22ED" w14:textId="77777777" w:rsidR="00227BF5" w:rsidRDefault="00227BF5" w:rsidP="00227BF5">
      <w:pPr>
        <w:pStyle w:val="Heading4"/>
      </w:pPr>
      <w:r>
        <w:t>1. عملی علم</w:t>
      </w:r>
    </w:p>
    <w:bookmarkEnd w:id="0"/>
    <w:bookmarkEnd w:id="0"/>
    <w:p w14:paraId="5C097F03" w14:textId="5E23FA64" w:rsidR="00A7291B" w:rsidRDefault="0025169D" w:rsidP="00A7291B">
      <w:pPr>
        <w:pStyle w:val="NormalBlock"/>
      </w:pPr>
      <w:r>
        <w:t>وہ اسے پانی سے نمک نکالنے کا ایک قدیم طریقہ سکھاتا ہے۔ لفظ "درخت" (آیت 25) سے مراد درخت، جھاڑیاں، یا کٹے ہوئے ٹکڑے ہو سکتے ہیں۔ معلوم ہوتا ہے کہ ببول کے درختوں کی لکڑی کا کوئلہ (جو اس علاقے میں بہت تھے) پانی سے نمک نکالنے میں مفید تھا، جس سے وہ پینے کے قابل ہو جاتا تھا۔</w:t>
      </w:r>
    </w:p>
    <w:p w14:paraId="76FE22ED" w14:textId="77777777" w:rsidR="00227BF5" w:rsidRDefault="00227BF5" w:rsidP="00227BF5">
      <w:pPr>
        <w:pStyle w:val="Heading4"/>
      </w:pPr>
      <w:r>
        <w:t>2. معجزہ</w:t>
      </w:r>
    </w:p>
    <w:bookmarkEnd w:id="0"/>
    <w:bookmarkEnd w:id="0"/>
    <w:p w14:paraId="5C097F03" w14:textId="5E23FA64" w:rsidR="00A7291B" w:rsidRDefault="0025169D" w:rsidP="00A7291B">
      <w:pPr>
        <w:pStyle w:val="NormalBlock"/>
      </w:pPr>
      <w:r>
        <w:t>خدا معجزانہ طور پر کڑوے پانی کو پینے کے قابل پانی میں تبدیل کر سکتا تھا، جب موسیٰ نے پانی میں ایک درخت/لکڑی ڈالی؛ یہ ایک علامتی عمل تھا—بالکل اسی طرح جیسے سمندر کو تقسیم کرنے کے لیے اس کی لاٹھی اٹھانا علامتی تھا، نہ کہ سمندر کے جدا ہونے کا سبب۔</w:t>
      </w:r>
    </w:p>
    <w:bookmarkEnd w:id="0"/>
    <w:p w14:paraId="5C097F03" w14:textId="5E23FA64" w:rsidR="00A7291B" w:rsidRDefault="0025169D" w:rsidP="00A7291B">
      <w:pPr>
        <w:pStyle w:val="NormalBlock"/>
      </w:pPr>
      <w:r>
        <w:t>ہمیں یقین سے معلوم نہیں کہ پانی کو پاک کرنے کا سبب کیا تھا، تاہم یہاں لوگوں کے لیے یاد رکھنے کی بات یہ تھی کہ انہیں اپنی ضروریات کے ساتھ ساتھ اپنے خوف بھی موسیٰ کے سامنے نہیں بلکہ خدا کے سامنے ظاہر کرنے تھے۔ خدا ان کا رہنما تھا اور، جیسا کہ وہ آیت 26 میں فرماتا ہے، ان کا شفا دینے والا بھی تھا۔ موسیٰ آیت 25 کے آخر میں بیان کرتا ہے کہ خدا اس تعلق کی نوعیت کا خلاصہ پیش کرتا ہے جو اس وقت سے آگے اپنے لوگوں کے ساتھ قائم کرے گا۔ سادہ الفاظ میں: اگر وہ اس کی فرمانبرداری کریں گے تو وہ ان کی دیکھ بھال کرے گا اور انہیں جسمانی بیماری اور نقصان سے محفوظ رکھے گا—وہ ان کا شفا دینے والا ہوگا۔</w:t>
      </w:r>
    </w:p>
    <w:bookmarkEnd w:id="0"/>
    <w:p w14:paraId="5C097F03" w14:textId="5E23FA64" w:rsidR="00A7291B" w:rsidRDefault="0025169D" w:rsidP="00A7291B">
      <w:pPr>
        <w:pStyle w:val="NormalBlock"/>
      </w:pPr>
      <w:r>
        <w:t>اس وعدے کے عملی مظاہرے کے طور پر، خدا موسیٰ کے ذریعے انہیں بیابان میں ایک خوشگوار نخلستان تک لے جاتا ہے جہاں وافر پانی، سایہ اور پھل موجود ہیں۔</w:t>
      </w:r>
    </w:p>
    <w:p w14:paraId="27FB83DB" w14:textId="77777777" w:rsidR="00227BF5" w:rsidRDefault="00227BF5" w:rsidP="00227BF5">
      <w:pPr>
        <w:pStyle w:val="Heading3"/>
      </w:pPr>
      <w:r>
        <w:t>ب۔ خداوند من فراہم کرتا ہے – خروج 16:1-21</w:t>
      </w:r>
    </w:p>
    <w:bookmarkEnd w:id="0"/>
    <w:bookmarkEnd w:id="0"/>
    <w:p w14:paraId="7E1F9BC8" w14:textId="7BE2687A" w:rsidR="00A7291B" w:rsidRPr="007C2DD5" w:rsidRDefault="0025169D" w:rsidP="007C2DD5">
      <w:pPr>
        <w:pStyle w:val="Quote"/>
      </w:pPr>
      <w:r>
        <w:t>¹ تب لوگوں نے ایلیم سے سفر کر کے سینا ئی کے ریگستا ن پہنچے۔ یہ جگہ ایلیم اور سینائی کے درمیان تھی۔ وہ اُس جگہ پر مصر سے نکلنے کے بعد دُوسرے مہینے کے پندرھویں دن پہو نچے۔ ² تب بنی اسرائیلیوں نے پھر شکا یت کر نی شروع کی۔ اُنہوں نے موسیٰ اور ہا رون سے ریگستان میں شکا یت کی۔ ³ لوگوں نے موسیٰ اور ہا رون سے کہا، “یہ ہما رے لئے اچھا ہو تا کہ خداوند ہم لوگوں کو مصر میں مار ڈالا ہو تا۔ مصر میں ہم لوگوں کے پاس کھانے کو بہت کچھ تھا۔ ہم لوگوں کے پاس بہت سارے کھا نے تھے جس کی ہمیں ضرورت تھی۔ لیکن اب تم ہمیں ریگستان میں لے آئے ہو۔ ہم سب یہاں بھوک سے مر جا ئیں گے۔”</w:t>
      </w:r>
    </w:p>
    <w:bookmarkEnd w:id="0"/>
    <w:p w14:paraId="44687C10" w14:textId="5FB066C6" w:rsidR="009C22C1" w:rsidRDefault="009C22C1" w:rsidP="00C35B22">
      <w:pPr>
        <w:pStyle w:val="BibleVerseCite"/>
      </w:pPr>
      <w:r w:rsidRPr="007C2DD5">
        <w:t>- خروج 16:1-3</w:t>
      </w:r>
    </w:p>
    <w:bookmarkEnd w:id="0"/>
    <w:p w14:paraId="255668C9" w14:textId="77777777" w:rsidR="00A7291B" w:rsidRDefault="0025169D" w:rsidP="00A7291B">
      <w:pPr>
        <w:pStyle w:val="PadTop24"/>
      </w:pPr>
      <w:r>
        <w:t>وہ ایک طویل سفر کے لیے سامانِ سفر کے بغیر جلدی میں مصر سے روانہ ہوئے۔ انہیں سفر کرتے ہوئے تقریباً ایک مہینہ ہو چکا ہے اور ان کا سامان کم ہو رہا ہے۔ وہ اپنے افزائش کے جانوروں کو کھانا نہیں چاہتے، کیونکہ موعودہ ملک میں پہنچ کر آباد ہونے کے بعد انہیں ان جانوروں کی ضرورت ہوگی۔</w:t>
      </w:r>
    </w:p>
    <w:bookmarkEnd w:id="0"/>
    <w:p w14:paraId="5C097F03" w14:textId="5E23FA64" w:rsidR="00A7291B" w:rsidRDefault="0025169D" w:rsidP="00A7291B">
      <w:pPr>
        <w:pStyle w:val="NormalBlock"/>
      </w:pPr>
      <w:r>
        <w:t>موسیٰ کے خلاف شکایت کرنے کا مانوس انداز شروع ہوتا ہے، لیکن اس بار یہ اشارہ دیا جا رہا ہے کہ وہ کسی نہ کسی طرح انہیں بیابان میں اس لیے لایا تھا کہ وہ بھوک سے مر جائیں۔ یہ ظاہر کرتا ہے کہ جب حالات خراب ہو جائیں تو لوگ کتنی جلدی اپنے رہنماؤں کے خلاف ہو سکتے ہیں۔</w:t>
      </w:r>
    </w:p>
    <w:bookmarkEnd w:id="0"/>
    <w:p w14:paraId="7E1F9BC8" w14:textId="7BE2687A" w:rsidR="00A7291B" w:rsidRPr="007C2DD5" w:rsidRDefault="0025169D" w:rsidP="007C2DD5">
      <w:pPr>
        <w:pStyle w:val="Quote"/>
      </w:pPr>
      <w:r>
        <w:t>تب خداوند نے موسیٰ سے کہا، “میں آسمان سے کھا نا گرا ؤں گا۔ یہ غذا تم لوگوں کے کھانے کے لئے ہو گی۔ ہر روز لوگ با ہر جا ئیں اور اُس دن کے کھا نے کی ضرورت کے مطا بق کھانا جمع کریں۔ میں یہ اس لئے گرا ؤں گا کہ میں دیکھوں کیا لوگ وہی کریں گے جو میں کر نے کو کہوں گا۔</w:t>
      </w:r>
    </w:p>
    <w:bookmarkEnd w:id="0"/>
    <w:p w14:paraId="44687C10" w14:textId="5FB066C6" w:rsidR="009C22C1" w:rsidRDefault="009C22C1" w:rsidP="00C35B22">
      <w:pPr>
        <w:pStyle w:val="BibleVerseCite"/>
      </w:pPr>
      <w:r w:rsidRPr="007C2DD5">
        <w:t>- خروج 16:4</w:t>
      </w:r>
    </w:p>
    <w:bookmarkEnd w:id="0"/>
    <w:p w14:paraId="255668C9" w14:textId="77777777" w:rsidR="00A7291B" w:rsidRDefault="0025169D" w:rsidP="00A7291B">
      <w:pPr>
        <w:pStyle w:val="PadTop24"/>
      </w:pPr>
      <w:r>
        <w:t>غور کریں کہ خدا پھر موسیٰ کو جواب دیتے ہوئے اس بات کا خلاصہ بیان کرتا ہے کہ وہ کیا کرے گا (معجزانہ طور پر گوشت اور روٹی فراہم کرے گا) اور وہ یہ کام کرنے کی بنیادی وجہ کیا ہے:</w:t>
      </w:r>
    </w:p>
    <w:bookmarkEnd w:id="0"/>
    <w:p w14:paraId="2EC75E3D" w14:textId="41EDDCE5" w:rsidR="008A3F75" w:rsidRDefault="00932373" w:rsidP="001E1588">
      <w:pPr>
        <w:pStyle w:val="NormalBlock"/>
        <w:numPr>
          <w:ilvl w:val="0"/>
          <w:numId w:val="199"/>
        </w:numPr>
      </w:pPr>
      <w:r w:rsidRPr="00932373">
        <w:t>صرف ایسے جغرافیائی علاقے میں روزانہ کی خوراک فراہم کرنا ہی نہیں جہاں خوراک دستیاب نہ ہو یا اگائی نہ جا سکتی ہو (بیابان)۔</w:t>
      </w:r>
    </w:p>
    <w:bookmarkEnd w:id="0"/>
    <w:p w14:paraId="2EC75E3D" w14:textId="41EDDCE5" w:rsidR="008A3F75" w:rsidRDefault="00932373" w:rsidP="001E1588">
      <w:pPr>
        <w:pStyle w:val="NormalBlock"/>
        <w:numPr>
          <w:ilvl w:val="0"/>
          <w:numId w:val="199"/>
        </w:numPr>
      </w:pPr>
      <w:r w:rsidRPr="00932373">
        <w:t>وہ اس طریقے سے خوراک بھی فراہم کرے گا تاکہ یہ آزمائے کہ آیا لوگ اس کے فرمانبردار ہوں گے۔</w:t>
      </w:r>
    </w:p>
    <w:bookmarkEnd w:id="0"/>
    <w:p w14:paraId="76FE22ED" w14:textId="77777777" w:rsidR="00227BF5" w:rsidRDefault="00227BF5" w:rsidP="00227BF5">
      <w:pPr>
        <w:pStyle w:val="Heading4"/>
      </w:pPr>
      <w:r>
        <w:t>خروج 16:5-21</w:t>
      </w:r>
    </w:p>
    <w:bookmarkEnd w:id="0"/>
    <w:bookmarkEnd w:id="0"/>
    <w:p w14:paraId="5C097F03" w14:textId="5E23FA64" w:rsidR="00A7291B" w:rsidRDefault="0025169D" w:rsidP="00A7291B">
      <w:pPr>
        <w:pStyle w:val="NormalBlock"/>
      </w:pPr>
      <w:r>
        <w:t>درج ذیل آیات میں موسیٰ منّ جمع کرنے کے بارے میں خداوند کی ہدایات، نیز لوگوں کے رویّے کے بارے میں موسیٰ کی نصیحتیں درج کرتا ہے:</w:t>
      </w:r>
    </w:p>
    <w:bookmarkEnd w:id="0"/>
    <w:p w14:paraId="5C097F03" w14:textId="5E23FA64" w:rsidR="00A7291B" w:rsidRDefault="0025169D" w:rsidP="00A7291B">
      <w:pPr>
        <w:pStyle w:val="NormalBlock"/>
      </w:pPr>
      <w:r>
        <w:t>1. لوگوں کو ہر صبح اپنے خاندان کے افراد کی تعداد کے مطابق اُس دن کے لیے جتنا منّ اُنہیں درکار ہو، جمع کرنا تھا (منّ کا مطلب ہے: یہ کیا ہے؟)۔</w:t>
      </w:r>
    </w:p>
    <w:bookmarkEnd w:id="0"/>
    <w:p w14:paraId="2EC75E3D" w14:textId="41EDDCE5" w:rsidR="008A3F75" w:rsidRDefault="00932373" w:rsidP="001E1588">
      <w:pPr>
        <w:pStyle w:val="NormalBlock"/>
        <w:numPr>
          <w:ilvl w:val="0"/>
          <w:numId w:val="199"/>
        </w:numPr>
      </w:pPr>
      <w:r w:rsidRPr="00932373">
        <w:t>ہر شخص کے لیے 1 اومر (2 کوارٹ)۔</w:t>
      </w:r>
    </w:p>
    <w:bookmarkEnd w:id="0"/>
    <w:p w14:paraId="2EC75E3D" w14:textId="41EDDCE5" w:rsidR="008A3F75" w:rsidRDefault="00932373" w:rsidP="001E1588">
      <w:pPr>
        <w:pStyle w:val="NormalBlock"/>
        <w:numPr>
          <w:ilvl w:val="0"/>
          <w:numId w:val="199"/>
        </w:numPr>
      </w:pPr>
      <w:r w:rsidRPr="00932373">
        <w:t>اگر وہ ذخیرہ کرنے کے لیے زیادہ جمع کرتے تو اضافی مقدار اگلے دن خراب ہو جاتی۔</w:t>
      </w:r>
    </w:p>
    <w:bookmarkEnd w:id="0"/>
    <w:p w14:paraId="2EC75E3D" w14:textId="41EDDCE5" w:rsidR="008A3F75" w:rsidRDefault="00932373" w:rsidP="001E1588">
      <w:pPr>
        <w:pStyle w:val="NormalBlock"/>
        <w:numPr>
          <w:ilvl w:val="0"/>
          <w:numId w:val="199"/>
        </w:numPr>
      </w:pPr>
      <w:r w:rsidRPr="00932373">
        <w:t>ہفتے کے چھٹے دن (جمعہ) انہیں دو دنوں کے لیے کافی جمع کرنا تھا، اور اس صورت میں جمع کی گئی اضافی مقدار خراب نہیں ہوتی تھی۔</w:t>
      </w:r>
    </w:p>
    <w:bookmarkEnd w:id="0"/>
    <w:bookmarkEnd w:id="0"/>
    <w:p w14:paraId="5C097F03" w14:textId="5E23FA64" w:rsidR="00A7291B" w:rsidRDefault="0025169D" w:rsidP="00A7291B">
      <w:pPr>
        <w:pStyle w:val="NormalBlock"/>
      </w:pPr>
      <w:r>
        <w:t>2. خداوند نے شام کے وقت ان کی خیمہ گاہ کو بٹیروں سے بھی ڈھانپ دیا تاکہ وہ انہیں جمع کر کے گوشت کے حصے کے طور پر پکا/بھون سکیں۔</w:t>
      </w:r>
    </w:p>
    <w:bookmarkEnd w:id="0"/>
    <w:p w14:paraId="5C097F03" w14:textId="5E23FA64" w:rsidR="00A7291B" w:rsidRDefault="0025169D" w:rsidP="00A7291B">
      <w:pPr>
        <w:pStyle w:val="NormalBlock"/>
      </w:pPr>
      <w:r>
        <w:t>3. موسیٰ دوبارہ بیان کرتا ہے کہ خوراک کے بارے میں ان کی بڑبڑاہٹ اُس کے یا ہارون کے خلاف نہیں بلکہ خدا کے خلاف ہونی چاہیے، اور وہ انہیں یہ بھی یاد دلاتا ہے کہ خدا اُن کی بڑبڑاہٹ سنتا ہے اور سزا کے ساتھ نہیں بلکہ مہربانی کے ساتھ اُنہیں شام کو بٹیریں اور ہر صبح روٹی (منّ) فراہم کر کے جواب دے گا۔</w:t>
      </w:r>
    </w:p>
    <w:bookmarkEnd w:id="0"/>
    <w:p w14:paraId="5C097F03" w14:textId="5E23FA64" w:rsidR="00A7291B" w:rsidRDefault="0025169D" w:rsidP="00A7291B">
      <w:pPr>
        <w:pStyle w:val="NormalBlock"/>
      </w:pPr>
      <w:r>
        <w:t>4. منّ زمین پر پڑی ہوئی پالا جیسی دکھائی دیتی تھی، جو دھنیا کے بیج کی مانند نظر آتی تھی اور ذائقے میں شہد کے ویفر جیسی تھی، اور رنگ میں سفید تھی۔</w:t>
      </w:r>
    </w:p>
    <w:bookmarkEnd w:id="0"/>
    <w:p w14:paraId="2EC75E3D" w14:textId="41EDDCE5" w:rsidR="008A3F75" w:rsidRDefault="00932373" w:rsidP="001E1588">
      <w:pPr>
        <w:pStyle w:val="NormalBlock"/>
        <w:numPr>
          <w:ilvl w:val="0"/>
          <w:numId w:val="199"/>
        </w:numPr>
      </w:pPr>
      <w:r w:rsidRPr="00932373">
        <w:t>اسے پیس کر کیک پکانے کے لیے استعمال کیا جا سکتا تھا یا ابال کر نوڈلز بنائے جا سکتے تھے۔</w:t>
      </w:r>
    </w:p>
    <w:bookmarkEnd w:id="0"/>
    <w:p w14:paraId="2EC75E3D" w14:textId="41EDDCE5" w:rsidR="008A3F75" w:rsidRDefault="00932373" w:rsidP="001E1588">
      <w:pPr>
        <w:pStyle w:val="NormalBlock"/>
        <w:numPr>
          <w:ilvl w:val="0"/>
          <w:numId w:val="199"/>
        </w:numPr>
      </w:pPr>
      <w:r w:rsidRPr="00932373">
        <w:t>یہ بھوک مٹانے کے لیے مقرر کیا گیا تھا، اور ہر روز اُن لوگوں کی بھوک مٹاتا تھا جو اسے جمع کرتے تھے۔</w:t>
      </w:r>
    </w:p>
    <w:bookmarkEnd w:id="0"/>
    <w:p w14:paraId="2EC75E3D" w14:textId="41EDDCE5" w:rsidR="008A3F75" w:rsidRDefault="00932373" w:rsidP="001E1588">
      <w:pPr>
        <w:pStyle w:val="NormalBlock"/>
        <w:numPr>
          <w:ilvl w:val="0"/>
          <w:numId w:val="199"/>
        </w:numPr>
      </w:pPr>
      <w:r w:rsidRPr="00932373">
        <w:t>جو کچھ زمین پر جمع کیے بغیر رہ جاتا تھا، وہ سورج کی گرمی سے پگھل جاتا تھا، تاہم جتنی بھی ضرورت ہوتی اور جتنا بھی جمع کیا جاتا، ہمیشہ کافی ہوتا تھا—حتیٰ کہ اُس دن بھی جب لوگوں کو دو دن کے لیے کافی جمع کرنا تھا۔</w:t>
      </w:r>
    </w:p>
    <w:bookmarkEnd w:id="0"/>
    <w:p w14:paraId="27FB83DB" w14:textId="77777777" w:rsidR="00227BF5" w:rsidRDefault="00227BF5" w:rsidP="00227BF5">
      <w:pPr>
        <w:pStyle w:val="Heading3"/>
      </w:pPr>
      <w:r>
        <w:t>ج. سبت دیا گیا اور منایا گیا – خروج 16:22-30</w:t>
      </w:r>
    </w:p>
    <w:bookmarkEnd w:id="0"/>
    <w:bookmarkEnd w:id="0"/>
    <w:p w14:paraId="7E1F9BC8" w14:textId="7BE2687A" w:rsidR="00A7291B" w:rsidRPr="007C2DD5" w:rsidRDefault="0025169D" w:rsidP="007C2DD5">
      <w:pPr>
        <w:pStyle w:val="Quote"/>
      </w:pPr>
      <w:r>
        <w:t>²² چھٹے دن کو لوگوں نے دوگُنا کھا نا جمع کیا۔ انہوں نے سولہ پیالے ہر آدمی کے لئے جمع کیا۔ اس لئے لوگوں کے تمام قائدین آئے اور انہو ں نے یہ بات موسیٰ سے کہی۔</w:t>
        <w:br/>
        <w:t>²³ موسیٰ نے ان سے کہا، “یہ ویسا ہی ہے جیسا خدا وند نے بتا یا تھا کیوں کہ کل خدا وند کے آرام کا مقدس دن سبت ہے۔ تم جو پکانا چاہتے ہو پکا لو جو ابالنا چاہتے ہو ابال لو۔ اور بچے ہو ئے کو کل کے لئے محفوظ رکھو۔”</w:t>
        <w:br/>
        <w:t>²⁴ لوگوں نے موسیٰ کے حکم کے مطا بق دوسرے دن کے لئے بچے ہو ئے کھا نے کو دیکھا اور کھا نا خراب نہیں ہوا اور نہ ہی اس میں کو ئی کیڑا لگا۔</w:t>
        <w:br/>
        <w:t>²⁵ موسیٰ نے کہا، “آج سبت کا دن ہے ، خدا وند کو تعظیم دینے کے لئے خاص آرام کا دن ہے۔ اس لئے تم لوگوں میں سے کو ئی بھی کل کھیت میں نہیں جائے گا۔ جو تم نے کل جمع کیا ہے کھا ؤ۔ ²⁶ تم لوگوں کو چھ دن کا کھا نا جمع کر نا چاہئے لیکن ساتواں دن آرام کا دن ہے اس لئے زمین پر کو ئی خاص کھا نا نہیں ہو گا۔”</w:t>
      </w:r>
    </w:p>
    <w:bookmarkEnd w:id="0"/>
    <w:p w14:paraId="44687C10" w14:textId="5FB066C6" w:rsidR="009C22C1" w:rsidRDefault="009C22C1" w:rsidP="00C35B22">
      <w:pPr>
        <w:pStyle w:val="BibleVerseCite"/>
      </w:pPr>
      <w:r w:rsidRPr="007C2DD5">
        <w:t>- خروج 16:22-26</w:t>
      </w:r>
    </w:p>
    <w:bookmarkEnd w:id="0"/>
    <w:p w14:paraId="255668C9" w14:textId="77777777" w:rsidR="00A7291B" w:rsidRDefault="0025169D" w:rsidP="00A7291B">
      <w:pPr>
        <w:pStyle w:val="PadTop24"/>
      </w:pPr>
      <w:r>
        <w:t>بنی اسرائیل مصر میں غلام تھے اور اس حیثیت سے ہفتے کے ساتوں دن کام کرتے تھے، کسی بھی قسم کی عبادت کے لیے کوئی دن چھٹی کا نہیں ہوتا تھا۔ بائبل میں اس سیاق میں سبت (رک جانا یا آرام کرنا) کا یہ پہلا ذکر ہے۔ سبت کی پابندی خوراک جمع کرنے کے ساتھ متعارف کرائی گئی تاکہ زندہ رہنے کے لیے خوراک حاصل کی جا سکے۔ اس دن کو ایک خاص (مقدس) دن کے طور پر الگ رکھنے کے لیے خدا جمعہ کے دن اتنا من فراہم کرتا تھا کہ دو دن کی خوراک جمع کر کے بغیر خراب ہوئے محفوظ رکھی جا سکے۔</w:t>
      </w:r>
    </w:p>
    <w:bookmarkEnd w:id="0"/>
    <w:p w14:paraId="5C097F03" w14:textId="5E23FA64" w:rsidR="00A7291B" w:rsidRDefault="0025169D" w:rsidP="00A7291B">
      <w:pPr>
        <w:pStyle w:val="NormalBlock"/>
      </w:pPr>
      <w:r>
        <w:t>مزید برآں، ساتویں دن جمع کرنے کے لیے کچھ بھی دستیاب نہ ہوتا۔ یہ حکم عبادت کے مختلف احکام دیے جانے سے پہلے قائم کیا گیا تھا، لہٰذا اس مرحلے پر سبت کا مقصد کام سے آرام کا ایک دن متعارف کرانا تھا۔</w:t>
      </w:r>
    </w:p>
    <w:bookmarkEnd w:id="0"/>
    <w:p w14:paraId="7E1F9BC8" w14:textId="7BE2687A" w:rsidR="00A7291B" w:rsidRPr="007C2DD5" w:rsidRDefault="0025169D" w:rsidP="007C2DD5">
      <w:pPr>
        <w:pStyle w:val="Quote"/>
      </w:pPr>
      <w:r>
        <w:t>²⁷ ہفتہ کو کچھ لوگ کچھ کھا نا جمع کر نے گئے لیکن وہ وہاں تھو ڑا سا بھی کھا نا نہیں پا سکے۔ ²⁸ تب خدا وند نے موسیٰ سے کہا، “تمہارے لوگ میرے حکم کی تعمیل اور نصیحتوں پر عمل کر نے سے کب تک باز رہیں گے ؟۔ ²⁹ دیکھو ، جمعہ کو خدا وند دو دن کے لئے کافی کھا نا دیگا۔ اس لئے سبت کے دن ہر ایک کو بیٹھنا اور آرام کر نا چاہئے وہیں ٹھہرے رہو جہاں ہو۔” ³⁰ اس لئے لوگوں نے سبت کو آرام کیا۔</w:t>
      </w:r>
    </w:p>
    <w:bookmarkEnd w:id="0"/>
    <w:p w14:paraId="44687C10" w14:textId="5FB066C6" w:rsidR="009C22C1" w:rsidRDefault="009C22C1" w:rsidP="00C35B22">
      <w:pPr>
        <w:pStyle w:val="BibleVerseCite"/>
      </w:pPr>
      <w:r w:rsidRPr="007C2DD5">
        <w:t>- خروج 16:27-30</w:t>
      </w:r>
    </w:p>
    <w:bookmarkEnd w:id="0"/>
    <w:p w14:paraId="255668C9" w14:textId="77777777" w:rsidR="00A7291B" w:rsidRDefault="0025169D" w:rsidP="00A7291B">
      <w:pPr>
        <w:pStyle w:val="PadTop24"/>
      </w:pPr>
      <w:r>
        <w:t>یقیناً، جیسا کہ وہ کرنے کے عادی تھے، بہت سے لوگ سبت کے دن منّ کی تلاش میں باہر گئے اور انہیں کچھ نہ ملا۔ شاید ان میں ایمان کی کمی تھی، وہ تجسس رکھتے تھے یا ذخیرہ کرنا چاہتے تھے۔</w:t>
      </w:r>
    </w:p>
    <w:bookmarkEnd w:id="0"/>
    <w:p w14:paraId="5C097F03" w14:textId="5E23FA64" w:rsidR="00A7291B" w:rsidRDefault="0025169D" w:rsidP="00A7291B">
      <w:pPr>
        <w:pStyle w:val="NormalBlock"/>
      </w:pPr>
      <w:r>
        <w:t>خدا موسیٰ کے ذریعے لوگوں سے بات کرتا ہے اور وضاحت کرتا ہے کہ جمعہ کے دن دو دن کے لیے کافی من جمع کرنے اور اسی دن اسے پکانے یا ابالنے کی وجہ یہ تھی کہ سبت کے دن کچھ بھی دستیاب نہیں ہوگا، کیونکہ خدا چاہتا تھا کہ اُس کے لوگ سبت کے دن آرام کریں اور گھر میں رہیں۔ اُس زمانے کے کسی بھی مذہب میں بتوں کے دیوتاؤں کی طرف سے اپنے پرستاروں کو ہر ہفتے ایک دن آرام کرنے کا حکم نہیں دیا گیا تھا۔ اس معاملے میں اسرائیلی منفرد تھے۔</w:t>
      </w:r>
    </w:p>
    <w:bookmarkEnd w:id="0"/>
    <w:p w14:paraId="5C097F03" w14:textId="5E23FA64" w:rsidR="00A7291B" w:rsidRDefault="0025169D" w:rsidP="00A7291B">
      <w:pPr>
        <w:pStyle w:val="NormalBlock"/>
      </w:pPr>
      <w:r>
        <w:t>اپنے لوگوں کے لیے خوراک مہیا کرنے کے طریقے کے ساتھ یہ حکم دیتے ہوئے—ایک وقت میں ایک دن کی خوراک، اور جمعہ کے دن دو دن کی خوراک تاکہ ہفتہ (سبت) کو آرام کا دن ہو—خدا اپنے لوگوں کو سکھا رہا تھا کہ وہ اپنی ضروریات کے لیے، حتیٰ کہ اپنی سب سے بنیادی ضروریات، خوراک اور آرام کے لیے بھی، اُس پر بھروسا کریں۔</w:t>
      </w:r>
    </w:p>
    <w:p w14:paraId="76FE22ED" w14:textId="77777777" w:rsidR="00227BF5" w:rsidRDefault="00227BF5" w:rsidP="00227BF5">
      <w:pPr>
        <w:pStyle w:val="Heading4"/>
      </w:pPr>
      <w:r>
        <w:t>خروج 16:31-36</w:t>
      </w:r>
    </w:p>
    <w:bookmarkEnd w:id="0"/>
    <w:bookmarkEnd w:id="0"/>
    <w:p w14:paraId="5C097F03" w14:textId="5E23FA64" w:rsidR="00A7291B" w:rsidRDefault="0025169D" w:rsidP="00A7291B">
      <w:pPr>
        <w:pStyle w:val="NormalBlock"/>
      </w:pPr>
      <w:r>
        <w:t>موسیٰ اس واقعے کا خلاصہ منّ کی خصوصیات بیان کرتے ہوئے کرتا ہے، اور یہ کہ اس معجزے کی یاد منانے کے لیے اس میں سے کچھ ایک مرتبان میں رکھا جائے، جسے آخرکار عہد کے صندوق میں رکھا جائے گا۔ عہد کا صندوق احکام کی تختیوں کو بھی رکھے گا اور خیمۂ اجتماع میں واقع پاک‌ترین مقام میں آرام کرے گا۔</w:t>
      </w:r>
    </w:p>
    <w:bookmarkEnd w:id="0"/>
    <w:p w14:paraId="5C097F03" w14:textId="5E23FA64" w:rsidR="00A7291B" w:rsidRDefault="0025169D" w:rsidP="00A7291B">
      <w:pPr>
        <w:pStyle w:val="NormalBlock"/>
      </w:pPr>
      <w:r>
        <w:t>وہ اس بات کی تصدیق کرتے ہوئے اختتام کرتا ہے کہ یہودیوں نے آخرکار منّ اور سبت کے دن کے بارے میں ان ہدایات کو قبول کیا اور اپنے 40 سالہ صحرائی سفر کے دوران ان پر عمل کیا، اور منّ کھانا صرف اس وقت بند کیا جب وہ موعودہ سرزمین کی سرحد پر پہنچے (ایک عمر / ایفہ کا دسواں حصہ = تقریباً 1 کپ)۔</w:t>
      </w:r>
    </w:p>
    <w:p w14:paraId="27FB83DB" w14:textId="77777777" w:rsidR="00227BF5" w:rsidRDefault="00227BF5" w:rsidP="00227BF5">
      <w:pPr>
        <w:pStyle w:val="Heading3"/>
      </w:pPr>
      <w:r>
        <w:t>د۔ چٹان سے پانی – خروج 17:1-7</w:t>
      </w:r>
    </w:p>
    <w:bookmarkEnd w:id="0"/>
    <w:bookmarkEnd w:id="0"/>
    <w:p w14:paraId="5C097F03" w14:textId="5E23FA64" w:rsidR="00A7291B" w:rsidRDefault="0025169D" w:rsidP="00A7291B">
      <w:pPr>
        <w:pStyle w:val="NormalBlock"/>
      </w:pPr>
      <w:r>
        <w:t>اگر ہم نقشے کو دیکھیں تو ہم غور کرتے ہیں کہ خدا موسیٰ اور لوگوں کو ایک مخصوص جگہ، کوہِ سینا، کی طرف لے جا رہا ہے، جہاں وہ انہیں اپنی موجودگی اور قدرت کی گواہی دے گا، نیز اپنی قوم کے طور پر ان کی شناخت کا ایک اہم عنصر بھی دے گا، اور وہ ان کا اخلاقی ضابطہ ہوگا جو 10 احکام میں مجسم ہے۔</w:t>
      </w:r>
    </w:p>
    <w:bookmarkEnd w:id="0"/>
    <w:p w14:paraId="5C097F03" w14:textId="5E23FA64" w:rsidR="00A7291B" w:rsidRDefault="0025169D" w:rsidP="00A7291B">
      <w:pPr>
        <w:pStyle w:val="NormalBlock"/>
      </w:pPr>
      <w:r>
        <w:t>اس دوران، دو دیگر واقعات پیش آتے ہیں جنہیں موسیٰ نے قلم بند کیا ہے—ان میں سے ایک واقعہ پانی کے لیے لوگوں کی مسلسل ضرورت اور اس بات سے متعلق ہے کہ یہ ضرورت اس نئی قوم کے ایمان کی کمی کو کیسے ظاہر کرتی ہے۔</w:t>
      </w:r>
    </w:p>
    <w:bookmarkEnd w:id="0"/>
    <w:p w14:paraId="7E1F9BC8" w14:textId="7BE2687A" w:rsidR="00A7291B" w:rsidRPr="007C2DD5" w:rsidRDefault="0025169D" w:rsidP="007C2DD5">
      <w:pPr>
        <w:pStyle w:val="Quote"/>
      </w:pPr>
      <w:r>
        <w:t>¹ سبھی بنی اسرائیل صین کے ریگستان سے ایک ساتھ سفر کئے۔ خدا وند جس طرح حکم دیتا رہا وہ ایک جگہ سے دوسری جگہ سفر کر تے رہے۔ لوگوں نے رفیدیم کا سفر کیا اور وہاں انہوں نے قیام کیا خیمہ ڈا لا۔ وہاں لوگوں کو پینے کے لئے پا نی نہیں تھا۔ ² اس لئے وہ موسیٰ کے خلاف ہو گئے اور اس سے بحث کر نے لگے۔ لوگوں نے کہا، “ہمیں پینے کے لئے پانی دو۔”</w:t>
        <w:br/>
        <w:t>لیکن موسیٰ نے ان سے کہا، “تم لوگ میرے خلاف کیوں ہو رہے ہو ؟ تم لوگ خدا وند کا امتحان کیوں لے رہے ہو ؟ ”</w:t>
        <w:br/>
        <w:t>³ لیکن لوگ بہت پیاسے تھے۔ اس لئے انہوں نے موسیٰ سے شکایت کر نی جاری رکھی۔ لوگوں نے کہا، “ہم لوگوں کو تم مصر سے باہر کیوں لا ئے ؟ کیا تم ہم لوگوں کو یہاں اس لئے لا ئے تا کہ ہم لوگ ، ہمارے بچے ، ہمارے مویشی اور بھیڑ پانی کے بغیر مر جائیں۔”</w:t>
        <w:br/>
        <w:t>⁴ اس لئے موسیٰ نے خدا وند کو پکارا، “میں ان لوگوں کے ساتھ کیا کروں ؟ یہ مجھے مار ڈالنے کو پتھّر مارنے کے لئے تیار ہیں۔”</w:t>
        <w:br/>
        <w:t>⁵ خدا وند نے موسیٰ سے کہا، “بنی اسرائیلیوں کے پاس جاؤ اور انکے کچھ بزر گوں کو اپنے ساتھ لو اپنا عصا اپنے ساتھ لے جاؤ۔یہ وہی عصا ہے جسے تم نے اسوقت استعمال میں لایا تھا جب دریائے نیل پر اس سے چوٹ کی تھی۔ ⁶ حوریب (سینائی) پہاڑ میں تمہارے سامنے ایک چٹان پر کھڑا ہو گا۔ عصا کو چٹان پر مارو اس سے پانی باہر آجائے گا۔ تب لوگ پانی پی سکتے ہیں۔”</w:t>
        <w:br/>
        <w:t>موسیٰ نے وہ باتیں کیں اور اسرائیل کے بزر گوں نے اسے دیکھا۔ ⁷ موسیٰ نے اس جگہ کا نام’ مریبہ اور مسّہ‘ رکھا ، کیوں کہ یہ وہ جگہ تھی جہاں بنی اسرائیل بڑ بڑائے اور خدا وند کا امتحان لیا یہ پو چھ کر ، خدا وند ہمارے ساتھ ہے یا نہیں۔</w:t>
      </w:r>
    </w:p>
    <w:bookmarkEnd w:id="0"/>
    <w:p w14:paraId="44687C10" w14:textId="5FB066C6" w:rsidR="009C22C1" w:rsidRDefault="009C22C1" w:rsidP="00C35B22">
      <w:pPr>
        <w:pStyle w:val="BibleVerseCite"/>
      </w:pPr>
      <w:r w:rsidRPr="007C2DD5">
        <w:t>- خروج 17:1-7</w:t>
      </w:r>
    </w:p>
    <w:bookmarkEnd w:id="0"/>
    <w:p w14:paraId="255668C9" w14:textId="77777777" w:rsidR="00A7291B" w:rsidRDefault="0025169D" w:rsidP="00A7291B">
      <w:pPr>
        <w:pStyle w:val="PadTop24"/>
      </w:pPr>
      <w:r>
        <w:t>یہ چوتھی بار تھا جب لوگوں نے موسیٰ سے جھگڑا کیا:</w:t>
      </w:r>
    </w:p>
    <w:bookmarkEnd w:id="0"/>
    <w:p w14:paraId="528DD780" w14:textId="604C58E7" w:rsidR="00FB4BCD" w:rsidRDefault="00FB4BCD" w:rsidP="001E1588">
      <w:pPr>
        <w:pStyle w:val="NormalBlock"/>
        <w:numPr>
          <w:ilvl w:val="0"/>
          <w:numId w:val="201"/>
        </w:numPr>
      </w:pPr>
      <w:r>
        <w:t>انہوں نے اسے الزام دیا، کیونکہ موسیٰ کے اصرار پر انہیں آزاد کرنے کے بجائے فرعون نے ان کا کام بڑھا دیا تھا (انہیں اینٹیں بنانے کے لیے اپنا بھوسا خود جمع کرنا پڑتا تھا)۔</w:t>
      </w:r>
    </w:p>
    <w:bookmarkEnd w:id="0"/>
    <w:p w14:paraId="528DD780" w14:textId="604C58E7" w:rsidR="00FB4BCD" w:rsidRDefault="00FB4BCD" w:rsidP="001E1588">
      <w:pPr>
        <w:pStyle w:val="NormalBlock"/>
        <w:numPr>
          <w:ilvl w:val="0"/>
          <w:numId w:val="201"/>
        </w:numPr>
      </w:pPr>
      <w:r>
        <w:t>جب وہ سمندر اور مصری فوج کے درمیان پھنس گئے تو انہوں نے شکایت کی۔</w:t>
      </w:r>
    </w:p>
    <w:bookmarkEnd w:id="0"/>
    <w:p w14:paraId="528DD780" w14:textId="604C58E7" w:rsidR="00FB4BCD" w:rsidRDefault="00FB4BCD" w:rsidP="001E1588">
      <w:pPr>
        <w:pStyle w:val="NormalBlock"/>
        <w:numPr>
          <w:ilvl w:val="0"/>
          <w:numId w:val="201"/>
        </w:numPr>
      </w:pPr>
      <w:r>
        <w:t>جب وہ مارہ پہنچے اور پانی کو کڑوا اور پینے کے ناقابل پایا تو انہوں نے موسیٰ کو الزام دیا اور شکایت کی۔</w:t>
      </w:r>
    </w:p>
    <w:bookmarkEnd w:id="0"/>
    <w:p w14:paraId="528DD780" w14:textId="604C58E7" w:rsidR="00FB4BCD" w:rsidRDefault="00FB4BCD" w:rsidP="001E1588">
      <w:pPr>
        <w:pStyle w:val="NormalBlock"/>
        <w:numPr>
          <w:ilvl w:val="0"/>
          <w:numId w:val="201"/>
        </w:numPr>
      </w:pPr>
      <w:r>
        <w:t>جب وہ بیابانِ سین میں تھے، ان کے پاس خوراک کم ہو رہی تھی اور وہ نہیں جانتے تھے کہ انہیں کھانا کیسے ملے گا، تو انہوں نے موسیٰ کے خلاف بڑبڑایا۔</w:t>
      </w:r>
    </w:p>
    <w:bookmarkEnd w:id="0"/>
    <w:bookmarkEnd w:id="0"/>
    <w:p w14:paraId="5C097F03" w14:textId="5E23FA64" w:rsidR="00A7291B" w:rsidRDefault="0025169D" w:rsidP="00A7291B">
      <w:pPr>
        <w:pStyle w:val="NormalBlock"/>
      </w:pPr>
      <w:r>
        <w:t>یقیناً، ہر بار جب خدا موسیٰ کے ذریعے ان کے لیے انتظام کرتا یا اپنے وعدوں کو پورا کرتا، اور اس بار بھی مختلف نہیں تھا۔ تاہم، اس بار خدا اپنے جواب کے لیے ایک اضافی گواہ چاہتا تھا، کیونکہ لوگوں نے موسیٰ اور خدا کی طرف سے مقرر کردہ اس کی قیادت پر شک کیا تھا۔ موسیٰ سے جھگڑنا خود خدا کو آزمانے کے برابر تھا۔</w:t>
      </w:r>
    </w:p>
    <w:bookmarkEnd w:id="0"/>
    <w:p w14:paraId="5C097F03" w14:textId="5E23FA64" w:rsidR="00A7291B" w:rsidRDefault="0025169D" w:rsidP="00A7291B">
      <w:pPr>
        <w:pStyle w:val="NormalBlock"/>
      </w:pPr>
      <w:r>
        <w:t>اس موقع پر خدا نے موسیٰ کو ہدایت دی کہ وہ قوم کے بزرگوں کو اپنے ساتھ لے آئے تاکہ وہ اس معجزے کے گواہ ہوں، اور لوگوں کو واپس جا کر بتا سکیں کہ خدا نے کیا کیا تھا اور انہوں نے اپنی آنکھوں سے کیا دیکھا تھا، نہ کہ صرف موسیٰ یا ہارون کی بیان کردہ بات قبول کریں۔ جب سب لوگ اپنی جگہ پر موجود ہو گئے تو موسیٰ نے اپنی لاٹھی سے چٹان پر مارا (اسی لاٹھی سے جس کے ذریعے اس نے سمندر کو جدا کیا تھا)، اور چٹان سے چشمے کی طرح پانی بہنے لگا—اتنا کہ تمام لوگوں کی ضرورت پوری ہو سکے۔ موسیٰ نے اس جگہ کا نام مسہ رکھا، جس کا مطلب ہے آزمائش، اور مریبا، جس کا مطلب ہے جھگڑا۔ دراصل موسیٰ کے ساتھ جھگڑا اس مسئلے کو طے کرنے کے لیے تھا کہ آیا خدا واقعی ان کے ساتھ ہے یا نہیں۔ چٹان سے پانی کے اس معجزے کے باوجود، یہ سوال مختلف طریقوں سے پوچھا اور جواب دیا جاتا رہے گا، جیسا کہ بیابان میں ان کے 40 سال ظاہر کریں گے۔</w:t>
      </w:r>
    </w:p>
    <w:p w14:paraId="27FB83DB" w14:textId="77777777" w:rsidR="00227BF5" w:rsidRDefault="00227BF5" w:rsidP="00227BF5">
      <w:pPr>
        <w:pStyle w:val="Heading3"/>
      </w:pPr>
      <w:r>
        <w:t>ای۔ عمالیق اور یترو – خروج 17:8-18:27</w:t>
      </w:r>
    </w:p>
    <w:bookmarkEnd w:id="0"/>
    <w:bookmarkEnd w:id="0"/>
    <w:p w14:paraId="5C097F03" w14:textId="5E23FA64" w:rsidR="00A7291B" w:rsidRDefault="0025169D" w:rsidP="00A7291B">
      <w:pPr>
        <w:pStyle w:val="NormalBlock"/>
      </w:pPr>
      <w:r>
        <w:t>لوگوں کے کوہِ سینا پر پہنچنے اور ان اہم واقعات کا تجربہ کرنے سے پہلے جو اپنی نوعیت میں تبدیلی لانے والے ہوں گے، موسیٰ کی روایت میں بیابان کے سفر کے بارے میں دو غیر متعلقہ کہانیاں شامل کی گئی ہیں۔</w:t>
      </w:r>
    </w:p>
    <w:p w14:paraId="76FE22ED" w14:textId="77777777" w:rsidR="00227BF5" w:rsidRDefault="00227BF5" w:rsidP="00227BF5">
      <w:pPr>
        <w:pStyle w:val="Heading4"/>
      </w:pPr>
      <w:r>
        <w:t>1. عمالیق کے ساتھ جنگ – خروج 17:8-16</w:t>
      </w:r>
    </w:p>
    <w:bookmarkEnd w:id="0"/>
    <w:bookmarkEnd w:id="0"/>
    <w:p w14:paraId="7E1F9BC8" w14:textId="7BE2687A" w:rsidR="00A7291B" w:rsidRPr="007C2DD5" w:rsidRDefault="0025169D" w:rsidP="007C2DD5">
      <w:pPr>
        <w:pStyle w:val="Quote"/>
      </w:pPr>
      <w:r>
        <w:t>⁸ عمالیقی لوگ رفیدیم آئے اور بنی اسرائیلیوں کے خلاف لڑے۔ ⁹ اس لئے موسیٰ نے یشوع سے کہا، “کچھ لوگوں کو چُنو اور اگلے دن عمالیقی سے جاکر لڑو۔ میں پہاڑ کی چوٹی پر کھڑا رہوں گا۔ میں خدا کی طرف سے دیئے گئے عصا کو پکڑے رہوں گا۔”</w:t>
        <w:br/>
        <w:t>¹⁰ یشوع نے موسیٰ کی ہدایت مانی اور دوسرے دن عمالیقی لوگوں سے لڑ نے گیا۔ اسی وقت موسیٰ ، ہارون اور حور پہاڑ کی چوٹی پر گئے۔ ¹¹ جب کبھی موسیٰ اپنے ہاتھ کو ہوا میں اٹھا تا تو بنی اسرائیل جنگ جیت لیتے لیکن جب موسیٰ اپنے ہاتھ کو نیچے کر تا تو بنی اسرائیل جنگ میں ہار نے لگتے۔</w:t>
        <w:br/>
        <w:t>¹² کچھ وقت کے بعد موسیٰ کے بازو تھک (چڑھ) گئے۔ اس لئے انہوں نے ایک بڑی چٹان موسیٰ کے نیچے بیٹھنے کے لئے رکھی اور ہارون اور حور نے موسیٰ کے بازوؤں کو ہوا میں پکڑے رکھا۔ ہارون موسیٰ کے ایک طرف تھے اور حور دوسری طرف۔ وہ اس کے ہاتھوں کو اسی طرح اوپر اس وقت تک پکڑے رہے جب تک سورج نہیں غروب ہوا۔ ¹³ اس لئے یشوع اور اس کی فوجوں نے عمالیقیوں کو اس جنگ میں شکست دی۔</w:t>
        <w:br/>
        <w:t>¹⁴ تب خدا وند نے موسیٰ سے کہا، “اس جنگ کے بارے میں لکھو۔ اس جنگ کے واقعات ایک کتاب میں لکھو جس سے لوگ یاد کریں گے کہ یہاں کیا ہوا تھا اور یشوع سے کہو کہ میں عمالیقی لوگوں کو زمین سے مکمل طور پر تباہ کردونگا۔”</w:t>
        <w:br/>
        <w:t>¹⁵ تب موسیٰ نے ایک قربان گاہ بنائی۔ موسیٰ نے قربان گاہ کانام ” خداوند میرا پرچم ” رکھا۔ ¹⁶ موسیٰ نے فرمایا، “میں نے خدا وند کے تخت کی طرف اپنے ہاتھ پھیلائے اس لئے خدا وند عمالیقی لوگوں سے لڑا جیسا کہ اس نے ہمیشہ کیا ہے۔”</w:t>
      </w:r>
    </w:p>
    <w:bookmarkEnd w:id="0"/>
    <w:p w14:paraId="44687C10" w14:textId="5FB066C6" w:rsidR="009C22C1" w:rsidRDefault="009C22C1" w:rsidP="00C35B22">
      <w:pPr>
        <w:pStyle w:val="BibleVerseCite"/>
      </w:pPr>
      <w:r w:rsidRPr="007C2DD5">
        <w:t>- خروج 17:8-16</w:t>
      </w:r>
    </w:p>
    <w:bookmarkEnd w:id="0"/>
    <w:p w14:paraId="255668C9" w14:textId="77777777" w:rsidR="00A7291B" w:rsidRDefault="0025169D" w:rsidP="00A7291B">
      <w:pPr>
        <w:pStyle w:val="PadTop24"/>
      </w:pPr>
      <w:r>
        <w:t>عمالقی اس علاقے میں آباد تھے لیکن وہ اپنے وطن کی حفاظت نہیں کر رہے تھے—انہوں نے ایک ایسے لوگوں پر حملہ کرنے اور انہیں لوٹنے کا موقع دیکھا جو بڑی حد تک بے دفاع تھے اور جن کے پاس کوئی باقاعدہ فوجی دستہ نہیں تھا (استثناء 25:17-19)۔ موسیٰ نے یشوع کو (جس کا یہاں پہلی بار ذکر ہوا ہے) ہدایت دی کہ ایک فوجی دستہ جمع کرے تاکہ عمالقی فوج سے لڑے اور لوگوں کا دفاع کرے۔ یہ اس نئی قوم کی پہلی فوجی کارروائی تھی۔ موسیٰ اپنی ناتجربہ کار فوج کی حوصلہ افزائی کرنے کی کوشش میں، جنگ کے میدان پر نظر رکھنے والی ایک پہاڑی پر گیا اور دعا اور حوصلہ افزائی کی علامت کے طور پر اپنی لاٹھی سمیت اپنے ہاتھ بلند کیے رکھے۔ جب تک اس کے ہاتھ بلند رہتے، اسرائیلی جنگ جیتتے رہتے، لیکن جب موسیٰ تھک جاتا اور اس کے بازو نیچے ہو جاتے، تو جنگ کا پانسہ پلٹ جاتا۔ وہ ہارون اور حور کو ساتھ لایا تھا (یوسیفس کا دعویٰ ہے کہ حور مریم کا شوہر اور موسیٰ کا بہنوئی تھا)، اور ان دونوں نے موسیٰ کو بٹھا دیا اور فتح حاصل ہونے تک اس کے بازو بلند رکھنے میں اس کی مدد کی۔</w:t>
      </w:r>
    </w:p>
    <w:bookmarkEnd w:id="0"/>
    <w:p w14:paraId="5C097F03" w14:textId="5E23FA64" w:rsidR="00A7291B" w:rsidRDefault="0025169D" w:rsidP="00A7291B">
      <w:pPr>
        <w:pStyle w:val="NormalBlock"/>
      </w:pPr>
      <w:r>
        <w:t>ان کی غداری کی وجہ سے، خدا موسیٰ کو ہدایت دیتا ہے کہ عمالیقی قوم کے ساتھ اُس وقت تک مسلسل جنگ ہوتی رہے گی جب تک وہ مکمل طور پر مٹا نہ دی جائے۔</w:t>
      </w:r>
    </w:p>
    <w:p w14:paraId="76FE22ED" w14:textId="77777777" w:rsidR="00227BF5" w:rsidRDefault="00227BF5" w:rsidP="00227BF5">
      <w:pPr>
        <w:pStyle w:val="Heading4"/>
      </w:pPr>
      <w:r>
        <w:t>2. یترو کا مشورہ – خروج 18:1-27</w:t>
      </w:r>
    </w:p>
    <w:bookmarkEnd w:id="0"/>
    <w:bookmarkEnd w:id="0"/>
    <w:p w14:paraId="5C097F03" w14:textId="5E23FA64" w:rsidR="00A7291B" w:rsidRDefault="0025169D" w:rsidP="00A7291B">
      <w:pPr>
        <w:pStyle w:val="NormalBlock"/>
      </w:pPr>
      <w:r>
        <w:t>یہ حصہ بیان کرتا ہے کہ حکومتی نظام کس طرح ایک مہربان آمریت سے، جس میں موسیٰ ہر چیز کے ذمہ دار تھے، خدا کی رہنمائی میں اور ہارون کی نمائندگی کے ذریعے—ایک زیادہ غیر مرکزی قیادتی نظام میں تبدیل ہوا؛ جس میں موسیٰ اب بھی خدا کے چنے ہوئے اور اس کی رہنمائی میں قائد تھے، لیکن انصاف کرنے اور تنازعات حل کرنے کا روزمرہ کام مختلف قبیلوں/خاندانوں کے مختلف بزرگوں اور سرداروں میں تقسیم کر دیا گیا تھا۔ یترو، موسیٰ کا سسر، موسیٰ کی بیوی اور بیٹوں کو وہاں لے آتا ہے جہاں وہ خیمہ زن تھے۔ وہ سچے خدا پر ایمان رکھنے والا اور اس کا کاہن تھا، اور اسی حیثیت سے پہچانا جاتا تھا۔</w:t>
      </w:r>
    </w:p>
    <w:bookmarkEnd w:id="0"/>
    <w:p w14:paraId="7E1F9BC8" w14:textId="7BE2687A" w:rsidR="00A7291B" w:rsidRPr="007C2DD5" w:rsidRDefault="0025169D" w:rsidP="007C2DD5">
      <w:pPr>
        <w:pStyle w:val="Quote"/>
      </w:pPr>
      <w:r>
        <w:t>¹¹ اب میں جانتا ہوں کہ خداوند تمام دیوتا ؤ ں سے زیادہ عظیم ہے۔ اُ نہوں نے سوچا کہ سب کچھ اُن کے قابو میں ہے لیکن دیکھو خدا نے کیا کیا !”</w:t>
        <w:br/>
        <w:t>¹² تب یترو نے خدا کی عظمت اور تعظیم کے لئے قربانی پیش کی۔ تب ہا رون اور تمام بزرگ موسیٰ کے سُسر یترو کے ساتھ خدا کے حضور کھانا کھا نے بیٹھے۔</w:t>
      </w:r>
    </w:p>
    <w:bookmarkEnd w:id="0"/>
    <w:p w14:paraId="44687C10" w14:textId="5FB066C6" w:rsidR="009C22C1" w:rsidRDefault="009C22C1" w:rsidP="00C35B22">
      <w:pPr>
        <w:pStyle w:val="BibleVerseCite"/>
      </w:pPr>
      <w:r w:rsidRPr="007C2DD5">
        <w:t>- خروج 18:11-12</w:t>
      </w:r>
    </w:p>
    <w:bookmarkEnd w:id="0"/>
    <w:p w14:paraId="255668C9" w14:textId="77777777" w:rsidR="00A7291B" w:rsidRDefault="0025169D" w:rsidP="00A7291B">
      <w:pPr>
        <w:pStyle w:val="PadTop24"/>
      </w:pPr>
      <w:r>
        <w:t>وہاں، وہ موسیٰ کو قیادت کی تمام ذمہ داریاں اکیلے نبھاتے ہوئے دیکھتا ہے اور خبردار کرتا ہے کہ خدا کا رہنما خود کو تھکا ڈالے گا، کیونکہ یہ بوجھ صرف ایک آدمی کے اٹھانے کے لیے بہت بھاری ہے۔ وہ موسیٰ کی حوصلہ افزائی کرتا ہے کہ وہ خدا کے سامنے لوگوں کا نمائندہ اور لوگوں کے لیے خدا کا ترجمان بنے۔ پھر وہ اسے مشورہ دیتا ہے کہ لوگوں کو خدا کے علم، قوانین، احکام اور مرضی کی تعلیم دے، اور ان کی قابلیت اور نیکی کے مطابق مختلف آدمیوں کو ہزاروں، سینکڑوں، پچاسوں اور دَس دَس کے لوگوں کے رہنما مقرر کرے۔ وہ روزمرہ کے فیصلے اور جھگڑے نمٹائیں، اور صرف وہ اہم اور مشکل معاملات موسیٰ کے پاس لائیں جو ان کے سامنے پیش ہوں۔</w:t>
      </w:r>
    </w:p>
    <w:bookmarkEnd w:id="0"/>
    <w:p w14:paraId="5C097F03" w14:textId="5E23FA64" w:rsidR="00A7291B" w:rsidRDefault="0025169D" w:rsidP="00A7291B">
      <w:pPr>
        <w:pStyle w:val="NormalBlock"/>
      </w:pPr>
      <w:r>
        <w:t>ہم پڑھتے ہیں کہ موسیٰ یترو کے مشورے کو قبول کرتا ہے، اور یہ کام مکمل ہونے کے بعد، سچے خدا کا کاہن یترو، مدیان میں اپنے گھر واپس لوٹ جاتا ہے، جہاں موسیٰ، اس کے داماد نے اپنی زندگی کے 40 سال گزارے تھے، جب وہ پہلی بار مصر سے بھاگ گیا تھا۔ اگلے حصے میں، موسیٰ اور اسرائیلی کوہِ سینا پر خدا کے حضور آئیں گے۔</w:t>
      </w:r>
    </w:p>
    <w:p w14:paraId="6ABE7781" w14:textId="77777777" w:rsidR="00227BF5" w:rsidRDefault="00227BF5" w:rsidP="00227BF5">
      <w:pPr>
        <w:pStyle w:val="Heading2"/>
      </w:pPr>
      <w:r>
        <w:t>اسباق</w:t>
      </w:r>
    </w:p>
    <w:bookmarkEnd w:id="0"/>
    <w:p w14:paraId="27FB83DB" w14:textId="77777777" w:rsidR="00227BF5" w:rsidRDefault="00227BF5" w:rsidP="00227BF5">
      <w:pPr>
        <w:pStyle w:val="Heading3"/>
      </w:pPr>
      <w:r>
        <w:t>1. لوگ خدا کے لوگ ہیں، کلیسیا خدا کی کلیسیا ہے۔</w:t>
      </w:r>
    </w:p>
    <w:bookmarkEnd w:id="0"/>
    <w:bookmarkEnd w:id="0"/>
    <w:p w14:paraId="5C097F03" w14:textId="5E23FA64" w:rsidR="00A7291B" w:rsidRDefault="0025169D" w:rsidP="00A7291B">
      <w:pPr>
        <w:pStyle w:val="NormalBlock"/>
      </w:pPr>
      <w:r>
        <w:t>موسیٰ وہ چنا ہوا رہنما تھا جسے ایک خاص کام کرنے کے لیے بلایا گیا تھا، لیکن لوگ خدا کے تھے—ان کو کھانا کھلانے اور ان کی دیکھ بھال کرنے کی ذمہ داری موسیٰ کی نہیں بلکہ خدا کی تھی۔ اسی طرح آج کلیسیا خدا کی ہے، نہ کہ بزرگوں، خادموں یا واعظوں کی۔ ہاں، ان کا ایک کام ہے جو انہیں کرنا ہے، لیکن کلیسیا کو قائم رکھنے یا گرا دینے والا خدا ہی ہے، نہ کہ واعظ یا دوسرے خادم۔ آئیے بحران کے وقت یہ بات یاد رکھیں تاکہ ہم دل شکستہ نہ ہوں؛ اور ترقی اور فراوانی کے وقت بھی اسے ذہن میں رکھیں تاکہ ہم غرور کا شکار نہ ہو جائیں۔</w:t>
      </w:r>
    </w:p>
    <w:p w14:paraId="27FB83DB" w14:textId="77777777" w:rsidR="00227BF5" w:rsidRDefault="00227BF5" w:rsidP="00227BF5">
      <w:pPr>
        <w:pStyle w:val="Heading3"/>
      </w:pPr>
      <w:r>
        <w:t>2. اگر آپ قیادت کی خواہش رکھتے ہیں، تو مستحق اور غیر منصفانہ دونوں طرح کی تنقید کے لیے تیار رہیں۔</w:t>
      </w:r>
    </w:p>
    <w:bookmarkEnd w:id="0"/>
    <w:bookmarkEnd w:id="0"/>
    <w:p w14:paraId="5C097F03" w14:textId="5E23FA64" w:rsidR="00A7291B" w:rsidRDefault="0025169D" w:rsidP="00A7291B">
      <w:pPr>
        <w:pStyle w:val="NormalBlock"/>
      </w:pPr>
      <w:r>
        <w:t>اگر لوگ نہ صرف آپ کی کارکردگی پر تنقید کریں بلکہ یہ بھی کہیں کہ آپ کے ارادے بُرے ہیں (جو سب سے زیادہ تکلیف دہ بات ہے)، تو حیران نہ ہوں۔ واحد مؤثر جواب یہ ہے کہ ثابت قدم رہیں اور اپنی خدمت کو وفاداری سے جاری رکھیں۔</w:t>
      </w:r>
    </w:p>
    <w:p w14:paraId="27FB83DB" w14:textId="77777777" w:rsidR="00227BF5" w:rsidRDefault="00227BF5" w:rsidP="00227BF5">
      <w:pPr>
        <w:pStyle w:val="Heading3"/>
      </w:pPr>
      <w:r>
        <w:t>3. خدا سے اپنی دعاؤں میں یاد رکھیں کہ خدا آپ کی ضروریات پوری کرتا ہے، آپ کی خواہشات نہیں۔</w:t>
      </w:r>
    </w:p>
    <w:bookmarkEnd w:id="0"/>
    <w:bookmarkEnd w:id="0"/>
    <w:p w14:paraId="5C097F03" w14:textId="5E23FA64" w:rsidR="00A7291B" w:rsidRDefault="0025169D" w:rsidP="00A7291B">
      <w:pPr>
        <w:pStyle w:val="NormalBlock"/>
      </w:pPr>
      <w:r>
        <w:t>خدا نے معجزانہ طریقوں سے لوگوں کی پانی اور خوراک کی ضروریات پوری کیں، نہ کہ شراب، گوشت اور ان لذیذ کھانوں کی خواہشیں جو وہ مصر میں کھایا کرتے تھے۔ کچھ لوگ اپنی زندگیوں میں خدا کے کام کرنے والے ہاتھ کو محسوس نہیں کر پاتے کیونکہ شاید وہ ان کی اپنی ذاتی خواہشات کے مطابق کام نہیں کر رہا ہوتا۔</w:t>
      </w:r>
    </w:p>
    <w:p w14:paraId="27FB83DB" w14:textId="77777777" w:rsidR="00227BF5" w:rsidRDefault="00227BF5" w:rsidP="00227BF5">
      <w:pPr>
        <w:pStyle w:val="Heading3"/>
      </w:pPr>
      <w:r>
        <w:t>4. اچھے رہنما مشورہ قبول کرتے ہیں۔</w:t>
      </w:r>
    </w:p>
    <w:bookmarkEnd w:id="0"/>
    <w:bookmarkEnd w:id="0"/>
    <w:p w14:paraId="5C097F03" w14:textId="5E23FA64" w:rsidR="00A7291B" w:rsidRDefault="0025169D" w:rsidP="00A7291B">
      <w:pPr>
        <w:pStyle w:val="NormalBlock"/>
      </w:pPr>
      <w:r>
        <w:t>موسیٰ، جسے خدا نے چنا تھا، معجزات کا گواہ تھا اور دو ملین لوگوں کو مصری غلامی سے کامیابی کے ساتھ نکال لایا تھا—اتنا حلیم تھا کہ اُس شخص کے مشورے پر عمل کرے جس نے ان میں سے کوئی بھی کام نہ کیا تھا اور نہ ہی اس کا تجربہ کیا تھا۔ آج کے کارکردگی کے کوچ ہمیں بتاتے ہیں کہ انسانی کوشش کے کسی بھی شعبے میں سب سے کامیاب رہنما صرف وہ لوگ نہیں ہوتے جو مشورہ قبول کر سکتے ہیں، بلکہ وہ لوگ ہوتے ہیں جو دوسروں سے مشورہ طلب کرتے ہیں اور اگر انہیں یقین ہو کہ اس میں خوبی ہے تو اس پر عمل کرنے کی حلیمی رکھتے ہیں۔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