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دن 31</w:t>
      </w:r>
    </w:p>
    <w:p w14:paraId="670F8077" w14:textId="038F6EFB" w:rsidR="00944B2D" w:rsidRDefault="00944B2D" w:rsidP="00944B2D">
      <w:pPr>
        <w:pStyle w:val="ChapterVerse"/>
      </w:pPr>
      <w:r w:rsidRPr="00944B2D">
        <w:t>رومیوں 1-5</w:t>
      </w:r>
    </w:p>
    <w:p w14:paraId="27FB83DB" w14:textId="77777777" w:rsidR="00227BF5" w:rsidRDefault="00227BF5" w:rsidP="00227BF5">
      <w:pPr>
        <w:pStyle w:val="Heading3"/>
      </w:pPr>
      <w:r>
        <w:t>جائزہ</w:t>
      </w:r>
    </w:p>
    <w:bookmarkEnd w:id="0"/>
    <w:bookmarkEnd w:id="0"/>
    <w:p w14:paraId="5C097F03" w14:textId="5E23FA64" w:rsidR="00A7291B" w:rsidRDefault="0025169D" w:rsidP="00A7291B">
      <w:pPr>
        <w:pStyle w:val="NormalBlock"/>
      </w:pPr>
      <w:r>
        <w:t>آج آپ بائبل کے ایک نئے حصے کو پڑھنا شروع کریں گے جسے خطوط کہا جاتا ہے۔ یہ تمام خطوط خدا کی طرف سے الہام پانے والے لوگوں نے کلیسیاؤں یا افراد کو لکھے تھے۔ اس کا مطلب ہے کہ لوگوں نے الفاظ لکھے، لیکن روح القدس نے ان کی رہنمائی کی۔ جب ہم بائبل پڑھتے ہیں تو ہم خدا کا پیغام پڑھ رہے ہوتے ہیں۔ رومیوں پولس کے خطوط میں پہلا خط ہے جسے ہم پڑھیں گے۔ روم کی کلیسیا یہودیوں اور رومیوں کا مجموعہ تھی (بائبل میں انہیں غیر قومیں کہا گیا ہے)۔ ان کے درمیان اتفاق نہیں تھا۔ اس خط کا بیشتر حصہ ان کے درمیان موجود اختلاف کو دور کرنے کے لیے وقف ہے۔</w:t>
      </w:r>
    </w:p>
    <w:p w14:paraId="27FB83DB" w14:textId="77777777" w:rsidR="00227BF5" w:rsidRDefault="00227BF5" w:rsidP="00227BF5">
      <w:pPr>
        <w:pStyle w:val="Heading3"/>
      </w:pPr>
      <w:r>
        <w:t>پڑھیں</w:t>
      </w:r>
    </w:p>
    <w:bookmarkEnd w:id="0"/>
    <w:bookmarkEnd w:id="0"/>
    <w:p w14:paraId="5C097F03" w14:textId="5E23FA64" w:rsidR="00A7291B" w:rsidRDefault="0025169D" w:rsidP="00A7291B">
      <w:pPr>
        <w:pStyle w:val="NormalBlock"/>
      </w:pPr>
      <w:r>
        <w:t>پولس یہ خط تقریباً 56 عیسوی میں لکھ رہا ہے، اس کی گرفتاری اور روم لے جائے جانے سے کئی سال پہلے۔ آج صبح آغاز کرنے کے لیے رومیوں 1-5 پڑھیں۔</w:t>
      </w:r>
    </w:p>
    <w:p w14:paraId="27FB83DB" w14:textId="77777777" w:rsidR="00227BF5" w:rsidRDefault="00227BF5" w:rsidP="00227BF5">
      <w:pPr>
        <w:pStyle w:val="Heading3"/>
      </w:pPr>
      <w:r>
        <w:t>غور کریں</w:t>
      </w:r>
    </w:p>
    <w:bookmarkEnd w:id="0"/>
    <w:bookmarkEnd w:id="0"/>
    <w:p w14:paraId="5C097F03" w14:textId="5E23FA64" w:rsidR="00A7291B" w:rsidRDefault="0025169D" w:rsidP="00A7291B">
      <w:pPr>
        <w:pStyle w:val="NormalBlock"/>
      </w:pPr>
      <w:r>
        <w:t>پولس تسلیم کرتا ہے کہ خدا کی نادیدہ صفات "صاف طور پر دیکھی جاتی ہیں، کیونکہ وہ ان چیزوں کے وسیلہ سے سمجھی جاتی ہیں جو پیدا کی گئی ہیں، یہاں تک کہ اُن کے پاس کوئی عذر نہیں" (رومیوں 1:20)۔ واقعی خدا کے حقیقی اور ہماری دنیا میں سرگرم ہونے کو تسلیم نہ کرنے کا کوئی عذر نہیں ہے۔ ہم اُس کی تخلیق کے شواہد دیکھ سکتے ہیں۔ آپ کو اُن شواہد سے واقف ہونا چاہیے جو خدا کے وجود کو ثابت کرتے ہیں۔ اگرچہ آپ کو خدا کے وجود کے بارے میں کوئی شک نہ ہو، پھر بھی آپ کا واسطہ ایسے لوگوں سے پڑے گا جنہیں شک ہے۔ آپ کے لیے اُن دلائل کی بنیادی سمجھ رکھنا ضروری ہے جو ثابت کرتے ہیں کہ خدا واقعی موجود ہے۔ آج آپ کا کام ہے کہ اس موضوع پر مزید معلومات تلاش کریں اور اس کے بارے میں مطالعہ کریں۔ چونتیسویں دن آپ کو اپنی دریافتوں کو درج کرنے کا کام دیا جائے گا۔</w:t>
      </w:r>
    </w:p>
    <w:bookmarkEnd w:id="0"/>
    <w:p w14:paraId="5C097F03" w14:textId="5E23FA64" w:rsidR="00A7291B" w:rsidRDefault="0025169D" w:rsidP="00A7291B">
      <w:pPr>
        <w:pStyle w:val="NormalBlock"/>
      </w:pPr>
      <w:r>
        <w:t>رومیوں ایک بھرپور کتاب ہے۔ اس بار بائبل کے مطالعے میں آپ کے پاس اسے پڑھنے کے لیے صرف تین دن ہوں گے، لیکن بعد میں آپ کو اس کا زیادہ گہرائی سے مطالعہ کرنا چاہیے۔ رومیوں بنی نوع انسان کے لیے مخلصی کے بنیادی منصوبے کو واضح کرتی ہے۔ یہ انسان کی کھوئی ہوئی حالت، نجات کی ضرورت اور نجات حاصل کرنے کے طریقے کو بیان کرتی ہے۔</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