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سپردگی</w:t>
      </w:r>
    </w:p>
    <w:bookmarkEnd w:id="0"/>
    <w:p w14:paraId="5C097F03" w14:textId="5E23FA64" w:rsidR="00A7291B" w:rsidRDefault="0025169D" w:rsidP="00A7291B">
      <w:pPr>
        <w:pStyle w:val="NormalBlock"/>
      </w:pPr>
      <w:r>
        <w:t>ہم نے کہا ہے کہ ہمارا بنیادی مقصد مسیح کی مانند بننا ہے—یہی وہ "نیا آپ" ہے جسے ہم ان نشستوں کے ذریعے حاصل کرنے کا ہدف رکھتے ہیں۔ اس کوشش کے لیے ضروری ہے کہ ہم کچھ روحانی نظم و ضبط پیدا کریں جن کا ہم مطالعہ کر رہے ہیں۔ اب تک ہم نے ان امور کا جائزہ لیا ہے:</w:t>
      </w:r>
    </w:p>
    <w:bookmarkEnd w:id="0"/>
    <w:p w14:paraId="528DD780" w14:textId="604C58E7" w:rsidR="00FB4BCD" w:rsidRDefault="00FB4BCD" w:rsidP="001E1588">
      <w:pPr>
        <w:pStyle w:val="NormalBlock"/>
        <w:numPr>
          <w:ilvl w:val="0"/>
          <w:numId w:val="201"/>
        </w:numPr>
      </w:pPr>
      <w:r>
        <w:t>قربت - خدا کے ساتھ زیادہ قریبی چلنے کا فروغ۔</w:t>
      </w:r>
    </w:p>
    <w:bookmarkEnd w:id="0"/>
    <w:p w14:paraId="528DD780" w14:textId="604C58E7" w:rsidR="00FB4BCD" w:rsidRDefault="00FB4BCD" w:rsidP="001E1588">
      <w:pPr>
        <w:pStyle w:val="NormalBlock"/>
        <w:numPr>
          <w:ilvl w:val="0"/>
          <w:numId w:val="201"/>
        </w:numPr>
      </w:pPr>
      <w:r>
        <w:t>سادگی - اُن چیزوں کو دور کرنا اور دوبارہ ترتیب دینا جو خدا کے ساتھ ہماری قربت کو خراب کرنے کا رجحان رکھتی ہیں۔</w:t>
      </w:r>
    </w:p>
    <w:bookmarkEnd w:id="0"/>
    <w:p w14:paraId="528DD780" w14:textId="604C58E7" w:rsidR="00FB4BCD" w:rsidRDefault="00FB4BCD" w:rsidP="001E1588">
      <w:pPr>
        <w:pStyle w:val="NormalBlock"/>
        <w:numPr>
          <w:ilvl w:val="0"/>
          <w:numId w:val="201"/>
        </w:numPr>
      </w:pPr>
      <w:r>
        <w:t>خاموشی اور 4. تنہائی - جس کا مطلب یہ سیکھنا ہے کہ خاموش رہیں اور سنیں یا جو کچھ خدا کہتا ہے اسے سنیں، جب ہم اُس کے قریب آنے کے لیے دنیا سے الگ ہو جاتے ہیں۔</w:t>
      </w:r>
    </w:p>
    <w:bookmarkEnd w:id="0"/>
    <w:bookmarkEnd w:id="0"/>
    <w:p w14:paraId="5C097F03" w14:textId="5E23FA64" w:rsidR="00A7291B" w:rsidRDefault="0025169D" w:rsidP="00A7291B">
      <w:pPr>
        <w:pStyle w:val="NormalBlock"/>
      </w:pPr>
      <w:r>
        <w:t>سیکھنے کے لیے نسبتاً مشکل روحانی مشقوں میں سے ایک اس سلسلے کی پانچویں مشق ہے، اور اسی کو ہم اس سبق میں دیکھیں گے—یعنی سپردگی کی مشق۔</w:t>
      </w:r>
    </w:p>
    <w:p w14:paraId="6ABE7781" w14:textId="77777777" w:rsidR="00227BF5" w:rsidRDefault="00227BF5" w:rsidP="00227BF5">
      <w:pPr>
        <w:pStyle w:val="Heading2"/>
      </w:pPr>
      <w:r>
        <w:t>خود سپردگی</w:t>
      </w:r>
    </w:p>
    <w:bookmarkEnd w:id="0"/>
    <w:bookmarkEnd w:id="0"/>
    <w:p w14:paraId="5C097F03" w14:textId="5E23FA64" w:rsidR="00A7291B" w:rsidRDefault="0025169D" w:rsidP="00A7291B">
      <w:pPr>
        <w:pStyle w:val="NormalBlock"/>
      </w:pPr>
      <w:r>
        <w:t>تو، خدا کے سامنے سپردگی کا کیا مطلب ہے؟ اپنے حقوق، منصوبوں، خوابوں پر اپنی گرفت یا اختیار چھوڑ دینا اور انہیں خدا کے ہاتھوں میں دے دینا۔ مثال کے طور پر، اے خداوند، میری مرضی نہیں بلکہ تیری مرضی پوری ہو۔ میرے منصوبے، خواب اور حقوق نہیں بلکہ تیرے منصوبے، رویا اور راست بازی پوری ہو۔</w:t>
      </w:r>
    </w:p>
    <w:bookmarkEnd w:id="0"/>
    <w:p w14:paraId="5C097F03" w14:textId="5E23FA64" w:rsidR="00A7291B" w:rsidRDefault="0025169D" w:rsidP="00A7291B">
      <w:pPr>
        <w:pStyle w:val="NormalBlock"/>
      </w:pPr>
      <w:r>
        <w:t>سپردگی سب سے مشکل روحانی مشق ہے کیونکہ یہ ہماری سب سے طاقتور خواہش—خود غرضی—کے خلاف جاتی ہے۔ پھر ہم حقیقت میں خدا کے سامنے کیسے سپرد ہوں؟ اسے پورا کرنے کے لیے ہم کون سا طریقہ استعمال کریں؟</w:t>
      </w:r>
    </w:p>
    <w:p w14:paraId="27FB83DB" w14:textId="77777777" w:rsidR="00227BF5" w:rsidRDefault="00227BF5" w:rsidP="00227BF5">
      <w:pPr>
        <w:pStyle w:val="Heading3"/>
      </w:pPr>
      <w:r>
        <w:t>1. مسیح کا مطالعہ کریں</w:t>
      </w:r>
    </w:p>
    <w:bookmarkEnd w:id="0"/>
    <w:bookmarkEnd w:id="0"/>
    <w:p w14:paraId="7E1F9BC8" w14:textId="7BE2687A" w:rsidR="00A7291B" w:rsidRPr="007C2DD5" w:rsidRDefault="0025169D" w:rsidP="007C2DD5">
      <w:pPr>
        <w:pStyle w:val="Quote"/>
      </w:pPr>
      <w:r>
        <w:t>ہمیں اپنی نظریں مسیح پر رکھنی چاہئے کیوں کہ ہمارا ایمان اسی سے ہے اور وہ اسکو مکمل کر تا ہے اس نے ہمارے لئے مصیبتیں جھیل کر صلیب پر چڑھ گیا اس نے وہ خوشی جو اسکے سامنے تھی پر واہ نہ کر کے صلیب پر مرنا پسند کیا اس نے صلیب کی شرمندگی کی پر واہ کئے بغیر خدا کے تخت کی داہنی جانب بیٹھ گیا۔</w:t>
      </w:r>
    </w:p>
    <w:bookmarkEnd w:id="0"/>
    <w:p w14:paraId="44687C10" w14:textId="5FB066C6" w:rsidR="009C22C1" w:rsidRDefault="009C22C1" w:rsidP="00C35B22">
      <w:pPr>
        <w:pStyle w:val="BibleVerseCite"/>
      </w:pPr>
      <w:r w:rsidRPr="007C2DD5">
        <w:t>- عبرانیوں 12:2</w:t>
      </w:r>
    </w:p>
    <w:bookmarkEnd w:id="0"/>
    <w:p w14:paraId="255668C9" w14:textId="77777777" w:rsidR="00A7291B" w:rsidRDefault="0025169D" w:rsidP="00A7291B">
      <w:pPr>
        <w:pStyle w:val="PadTop24"/>
      </w:pPr>
      <w:r>
        <w:t>ہمیں اُس کی زندگی کا مطالعہ صرف اس کے حقائق جاننے کے لیے نہیں، بلکہ اُس کی پیروی کرنے کے لیے کرنا چاہیے۔ پولس ہمیں سپردگی کے نظم و ضبط کے لیے درکار بعض باتوں کے بارے میں کچھ عملی معلومات دیتا ہے:</w:t>
      </w:r>
    </w:p>
    <w:bookmarkEnd w:id="0"/>
    <w:p w14:paraId="7E1F9BC8" w14:textId="7BE2687A" w:rsidR="00A7291B" w:rsidRPr="007C2DD5" w:rsidRDefault="0025169D" w:rsidP="007C2DD5">
      <w:pPr>
        <w:pStyle w:val="Quote"/>
      </w:pPr>
      <w:r>
        <w:t>³ آپسی اختلافات اور بے جا فخر کے با عث کچھ نہ کرو۔ نرمی سے پیش آؤ اور لوگوں کو اپنے سے زیادہ عزت دو۔ ⁴ صرف اپنی ہی زندگی سے دلچسپی مت رکھو بلکہ دوسرے لوگوں کی زندگیوں میں بھی دلچسپی رکھو۔</w:t>
        <w:br/>
        <w:t>⁵ تمہا ری زندگیوں اور خیالات میں تم کو چاہئے کہ مسیح یسوع کی طرح رہیں۔</w:t>
      </w:r>
    </w:p>
    <w:bookmarkEnd w:id="0"/>
    <w:p w14:paraId="44687C10" w14:textId="5FB066C6" w:rsidR="009C22C1" w:rsidRDefault="009C22C1" w:rsidP="00C35B22">
      <w:pPr>
        <w:pStyle w:val="BibleVerseCite"/>
      </w:pPr>
      <w:r w:rsidRPr="007C2DD5">
        <w:t>- فِلِپّیُوں 2:3-5</w:t>
      </w:r>
    </w:p>
    <w:bookmarkEnd w:id="0"/>
    <w:p w14:paraId="255668C9" w14:textId="77777777" w:rsidR="00A7291B" w:rsidRDefault="0025169D" w:rsidP="00A7291B">
      <w:pPr>
        <w:pStyle w:val="PadTop24"/>
      </w:pPr>
      <w:r>
        <w:t>4 باتوں پر غور کریں:</w:t>
      </w:r>
    </w:p>
    <w:bookmarkEnd w:id="0"/>
    <w:p w14:paraId="528DD780" w14:textId="604C58E7" w:rsidR="00FB4BCD" w:rsidRDefault="00FB4BCD" w:rsidP="001E1588">
      <w:pPr>
        <w:pStyle w:val="NormalBlock"/>
        <w:numPr>
          <w:ilvl w:val="0"/>
          <w:numId w:val="202"/>
        </w:numPr>
      </w:pPr>
      <w:r>
        <w:t>خود غرضی یا غرور کی وجہ سے کچھ نہ کرو۔ (آیت 3)</w:t>
      </w:r>
    </w:p>
    <w:bookmarkEnd w:id="0"/>
    <w:p w14:paraId="528DD780" w14:textId="604C58E7" w:rsidR="00FB4BCD" w:rsidRDefault="00FB4BCD" w:rsidP="001E1588">
      <w:pPr>
        <w:pStyle w:val="NormalBlock"/>
        <w:numPr>
          <w:ilvl w:val="0"/>
          <w:numId w:val="202"/>
        </w:numPr>
      </w:pPr>
      <w:r>
        <w:t>فروتنی کے ساتھ اپنے سے پہلے دوسروں کو اہمیت دو۔ یہ کیسے کیا جائے؟ بات کرنے کے بجائے سنو۔ (آیت 3)</w:t>
      </w:r>
    </w:p>
    <w:bookmarkEnd w:id="0"/>
    <w:p w14:paraId="528DD780" w14:textId="604C58E7" w:rsidR="00FB4BCD" w:rsidRDefault="00FB4BCD" w:rsidP="001E1588">
      <w:pPr>
        <w:pStyle w:val="NormalBlock"/>
        <w:numPr>
          <w:ilvl w:val="0"/>
          <w:numId w:val="202"/>
        </w:numPr>
      </w:pPr>
      <w:r>
        <w:t>صرف اپنے مفاد کا خیال نہ رکھو۔ (آیت 4)</w:t>
      </w:r>
    </w:p>
    <w:bookmarkEnd w:id="0"/>
    <w:p w14:paraId="528DD780" w14:textId="604C58E7" w:rsidR="00FB4BCD" w:rsidRDefault="00FB4BCD" w:rsidP="001E1588">
      <w:pPr>
        <w:pStyle w:val="NormalBlock"/>
        <w:numPr>
          <w:ilvl w:val="0"/>
          <w:numId w:val="202"/>
        </w:numPr>
      </w:pPr>
      <w:r>
        <w:t>دوسروں کے مفادات کا خیال رکھو۔ (آیت 4)</w:t>
      </w:r>
    </w:p>
    <w:bookmarkEnd w:id="0"/>
    <w:bookmarkEnd w:id="0"/>
    <w:p w14:paraId="5C097F03" w14:textId="5E23FA64" w:rsidR="00A7291B" w:rsidRDefault="0025169D" w:rsidP="00A7291B">
      <w:pPr>
        <w:pStyle w:val="NormalBlock"/>
      </w:pPr>
      <w:r>
        <w:t>یہ وہ کام ہیں جو یسوع نے ہمارے لیے سپردگی کی مثال قائم کرتے ہوئے کیے۔</w:t>
      </w:r>
    </w:p>
    <w:bookmarkEnd w:id="0"/>
    <w:p w14:paraId="7E1F9BC8" w14:textId="7BE2687A" w:rsidR="00A7291B" w:rsidRPr="007C2DD5" w:rsidRDefault="0025169D" w:rsidP="007C2DD5">
      <w:pPr>
        <w:pStyle w:val="Quote"/>
      </w:pPr>
      <w:r>
        <w:t>⁵ تمہا ری زندگیوں اور خیالات میں تم کو چاہئے کہ مسیح یسوع کی طرح رہیں۔</w:t>
        <w:br/>
        <w:t>⁶ مسیح خود ہر چیز میں خدا کے جیسا تھا </w:t>
        <w:br/>
        <w:t>مسیح خدا کے مسا وی تھے لیکن مسیح نے کبھی نہیں سوچا کہ خود کو خدا کے ساتھ مل کر اس کی ہر چیز میں برابری کرے۔ </w:t>
        <w:br/>
        <w:t>⁷ بلکہ اس نے تو اپنا سب کچھ قربان کرکے ایک خادم کارُوپ اختیار کرلیا </w:t>
        <w:br/>
        <w:t>اور انسان کی مانند بن گیا۔</w:t>
        <w:br/>
        <w:t>اور وہ اپنے خارجی روپ میں انسان جیسا بن گئے۔ </w:t>
        <w:br/>
        <w:t>⁸ وہ صحیح آدمی بن گئے۔اور اپنے آپ کو حقیر بنا کر خدا کا فرماں بردار ہو گیا </w:t>
        <w:br/>
        <w:t>موت کو گوارہ کر لیا ہاں بالکل وہ صلیب کی موت حاصل کی۔ </w:t>
        <w:br/>
        <w:t>⁹ کیوں کہ مسیح خدا کے فرمانبردار تھے خدا نے بھی اسے اعلیٰ رتبہ دیا تھا۔ </w:t>
        <w:br/>
        <w:t>خدا نے اسکو مسیح کا نام دیا کسی اور ناموں سے زیادہ سرفراز کیا۔ </w:t>
        <w:br/>
        <w:t>¹⁰ خدا نے اسی لئے ایسا کیا کیوں کہ وہ چاہتا تھا کہ </w:t>
        <w:br/>
        <w:t>ہر شخص خواہ آسمانوں کا ہو خواہ زمینوں کا ،خواہ انکا جو زمین کے نیچے ہیں یسوع کے نام پر جھکے۔ </w:t>
        <w:br/>
        <w:t>¹¹ ہر شخص اقرار کریگا کہ “یسوع مسیح ہی خدا وند ہے” </w:t>
        <w:br/>
        <w:t>جب وہ کہتے ہیں تو خدا باپ ہمارا جلال ظا ہر کریگا۔</w:t>
      </w:r>
    </w:p>
    <w:bookmarkEnd w:id="0"/>
    <w:p w14:paraId="44687C10" w14:textId="5FB066C6" w:rsidR="009C22C1" w:rsidRDefault="009C22C1" w:rsidP="00C35B22">
      <w:pPr>
        <w:pStyle w:val="BibleVerseCite"/>
      </w:pPr>
      <w:r w:rsidRPr="007C2DD5">
        <w:t>- فِلِپّیُوں 2:5-11</w:t>
      </w:r>
    </w:p>
    <w:bookmarkEnd w:id="0"/>
    <w:p w14:paraId="528DD780" w14:textId="604C58E7" w:rsidR="00FB4BCD" w:rsidRDefault="00FB4BCD" w:rsidP="001E1588">
      <w:pPr>
        <w:pStyle w:val="NormalBlock"/>
        <w:numPr>
          <w:ilvl w:val="0"/>
          <w:numId w:val="203"/>
        </w:numPr>
      </w:pPr>
      <w:r>
        <w:t>اُس نے اپنے مرتبے پر اپنی گرفت چھوڑ دی۔</w:t>
      </w:r>
    </w:p>
    <w:bookmarkEnd w:id="0"/>
    <w:p w14:paraId="528DD780" w14:textId="604C58E7" w:rsidR="00FB4BCD" w:rsidRDefault="00FB4BCD" w:rsidP="001E1588">
      <w:pPr>
        <w:pStyle w:val="NormalBlock"/>
        <w:numPr>
          <w:ilvl w:val="0"/>
          <w:numId w:val="203"/>
        </w:numPr>
      </w:pPr>
      <w:r>
        <w:t>اُس نے اپنے آپ کو قدرت سے خالی کر دیا۔</w:t>
      </w:r>
    </w:p>
    <w:bookmarkEnd w:id="0"/>
    <w:p w14:paraId="528DD780" w14:textId="604C58E7" w:rsidR="00FB4BCD" w:rsidRDefault="00FB4BCD" w:rsidP="001E1588">
      <w:pPr>
        <w:pStyle w:val="NormalBlock"/>
        <w:numPr>
          <w:ilvl w:val="0"/>
          <w:numId w:val="203"/>
        </w:numPr>
      </w:pPr>
      <w:r>
        <w:t>وہ صرف انسان ہی نہیں بلکہ انسان کا ایک غریب، فروتن خادم بن گیا۔</w:t>
      </w:r>
    </w:p>
    <w:bookmarkEnd w:id="0"/>
    <w:p w14:paraId="528DD780" w14:textId="604C58E7" w:rsidR="00FB4BCD" w:rsidRDefault="00FB4BCD" w:rsidP="001E1588">
      <w:pPr>
        <w:pStyle w:val="NormalBlock"/>
        <w:numPr>
          <w:ilvl w:val="0"/>
          <w:numId w:val="203"/>
        </w:numPr>
      </w:pPr>
      <w:r>
        <w:t>اُس نے ایک ظالمانہ، ناحق موت قبول کی—مکمل سپردگی۔</w:t>
      </w:r>
    </w:p>
    <w:bookmarkEnd w:id="0"/>
    <w:bookmarkEnd w:id="0"/>
    <w:p w14:paraId="5C097F03" w14:textId="5E23FA64" w:rsidR="00A7291B" w:rsidRDefault="0025169D" w:rsidP="00A7291B">
      <w:pPr>
        <w:pStyle w:val="NormalBlock"/>
      </w:pPr>
      <w:r>
        <w:t>اور یوں، سپردگی کی طرف پہلا قدم اُس شخص کا مطالعہ اور اُس کی نقل کرنا ہے جس نے اسے کامل طور پر پورا کیا۔</w:t>
      </w:r>
    </w:p>
    <w:bookmarkEnd w:id="0"/>
    <w:p w14:paraId="5C097F03" w14:textId="5E23FA64" w:rsidR="00A7291B" w:rsidRDefault="0025169D" w:rsidP="00A7291B">
      <w:pPr>
        <w:pStyle w:val="NormalBlock"/>
      </w:pPr>
      <w:r>
        <w:t>... پس ہم مسیح کا مطالعہ کرتے ہیں، پھر ہم...</w:t>
      </w:r>
    </w:p>
    <w:p w14:paraId="27FB83DB" w14:textId="77777777" w:rsidR="00227BF5" w:rsidRDefault="00227BF5" w:rsidP="00227BF5">
      <w:pPr>
        <w:pStyle w:val="Heading3"/>
      </w:pPr>
      <w:r>
        <w:t>2. اپنا موازنہ مسیح سے کریں</w:t>
      </w:r>
    </w:p>
    <w:bookmarkEnd w:id="0"/>
    <w:bookmarkEnd w:id="0"/>
    <w:p w14:paraId="5C097F03" w14:textId="5E23FA64" w:rsidR="00A7291B" w:rsidRDefault="0025169D" w:rsidP="00A7291B">
      <w:pPr>
        <w:pStyle w:val="NormalBlock"/>
      </w:pPr>
      <w:r>
        <w:t>اپنا موازنہ اُس سے کرنے کا کیا مطلب ہے، اور یہ ہمارے اندر سپردگی کیسے پیدا کرتا ہے؟</w:t>
      </w:r>
    </w:p>
    <w:bookmarkEnd w:id="0"/>
    <w:p w14:paraId="7E1F9BC8" w14:textId="7BE2687A" w:rsidR="00A7291B" w:rsidRPr="007C2DD5" w:rsidRDefault="0025169D" w:rsidP="007C2DD5">
      <w:pPr>
        <w:pStyle w:val="Quote"/>
      </w:pPr>
      <w:r>
        <w:t>حقیقت پر غور کرو مسیح نے گنہگاروں کی اتنی بڑی مخالفت کو صبر سے برداشت کیا۔ تا کہ تم بے دل ہو کر ہمت نہ ہارو۔</w:t>
      </w:r>
    </w:p>
    <w:bookmarkEnd w:id="0"/>
    <w:p w14:paraId="44687C10" w14:textId="5FB066C6" w:rsidR="009C22C1" w:rsidRDefault="009C22C1" w:rsidP="00C35B22">
      <w:pPr>
        <w:pStyle w:val="BibleVerseCite"/>
      </w:pPr>
      <w:r w:rsidRPr="007C2DD5">
        <w:t>- عبرانیوں 12:3</w:t>
      </w:r>
    </w:p>
    <w:bookmarkEnd w:id="0"/>
    <w:p w14:paraId="255668C9" w14:textId="77777777" w:rsidR="00A7291B" w:rsidRDefault="0025169D" w:rsidP="00A7291B">
      <w:pPr>
        <w:pStyle w:val="PadTop24"/>
      </w:pPr>
      <w:r>
        <w:t>اگلی بار جب آپ محسوس کریں کہ آپ پر ناانصافی سے تنقید کی جا رہی ہے، اپنے بوجھ کی وجہ سے دل شکستہ ہوں، یا کسی خوشگوار اور آرام دہ چیز کو چھوڑنے سے ڈریں—تو اُس کے بارے میں سوچیں اور اپنے حالات کا اُس کے حالات سے موازنہ کریں۔ دوسرے لفظوں میں، یسوع کو اپنا معیار بنائے رکھیں۔ انسانوں کی باقی تمام مثالیں زندہ رہنے کی جبلّت سے چلتی ہیں۔ صرف یسوع نے کامل فرمانبرداری کی مثال پیش کی۔ جب کہ ہم اور دوسرے لوگ اپنی جانیں بچانے کی کوشش کرتے ہیں—وہ ہم جیسے گنہگاروں کے لیے اپنی جان دینے آیا۔</w:t>
      </w:r>
    </w:p>
    <w:bookmarkEnd w:id="0"/>
    <w:p w14:paraId="5C097F03" w14:textId="5E23FA64" w:rsidR="00A7291B" w:rsidRDefault="0025169D" w:rsidP="00A7291B">
      <w:pPr>
        <w:pStyle w:val="NormalBlock"/>
      </w:pPr>
      <w:r>
        <w:t>جب ہم اپنی زندگیوں کا موازنہ اُس کی زندگی سے کرتے ہیں (اپنی زندگی سے نہیں، نہ ہی کھیلوں کی شخصیات یا دوسرے ہیروز سے) اور اُس کی زندگی کی نقل کرتے ہیں... جب ہم ایسا کرتے ہیں، تو یہ ہمیں اپنی مسیحی زندگیوں کو جاری رکھنے کی طاقت دیتا ہے، یہاں تک کہ جب ہم تھک جاتے ہیں۔</w:t>
      </w:r>
    </w:p>
    <w:p w14:paraId="27FB83DB" w14:textId="77777777" w:rsidR="00227BF5" w:rsidRDefault="00227BF5" w:rsidP="00227BF5">
      <w:pPr>
        <w:pStyle w:val="Heading3"/>
      </w:pPr>
      <w:r>
        <w:t>3. چھوڑ دیں</w:t>
      </w:r>
    </w:p>
    <w:bookmarkEnd w:id="0"/>
    <w:bookmarkEnd w:id="0"/>
    <w:p w14:paraId="5C097F03" w14:textId="5E23FA64" w:rsidR="00A7291B" w:rsidRDefault="0025169D" w:rsidP="00A7291B">
      <w:pPr>
        <w:pStyle w:val="NormalBlock"/>
      </w:pPr>
      <w:r>
        <w:t>جن چیزوں کو آپ اپنے قبضے میں رکھنا یا قابو کرنا چاہتے ہیں، اُن پر اپنی گرفت ڈھیلی کرنا آپ کو خدا کے تابع ہونے کے لیے آزاد کرتا ہے۔ اپنی زندگی اور اپنی چیزوں کو "مضبوطی سے تھامے رکھنے" کی کوشش ہی آپ کو تھکا دیتی اور غلام بنا دیتی ہے۔ اِن چیزوں کو خدا کے تابع کر کے چھوڑ دینا ہی ہمیں آزاد کرتا ہے۔</w:t>
      </w:r>
    </w:p>
    <w:bookmarkEnd w:id="0"/>
    <w:p w14:paraId="7E1F9BC8" w14:textId="7BE2687A" w:rsidR="00A7291B" w:rsidRPr="007C2DD5" w:rsidRDefault="0025169D" w:rsidP="007C2DD5">
      <w:pPr>
        <w:pStyle w:val="Quote"/>
      </w:pPr>
      <w:r>
        <w:t>²⁴ میں تم سے سچ کہتا ہوں کہ گیہوں کا ایک دا نہ زمین پر گر کر مر جا تا ہے تب ہی زمین سے کئی اور دانے پیدا ہوتے ہیں لیکن اگر وہ نہیں مرتا تو پھر وہ ایک ہی دانہ کی شکل میں ہی رہتا ہے۔ ²⁵ جو شخص اپنی ہی جان کو عزیز رکھتا ہے وہ کھو دیتا ہے لیکن جو شخص اس دنیا میں اپنی زندگی کی پرواہ نہیں کر تا ہے اور اس سے نفرت کرتا ہے وہ ہمیشہ کی زندگی پاتا ہے۔</w:t>
      </w:r>
    </w:p>
    <w:bookmarkEnd w:id="0"/>
    <w:p w14:paraId="44687C10" w14:textId="5FB066C6" w:rsidR="009C22C1" w:rsidRDefault="009C22C1" w:rsidP="00C35B22">
      <w:pPr>
        <w:pStyle w:val="BibleVerseCite"/>
      </w:pPr>
      <w:r w:rsidRPr="007C2DD5">
        <w:t>- یوحنا 12:24-25</w:t>
      </w:r>
    </w:p>
    <w:bookmarkEnd w:id="0"/>
    <w:p w14:paraId="255668C9" w14:textId="77777777" w:rsidR="00A7291B" w:rsidRDefault="0025169D" w:rsidP="00A7291B">
      <w:pPr>
        <w:pStyle w:val="PadTop24"/>
      </w:pPr>
      <w:r>
        <w:t>حقیقی زندگی (آزادی) صرف خدا کے تابع ہونے میں ہی پائی جا سکتی ہے۔ لہٰذا سوال یہ ہے، "ہم کیسے دست بردار ہوں، عملی طور پر یہ کیسے کیا جاتا ہے؟"</w:t>
      </w:r>
    </w:p>
    <w:bookmarkEnd w:id="0"/>
    <w:p w14:paraId="7E1F9BC8" w14:textId="7BE2687A" w:rsidR="00A7291B" w:rsidRPr="007C2DD5" w:rsidRDefault="0025169D" w:rsidP="007C2DD5">
      <w:pPr>
        <w:pStyle w:val="Quote"/>
      </w:pPr>
      <w:r>
        <w:t>⁵ خداوند پر مکمل توکل رکھ اپنی سمجھ اور فہم پر بھروسہ مت رکھ۔ ⁶ ہر ایک چیز میں جسے تم کر تے ہو ہمیشہ خدا کی منشا کو جاننے کی کوشش کرو ہ تمہا رے راستہ کو سیدھا کرے گا۔ ⁷ اپنے آ پ کو زیادہ چالاک مت سمجھ ، بلکہ خداوند سے ڈرو اور اس کی تعظیم کرو اور بُرائی سے دو ررہو۔ ⁸ یہ تمہا رے جسم کے لئے تندرستی اور تازگی ہو گی۔</w:t>
      </w:r>
    </w:p>
    <w:bookmarkEnd w:id="0"/>
    <w:p w14:paraId="44687C10" w14:textId="5FB066C6" w:rsidR="009C22C1" w:rsidRDefault="009C22C1" w:rsidP="00C35B22">
      <w:pPr>
        <w:pStyle w:val="BibleVerseCite"/>
      </w:pPr>
      <w:r w:rsidRPr="007C2DD5">
        <w:t>- امثال 3:5-8</w:t>
      </w:r>
    </w:p>
    <w:p w14:paraId="6ABE7781" w14:textId="77777777" w:rsidR="00227BF5" w:rsidRDefault="00227BF5" w:rsidP="00227BF5">
      <w:pPr>
        <w:pStyle w:val="Heading2"/>
      </w:pPr>
      <w:r>
        <w:t>چھوڑنے/سپرد کرنے کے عملی طریقے</w:t>
      </w:r>
    </w:p>
    <w:bookmarkEnd w:id="0"/>
    <w:p w14:paraId="76FE22ED" w14:textId="77777777" w:rsidR="00227BF5" w:rsidRDefault="00227BF5" w:rsidP="00227BF5">
      <w:pPr>
        <w:pStyle w:val="Heading4"/>
      </w:pPr>
      <w:r>
        <w:t>۱. اپنی ملکیتوں کو چھوڑ دو</w:t>
      </w:r>
    </w:p>
    <w:bookmarkEnd w:id="0"/>
    <w:bookmarkEnd w:id="0"/>
    <w:p w14:paraId="5C097F03" w14:textId="5E23FA64" w:rsidR="00A7291B" w:rsidRDefault="0025169D" w:rsidP="00A7291B">
      <w:pPr>
        <w:pStyle w:val="NormalBlock"/>
      </w:pPr>
      <w:r>
        <w:t>دعا میں خدا کے سامنے اقرار کریں کہ جو کچھ بھی آپ کے پاس ہے، حقیقت میں سب اسی کا ہے؛ آپ صرف ایک نگران ہیں۔</w:t>
      </w:r>
    </w:p>
    <w:p w14:paraId="76FE22ED" w14:textId="77777777" w:rsidR="00227BF5" w:rsidRDefault="00227BF5" w:rsidP="00227BF5">
      <w:pPr>
        <w:pStyle w:val="Heading4"/>
      </w:pPr>
      <w:r>
        <w:t>2. عہدے کی اپنی خواہش کو چھوڑ دیں</w:t>
      </w:r>
    </w:p>
    <w:bookmarkEnd w:id="0"/>
    <w:bookmarkEnd w:id="0"/>
    <w:p w14:paraId="5C097F03" w14:textId="5E23FA64" w:rsidR="00A7291B" w:rsidRDefault="0025169D" w:rsidP="00A7291B">
      <w:pPr>
        <w:pStyle w:val="NormalBlock"/>
      </w:pPr>
      <w:r>
        <w:t>شناخت، فوائد اور مراعات کی اپنی بھوک خدا کے حوالے کر دیں۔ صرف اُسی میں اپنی سلامتی، قدر اور شناخت پانا شروع کریں۔</w:t>
      </w:r>
    </w:p>
    <w:p w14:paraId="76FE22ED" w14:textId="77777777" w:rsidR="00227BF5" w:rsidRDefault="00227BF5" w:rsidP="00227BF5">
      <w:pPr>
        <w:pStyle w:val="Heading4"/>
      </w:pPr>
      <w:r>
        <w:t>۳۔ اپنے منصوبوں کو چھوڑ دیں</w:t>
      </w:r>
    </w:p>
    <w:bookmarkEnd w:id="0"/>
    <w:bookmarkEnd w:id="0"/>
    <w:p w14:paraId="5C097F03" w14:textId="5E23FA64" w:rsidR="00A7291B" w:rsidRDefault="0025169D" w:rsidP="00A7291B">
      <w:pPr>
        <w:pStyle w:val="NormalBlock"/>
      </w:pPr>
      <w:r>
        <w:t>یقیناً، ہمیں منصوبے بنانے چاہییں، لیکن جب خدا انہیں بدل دے تو ہمیں تیار اور صابر رہنا چاہیے۔ جب منصوبے بدل دیے جائیں تو غصہ اور مایوسی میں مبتلا نہ ہونا اس بات کا واضح اور مخلصانہ طریقہ ہے کہ ہم نے اپنے منصوبوں پر خصوصی اختیار چھوڑ دیا ہے۔</w:t>
      </w:r>
    </w:p>
    <w:p w14:paraId="76FE22ED" w14:textId="77777777" w:rsidR="00227BF5" w:rsidRDefault="00227BF5" w:rsidP="00227BF5">
      <w:pPr>
        <w:pStyle w:val="Heading4"/>
      </w:pPr>
      <w:r>
        <w:t>4. اپنے لوگوں کو جانے دیں</w:t>
      </w:r>
    </w:p>
    <w:bookmarkEnd w:id="0"/>
    <w:bookmarkEnd w:id="0"/>
    <w:p w14:paraId="5C097F03" w14:textId="5E23FA64" w:rsidR="00A7291B" w:rsidRDefault="0025169D" w:rsidP="00A7291B">
      <w:pPr>
        <w:pStyle w:val="NormalBlock"/>
      </w:pPr>
      <w:r>
        <w:t>اپنے خاندان اور دوستوں سے لطف اندوز ہوں، لیکن یہ سمجھیں کہ وہ صرف عارضی ہیں۔ انہیں اور ان کے لیے اپنی امیدوں کو خدا کے سپرد کر دیں، ان کی زندگیوں اور خوشی کی ذمہ داری خدا کو منتقل کر دیں۔</w:t>
      </w:r>
    </w:p>
    <w:bookmarkEnd w:id="0"/>
    <w:p w14:paraId="5C097F03" w14:textId="5E23FA64" w:rsidR="00A7291B" w:rsidRDefault="0025169D" w:rsidP="00A7291B">
      <w:pPr>
        <w:pStyle w:val="NormalBlock"/>
      </w:pPr>
      <w:r>
        <w:t>سپردگی کے انعامات وہ حیرت انگیز چیزیں ہیں جو خدا نے آپ کے لیے اس وقت تیار رکھی ہیں جب آپ اپنے آپ کو اُس کے سپرد کرتے ہیں۔ سپردگی کے لیے جدوجہد جتنی زیادہ ہوگی، حیرت بھی اتنی ہی زیادہ ہوگی۔</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