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نجات - 1</w:t>
      </w:r>
    </w:p>
    <w:p w14:paraId="30A144DD" w14:textId="3D11DC34" w:rsidR="00D83136" w:rsidRPr="00D83136" w:rsidRDefault="00D83136" w:rsidP="006C2818">
      <w:pPr>
        <w:pStyle w:val="NewSubtitle"/>
      </w:pPr>
      <w:r w:rsidRPr="00D83136">
        <w:t>موسیٰ نے بلاوے کا جواب دیا</w:t>
      </w:r>
    </w:p>
    <w:p w14:paraId="670F8077" w14:textId="038F6EFB" w:rsidR="00944B2D" w:rsidRDefault="00944B2D" w:rsidP="00944B2D">
      <w:pPr>
        <w:pStyle w:val="ChapterVerse"/>
      </w:pPr>
      <w:r w:rsidRPr="00944B2D">
        <w:t>خروج 3:10-5:23</w:t>
      </w:r>
    </w:p>
    <w:bookmarkEnd w:id="0"/>
    <w:p w14:paraId="5C097F03" w14:textId="5E23FA64" w:rsidR="00A7291B" w:rsidRDefault="0025169D" w:rsidP="00A7291B">
      <w:pPr>
        <w:pStyle w:val="NormalBlock"/>
      </w:pPr>
      <w:r>
        <w:t>اپنے پچھلے باب میں ہم نے مصر میں مظلوم اسرائیلیوں کی حالتِ زار اور موسیٰ کے بارے میں پڑھا، جو ایک یہودی بچہ تھا جسے دریائے نیل میں ڈال دیا گیا تھا، لیکن اسے بچا لیا گیا اور آخرکار ایک مصری شہزادی اسے شاہی دربار میں لے گئی۔</w:t>
      </w:r>
    </w:p>
    <w:bookmarkEnd w:id="0"/>
    <w:p w14:paraId="5C097F03" w14:textId="5E23FA64" w:rsidR="00A7291B" w:rsidRDefault="0025169D" w:rsidP="00A7291B">
      <w:pPr>
        <w:pStyle w:val="NormalBlock"/>
      </w:pPr>
      <w:r>
        <w:t>ہم موسیٰ کے بارے میں یہ بھی سیکھتے ہیں کہ ایک نوجوان کی حیثیت سے اس نے اپنی قوم کی رہنمائی کرنے کی کوشش کی، لیکن ایک یہودی رشتہ دار کا دفاع کرنے کی کوشش میں ایک مصری کو قتل کرنے کے نتائج سے بچنے کے لیے آخرکار مصر سے فرار ہو گیا۔</w:t>
      </w:r>
    </w:p>
    <w:bookmarkEnd w:id="0"/>
    <w:p w14:paraId="5C097F03" w14:textId="5E23FA64" w:rsidR="00A7291B" w:rsidRDefault="0025169D" w:rsidP="00A7291B">
      <w:pPr>
        <w:pStyle w:val="NormalBlock"/>
      </w:pPr>
      <w:r>
        <w:t>یہ موسیٰ کو شادی کے ذریعے مدیان کے ملک میں اعلیٰ ترین خدا کے کاہن یترو کے ملازم اور خاندان کا فرد بنا دیتا ہے۔ مدیانی لوگ یہودیوں کے رشتہ دار ہیں کیونکہ ان کی میراث بھی، موسیٰ کی طرح، ابراہیم سے شروع ہوتی ہے، لیکن قطورہ کے ذریعے، جو سارہ کے مرنے کے بعد ابراہیم کی بیوی بنی۔ موسیٰ کی زندگی چالیس سال تک نسبتاً پُرسکون رہتی ہے، جب وہ مدیان کی حفاظت اور گمنامی میں بھیڑیں چراتا اور اپنے خاندان کی پرورش کرتا ہے۔</w:t>
      </w:r>
    </w:p>
    <w:bookmarkEnd w:id="0"/>
    <w:p w14:paraId="5C097F03" w14:textId="5E23FA64" w:rsidR="00A7291B" w:rsidRDefault="0025169D" w:rsidP="00A7291B">
      <w:pPr>
        <w:pStyle w:val="NormalBlock"/>
      </w:pPr>
      <w:r>
        <w:t>یہ سب کچھ اس وقت بدل جاتا ہے جب ایک دن خداوند اسے ایک ایسی جھاڑی کے معجزانہ منظر کے درمیان بلاتا ہے جو آگ سے جل رہی تھی، لیکن بھسم نہیں ہوئی—یہ عارضی انسانوں کے درمیان خدا کی ابدی موجودگی کی نشانی تھی۔ جلتی ہوئی جھاڑی میں سے خدا مصر میں موسیٰ کی قوم، اسرائیلیوں، کی تکلیف اور رہائی کے لیے فریاد بیان کرتا ہے اور موسیٰ کو بلاتا ہے کہ وہ انہیں موعودہ سرزمین تک لے جائے۔</w:t>
      </w:r>
    </w:p>
    <w:p w14:paraId="6ABE7781" w14:textId="77777777" w:rsidR="00227BF5" w:rsidRDefault="00227BF5" w:rsidP="00227BF5">
      <w:pPr>
        <w:pStyle w:val="Heading2"/>
      </w:pPr>
      <w:r>
        <w:t>نجات دہندہ – موسیٰ (جاری) – خروج 3:10-4:26</w:t>
      </w:r>
    </w:p>
    <w:bookmarkEnd w:id="0"/>
    <w:bookmarkEnd w:id="0"/>
    <w:p w14:paraId="5C097F03" w14:textId="5E23FA64" w:rsidR="00A7291B" w:rsidRDefault="0025169D" w:rsidP="00A7291B">
      <w:pPr>
        <w:pStyle w:val="NormalBlock"/>
      </w:pPr>
      <w:r>
        <w:t>اپنی آنکھوں کے سامنے معجزہ دیکھنے اور اپنے لوگوں کو آزاد کرانے کی پچھلی کوشش کے باوجود، موسیٰ یہ یقین کرنے سے ہچکچا رہا ہے کہ خدا اسے اپنے لوگوں کی رہنمائی کرنے کے لیے بلا رہا ہے۔ اس کا رویہ یہ ہے، "یقیناً، اے خداوند، میں نہیں! کسی زیادہ اہل، باصلاحیت اور موزوں شخص کو بھیج۔"</w:t>
      </w:r>
    </w:p>
    <w:p w14:paraId="27FB83DB" w14:textId="77777777" w:rsidR="00227BF5" w:rsidRDefault="00227BF5" w:rsidP="00227BF5">
      <w:pPr>
        <w:pStyle w:val="Heading3"/>
      </w:pPr>
      <w:r>
        <w:t>1. راؤنڈ 1 (4 میں سے) خروج 3:10-12 – موسیٰ کی اپنی بلاہٹ کو رد کرنے کی کوشش</w:t>
      </w:r>
    </w:p>
    <w:bookmarkEnd w:id="0"/>
    <w:bookmarkEnd w:id="0"/>
    <w:p w14:paraId="7E1F9BC8" w14:textId="7BE2687A" w:rsidR="00A7291B" w:rsidRPr="007C2DD5" w:rsidRDefault="0025169D" w:rsidP="007C2DD5">
      <w:pPr>
        <w:pStyle w:val="Quote"/>
      </w:pPr>
      <w:r>
        <w:t>¹⁰ اس لئے اب میں تم کو فرعون کے پاس اپنے لوگوں کو ، بنی اسرا ئیلیوں کو مصر سے با ہر لا نے کے لئے بھیج رہا ہوں۔”</w:t>
        <w:br/>
        <w:t>¹¹ لیکن موسیٰ نے خدا سے کہا، “میں کو ئی عظیم آدمی نہیں ہوں! میں وہ آدمی کیسے ہو سکتا ہوں جو فرعون کے پاس جا ئے اور بنی اسرائیلیوں کو مصر سے با ہر نکال لا ئے ؟”</w:t>
        <w:br/>
        <w:t>¹² خدا نے کہا، “تم یہ کر سکتے ہو کیوں کہ میں تمہا رے ساتھ رہو ں گا۔ میں تم کو بھیج رہا ہوں بس یہی ثبوت ہو گا۔ لوگوں کو مصر کے با ہر نکال لا نے کے بعد تم آؤگے اور اس پہاڑ پر میری عبادت کرو گے۔”</w:t>
      </w:r>
    </w:p>
    <w:bookmarkEnd w:id="0"/>
    <w:p w14:paraId="44687C10" w14:textId="5FB066C6" w:rsidR="009C22C1" w:rsidRDefault="009C22C1" w:rsidP="00C35B22">
      <w:pPr>
        <w:pStyle w:val="BibleVerseCite"/>
      </w:pPr>
      <w:r w:rsidRPr="007C2DD5">
        <w:t>- خروج 3:10-12</w:t>
      </w:r>
    </w:p>
    <w:bookmarkEnd w:id="0"/>
    <w:p w14:paraId="255668C9" w14:textId="77777777" w:rsidR="00A7291B" w:rsidRDefault="0025169D" w:rsidP="00A7291B">
      <w:pPr>
        <w:pStyle w:val="PadTop24"/>
      </w:pPr>
      <w:r>
        <w:t>خدا منصوبہ بیان کرتا ہے – فرعون کے پاس جاؤ اور اسے بتاؤ کہ خدا چاہتا ہے کہ اُس کے لوگ مصر سے نکل جائیں۔ موسیٰ جواب دیتا ہے کہ وہ بادشاہ کے پاس جا کر مطالبے کرنے کی کوئی حیثیت نہیں رکھتا۔ اسے بادشاہ سے رجوع کرنے کا کوئی اختیار حاصل نہیں۔ خدا اسے بتاتا ہے کہ وہ اکیلا نہیں ہوگا، خداوند اُس کے ساتھ ہوگا۔ نیز، وہ جان لے گا کہ اُس کے ساتھ خدا ہی تھا، کیونکہ لوگوں کے ملک سے نکل آنے کے بعد، وہ اسی جگہ خدا کی عبادت کریں گے جہاں اسے پہلی بار بلایا گیا تھا۔</w:t>
      </w:r>
    </w:p>
    <w:p w14:paraId="27FB83DB" w14:textId="77777777" w:rsidR="00227BF5" w:rsidRDefault="00227BF5" w:rsidP="00227BF5">
      <w:pPr>
        <w:pStyle w:val="Heading3"/>
      </w:pPr>
      <w:r>
        <w:t>۲۔ دوسرا دور – خروج 3:13-22</w:t>
      </w:r>
    </w:p>
    <w:bookmarkEnd w:id="0"/>
    <w:bookmarkEnd w:id="0"/>
    <w:p w14:paraId="5C097F03" w14:textId="5E23FA64" w:rsidR="00A7291B" w:rsidRDefault="0025169D" w:rsidP="00A7291B">
      <w:pPr>
        <w:pStyle w:val="NormalBlock"/>
      </w:pPr>
      <w:r>
        <w:t>اس دوسری ملاقات میں موسیٰ شکایت کرتا ہے کہ اگر وہ لوگوں کی رہنمائی کرنے کی کوشش کرے، تو وہ اس کی پیروی کرنا کیوں پسند کریں گے؟ وہ اس کے اختیار پر سوال اٹھائیں گے۔ یہاں بنیادی نکتہ پھر یہی ہے کہ لوگوں میں موسیٰ کا کوئی مرتبہ نہیں، تو پھر کون اس کی پیروی کرے گا؟ اس مرحلے پر خدا اسے واحد اختیار عطا کرتا ہے جس کی اسے ضرورت ہوگی—یعنی اسے سچے اور زندہ خدا نے بھیجا ہے، نہ کہ اس علاقے اور زمانے کے کسی بت پرست معبود نے۔</w:t>
      </w:r>
    </w:p>
    <w:bookmarkEnd w:id="0"/>
    <w:p w14:paraId="2EC75E3D" w14:textId="41EDDCE5" w:rsidR="008A3F75" w:rsidRDefault="00932373" w:rsidP="001E1588">
      <w:pPr>
        <w:pStyle w:val="NormalBlock"/>
        <w:numPr>
          <w:ilvl w:val="0"/>
          <w:numId w:val="199"/>
        </w:numPr>
      </w:pPr>
      <w:r w:rsidRPr="00932373">
        <w:t>وہ موسیٰ کو اپنا نام اور شناخت بتاتا ہے۔</w:t>
      </w:r>
    </w:p>
    <w:bookmarkEnd w:id="0"/>
    <w:p w14:paraId="2EC75E3D" w14:textId="41EDDCE5" w:rsidR="008A3F75" w:rsidRDefault="00932373" w:rsidP="001E1588">
      <w:pPr>
        <w:pStyle w:val="NormalBlock"/>
        <w:numPr>
          <w:ilvl w:val="0"/>
          <w:numId w:val="199"/>
        </w:numPr>
      </w:pPr>
      <w:r w:rsidRPr="00932373">
        <w:t>‏"میں جو ہوں سو ہوں" وہی ہے جو اسے بھیج رہا ہے۔</w:t>
      </w:r>
    </w:p>
    <w:bookmarkEnd w:id="0"/>
    <w:p w14:paraId="2EC75E3D" w14:textId="41EDDCE5" w:rsidR="008A3F75" w:rsidRDefault="00932373" w:rsidP="001E1588">
      <w:pPr>
        <w:pStyle w:val="NormalBlock"/>
        <w:numPr>
          <w:ilvl w:val="0"/>
          <w:numId w:val="199"/>
        </w:numPr>
      </w:pPr>
      <w:r w:rsidRPr="00932373">
        <w:t>وہ خداوند ہے، وہ خدا جس کی ابراہام، اضحاق اور یعقوب عبادت کرتے تھے۔</w:t>
      </w:r>
    </w:p>
    <w:bookmarkEnd w:id="0"/>
    <w:p w14:paraId="2EC75E3D" w14:textId="41EDDCE5" w:rsidR="008A3F75" w:rsidRDefault="00932373" w:rsidP="001E1588">
      <w:pPr>
        <w:pStyle w:val="NormalBlock"/>
        <w:numPr>
          <w:ilvl w:val="0"/>
          <w:numId w:val="199"/>
        </w:numPr>
      </w:pPr>
      <w:r w:rsidRPr="00932373">
        <w:t>یہی خدا جس نے بزرگوں سے وعدے کیے تھے، تمہاری دعائیں سن چکا ہے۔</w:t>
      </w:r>
    </w:p>
    <w:bookmarkEnd w:id="0"/>
    <w:p w14:paraId="2EC75E3D" w14:textId="41EDDCE5" w:rsidR="008A3F75" w:rsidRDefault="00932373" w:rsidP="001E1588">
      <w:pPr>
        <w:pStyle w:val="NormalBlock"/>
        <w:numPr>
          <w:ilvl w:val="0"/>
          <w:numId w:val="199"/>
        </w:numPr>
      </w:pPr>
      <w:r w:rsidRPr="00932373">
        <w:t>وہ موسیٰ سے کہتا ہے کہ قوم کے بزرگوں کو جمع کرے اور ان سے کہے کہ وہ مصر میں ان کی مصیبت سے واقف ہے اور انہیں ان کی موعودہ سرزمین تک لے جائے گا۔</w:t>
      </w:r>
    </w:p>
    <w:bookmarkEnd w:id="0"/>
    <w:bookmarkEnd w:id="0"/>
    <w:p w14:paraId="5C097F03" w14:textId="5E23FA64" w:rsidR="00A7291B" w:rsidRDefault="0025169D" w:rsidP="00A7291B">
      <w:pPr>
        <w:pStyle w:val="NormalBlock"/>
      </w:pPr>
      <w:r>
        <w:t>پھر خدا موسیٰ کو ہدایت دیتا ہے کہ وہ بزرگوں کے ساتھ فرعون کے پاس جائے اور اسے بتائے کہ خداوند نے انہیں ہدایت دی ہے کہ وہ اس حاکم سے اسرائیلیوں کو تین دن کے سفر پر جانے کی اجازت دینے کے لیے کہیں تاکہ وہ خداوند کے حضور قربانی پیش کر سکیں۔ وہ انہیں خبردار کرتا ہے کہ ابتدا میں فرعون انکار کرے گا اور صرف اسی وقت مانے گا جب اسے مجبور کیا جائے گا، اور یہ کام خداوند معجزانہ طور پر کرے گا۔ خدا یہ بھی بیان کرتا ہے کہ جب وہ روانہ ہوں گے تو کیا ہوگا—اسرائیلیوں کے روانہ ہوتے وقت مصری انہیں سونا، چاندی اور لباس دیں گے۔ دوسرے لفظوں میں، وہ مصریوں کے خلاف انگلی اٹھائے بغیر ہی انہیں لوٹ لیں گے!</w:t>
      </w:r>
    </w:p>
    <w:p w14:paraId="27FB83DB" w14:textId="77777777" w:rsidR="00227BF5" w:rsidRDefault="00227BF5" w:rsidP="00227BF5">
      <w:pPr>
        <w:pStyle w:val="Heading3"/>
      </w:pPr>
      <w:r>
        <w:t>3. مرحلہ 3 – خروج 4:1-9</w:t>
      </w:r>
    </w:p>
    <w:bookmarkEnd w:id="0"/>
    <w:bookmarkEnd w:id="0"/>
    <w:p w14:paraId="7E1F9BC8" w14:textId="7BE2687A" w:rsidR="00A7291B" w:rsidRPr="007C2DD5" w:rsidRDefault="0025169D" w:rsidP="007C2DD5">
      <w:pPr>
        <w:pStyle w:val="Quote"/>
      </w:pPr>
      <w:r>
        <w:t>¹ تب موسیٰ نے فرما یا، “لیکن بنی اسرائیلیوں کو مجھ پر بھروسہ نہیں ہو گا۔ جب میں ان سے کہوں گا کہ تُو نے مجھے بھیجا ہے۔ تو وہ کہیں گے ، خداوند نے تم سے باتیں نہیں کیں۔”</w:t>
        <w:br/>
        <w:t>² لیکن خداوند نے موسیٰ سے کہا، “تم نے اپنے ہا تھ میں کیا لے رکھا ہے ؟” موسیٰ نے جواب دیا، “یہ میری چروا ہی کی لا ٹھی ہے۔”</w:t>
        <w:br/>
        <w:t>³ تب خداوندنے کہا، “اپنی لا ٹھی کو زمین پر پھینکو۔” اس لئے موسیٰ نے اپنی لا ٹھی کو زمین پر پھینکا۔ اور لا ٹھی ایک سانپ بن گئی موسیٰ اس سے دور بھا گ گیا۔ ⁴ لیکن خداوندنے موسیٰ سے کہا، “آگے بڑھو اور سانپ کی دُم پکڑ لو۔”</w:t>
        <w:br/>
        <w:t>اس لئے موسیٰ آگے بڑھا اور سانپ کی دُم پکڑ لیا جب موسیٰ نے ایسا کیا تو سانپ پھر لا ٹھی بن گیا۔ ⁵ پھر خد ا نے کہا، “اپنی لا ٹھی کا اسی طرح استعمال کرو۔ اور لوگ یقین کریں گے کہ تم نے اپنے باپ دادا کے خداوند خدا ، ابراہیم کے خدا ، اسحاق کے خدا اور یعقوب کے خدا کو دیکھا ہے۔”</w:t>
        <w:br/>
        <w:t>⁶ تب خداوند نے موسیٰ سے کہا، “میں تم کو دوسرا ثبوت دوں گا تم اپنے ہا تھ کو اپنے جبّہ کے اندر کرو۔”</w:t>
        <w:br/>
        <w:t>اس لئے موسیٰ نے اپنے جبّہ کو کھو لا اور ہا تھ کو اندر کیا پھر موسیٰ نے اپنے ہاتھ کو جبّہ کے با ہر نکا لا اس میں جِلدی بیما ری ہو گئی تھی۔ یہ برف کی مانند سفید تھا۔ ⁷ تب خداوند نے کہا، “اب تم اپنا ہا تھ پھر جبّہ کے اندر رکھو اس لئے موسیٰ نے پھر اپنا ہا تھ جبّہ کے اندر کیا۔” تب پھر موسیٰ نے ہا تھ با ہر نکا لا اور یہ پہلے جیسا ہو گیا۔</w:t>
        <w:br/>
        <w:t>⁸ تب خداوند نے کہا، “اگر لوگ تمہا را یقین لا ٹھی کے معجزہ سے نہ کریں تب انہیں اس کو دکھا ؤ، یقیناً وہ لوگ اس دوسرے معجز ہ پر یقین کرینگے۔ ⁹ اگر پھر بھی وہ تمہا رے ان دو چیزوں کے دیکھنے کے بعد یقین نہ کریں تب دریائے نیل سے تھو ڑا پا نی لینا پانی کو زمین پر گرانا شروع کرنا اور جیسے ہی یہ یہ زمین چھو ئے گا خون بن جا ئے گا۔”</w:t>
      </w:r>
    </w:p>
    <w:bookmarkEnd w:id="0"/>
    <w:p w14:paraId="44687C10" w14:textId="5FB066C6" w:rsidR="009C22C1" w:rsidRDefault="009C22C1" w:rsidP="00C35B22">
      <w:pPr>
        <w:pStyle w:val="BibleVerseCite"/>
      </w:pPr>
      <w:r w:rsidRPr="007C2DD5">
        <w:t>- خروج 4:1-9</w:t>
      </w:r>
    </w:p>
    <w:bookmarkEnd w:id="0"/>
    <w:p w14:paraId="255668C9" w14:textId="77777777" w:rsidR="00A7291B" w:rsidRDefault="0025169D" w:rsidP="00A7291B">
      <w:pPr>
        <w:pStyle w:val="PadTop24"/>
      </w:pPr>
      <w:r>
        <w:t>موسیٰ اب ایک پرانی دلیل کی طرف واپس آتا ہے، جس میں وہ کہتا ہے کہ اگر وہ فرعون اور اس کے سرداروں کے سامنے جائے بھی—تو وہ کیا کرے گا اگر وہ محض یہ یقین نہ کریں کہ اسے خداوند نے بھیجا ہے؟</w:t>
      </w:r>
    </w:p>
    <w:bookmarkEnd w:id="0"/>
    <w:p w14:paraId="5C097F03" w14:textId="5E23FA64" w:rsidR="00A7291B" w:rsidRDefault="0025169D" w:rsidP="00A7291B">
      <w:pPr>
        <w:pStyle w:val="NormalBlock"/>
      </w:pPr>
      <w:r>
        <w:t>اس موقع پر خدا اسے تین نشانیاں فراہم کرتا ہے جنہیں وہ یہ ثابت کرنے کے لیے ظاہر کر سکتا ہے کہ اس کا دعویٰ سچا ہے:</w:t>
      </w:r>
    </w:p>
    <w:bookmarkEnd w:id="0"/>
    <w:p w14:paraId="528DD780" w14:textId="604C58E7" w:rsidR="00FB4BCD" w:rsidRDefault="00FB4BCD" w:rsidP="001E1588">
      <w:pPr>
        <w:pStyle w:val="NormalBlock"/>
        <w:numPr>
          <w:ilvl w:val="0"/>
          <w:numId w:val="201"/>
        </w:numPr>
      </w:pPr>
      <w:r>
        <w:t>اس کے حکم پر اس کی لاٹھی کا سانپ میں اور پھر دوبارہ لاٹھی میں تبدیل ہو جانا۔</w:t>
      </w:r>
    </w:p>
    <w:bookmarkEnd w:id="0"/>
    <w:p w14:paraId="528DD780" w14:textId="604C58E7" w:rsidR="00FB4BCD" w:rsidRDefault="00FB4BCD" w:rsidP="001E1588">
      <w:pPr>
        <w:pStyle w:val="NormalBlock"/>
        <w:numPr>
          <w:ilvl w:val="0"/>
          <w:numId w:val="201"/>
        </w:numPr>
      </w:pPr>
      <w:r>
        <w:t>اپنی مرضی سے اس کے تندرست گوشت کا کوڑھ میں اور پھر دوبارہ پہلے جیسا ہو جانا۔</w:t>
      </w:r>
    </w:p>
    <w:bookmarkEnd w:id="0"/>
    <w:p w14:paraId="528DD780" w14:textId="604C58E7" w:rsidR="00FB4BCD" w:rsidRDefault="00FB4BCD" w:rsidP="001E1588">
      <w:pPr>
        <w:pStyle w:val="NormalBlock"/>
        <w:numPr>
          <w:ilvl w:val="0"/>
          <w:numId w:val="201"/>
        </w:numPr>
      </w:pPr>
      <w:r>
        <w:t>دریائے نیل کے پانی کا خون میں تبدیل ہو جانا۔</w:t>
      </w:r>
    </w:p>
    <w:bookmarkEnd w:id="0"/>
    <w:bookmarkEnd w:id="0"/>
    <w:p w14:paraId="5C097F03" w14:textId="5E23FA64" w:rsidR="00A7291B" w:rsidRDefault="0025169D" w:rsidP="00A7291B">
      <w:pPr>
        <w:pStyle w:val="NormalBlock"/>
      </w:pPr>
      <w:r>
        <w:t>یہ نشانیاں یہودیوں کو اس بات پر قائل کرنے کے لیے کافی طاقتور تھیں کہ موسیٰ خدا کی طرف سے بھیجا گیا ایک نبی تھا، اور فرعون کو (جسے مصری ایک دیوتا سمجھتے تھے) اس بات پر قائل کرنے کے لیے بھی کافی مؤثر تھیں کہ موسیٰ کے پاس ایسی زبردست طاقت تھی جو صرف دیوتاؤں کے پاس ہوتی ہے، اور یہ کہ اسے موسیٰ کی بات سننے کی ضرورت ہے۔</w:t>
      </w:r>
    </w:p>
    <w:p w14:paraId="27FB83DB" w14:textId="77777777" w:rsidR="00227BF5" w:rsidRDefault="00227BF5" w:rsidP="00227BF5">
      <w:pPr>
        <w:pStyle w:val="Heading3"/>
      </w:pPr>
      <w:r>
        <w:t>4. راؤنڈ 4 – خروج 4:10-17</w:t>
      </w:r>
    </w:p>
    <w:bookmarkEnd w:id="0"/>
    <w:bookmarkEnd w:id="0"/>
    <w:p w14:paraId="7E1F9BC8" w14:textId="7BE2687A" w:rsidR="00A7291B" w:rsidRPr="007C2DD5" w:rsidRDefault="0025169D" w:rsidP="007C2DD5">
      <w:pPr>
        <w:pStyle w:val="Quote"/>
      </w:pPr>
      <w:r>
        <w:t>¹⁰ لیکن موسیٰ نے خداوند سے کہا، “اے خداوندمیں تجھے سچ کہتا ہوں۔ میں اچھا مُقرّر نہیں ہوں اور نہ میں کبھی تھا۔ ابھی تجھ سے بات کر نے کے بعد بھی میں صاف صاف بول نہیں سکتا ہوں۔ اور تو جانتا ہے کہ میں رُک رُک کے بولتا ہوں اچھا الفاظ ادا نہیں کر سکتا ہوں۔</w:t>
        <w:br/>
        <w:t>¹¹ تب خداوند نے اُس سے کہا، “انسان کا مُنہ کس نے بنا یا ؟ اور ایک انسان کو گونگا اور بہرہ کون بنا تا ہے ؟ انسان کو کون دیکھنے وا لا اور اندھا بنا سکتا ہے ؟” وہ میں ہوں جو سبھی چیزوں کو کر سکتا ہوں۔ ¹² اس لئے جا ؤ جب تم بولو گے تو میں تمہا رے ساتھ رہوں گا میں تمہیں بولنے کے لئے الفاظ دوں گا۔”</w:t>
        <w:br/>
        <w:t>¹³ لیکن موسیٰ نے کہا، “میرے خداوند میں تجھ سے التجا کر تا ہوں کہ دوسرے آدمی کو بھیج مجھے نہ بھیج۔”</w:t>
        <w:br/>
        <w:t>¹⁴ خداوند نے موسیٰ پر غصّہ کیا۔ خداوندنے کہا، “میں تم کو ایک آدمی تمہا ری مدد کے لئے دوں گا۔ میں تمہا رے بھا ئی ہا رون لا وی کا استعمال کروں گا۔ وہ ایک اچھا مُقرّر ہے۔ ہا رون تم سے ملنے آرہا ہے۔ وہ تم سے ملکر بہت خوش ہو گا۔ ¹⁵ وہ تمہا رے ساتھ فرعون کے پاس جا ئے گا میں تمہیں بتا ؤں گا کہ کیا کہنا ہے۔ تب تم ہا رون کو کہو گے اور ہا رون فرعون سے بات کر نے کے لئے صحیح الفا ظ چُنے گا۔ ¹⁶ ہا رون تمہا رے لئے لوگوں سے بھی بات کرے گا۔ تم ا س کے لئے خدا کی طرح ہو گے۔ اور وہ تمہا را مُقرّر ہو گا۔ ¹⁷ اپنی لا ٹھی لو اور اسی لا ٹھی سے معجزاتی نشانات دکھا ؤ۔”</w:t>
      </w:r>
    </w:p>
    <w:bookmarkEnd w:id="0"/>
    <w:p w14:paraId="44687C10" w14:textId="5FB066C6" w:rsidR="009C22C1" w:rsidRDefault="009C22C1" w:rsidP="00C35B22">
      <w:pPr>
        <w:pStyle w:val="BibleVerseCite"/>
      </w:pPr>
      <w:r w:rsidRPr="007C2DD5">
        <w:t>- خروج 4:10-17</w:t>
      </w:r>
    </w:p>
    <w:bookmarkEnd w:id="0"/>
    <w:p w14:paraId="255668C9" w14:textId="77777777" w:rsidR="00A7291B" w:rsidRDefault="0025169D" w:rsidP="00A7291B">
      <w:pPr>
        <w:pStyle w:val="PadTop24"/>
      </w:pPr>
      <w:r>
        <w:t>اس بار موسیٰ دو مرتبہ عذر پیش کرکے اور التجا کرکے بچ نکلنے کی کوشش کرتا ہے۔</w:t>
        <w:br/>
        <w:t> 1. پہلی مرتبہ فصیح گفتگو نہ کر سکنے کی التجا کرکے۔</w:t>
      </w:r>
    </w:p>
    <w:bookmarkEnd w:id="0"/>
    <w:p w14:paraId="2EC75E3D" w14:textId="41EDDCE5" w:rsidR="008A3F75" w:rsidRDefault="00932373" w:rsidP="001E1588">
      <w:pPr>
        <w:pStyle w:val="NormalBlock"/>
        <w:numPr>
          <w:ilvl w:val="0"/>
          <w:numId w:val="199"/>
        </w:numPr>
      </w:pPr>
      <w:r w:rsidRPr="00932373">
        <w:t>خیال یہ تھا کہ اس میں اعلیٰ عہدے والے لوگوں سے بات کرنے کی مہارت نہیں تھی (حالانکہ ایک شہزادی کے بیٹے کی حیثیت سے شاہی دربار میں اس کی پرورش اور تعلیم ہوئی تھی)۔</w:t>
      </w:r>
    </w:p>
    <w:bookmarkEnd w:id="0"/>
    <w:p w14:paraId="2EC75E3D" w14:textId="41EDDCE5" w:rsidR="008A3F75" w:rsidRDefault="00932373" w:rsidP="001E1588">
      <w:pPr>
        <w:pStyle w:val="NormalBlock"/>
        <w:numPr>
          <w:ilvl w:val="0"/>
          <w:numId w:val="199"/>
        </w:numPr>
      </w:pPr>
      <w:r w:rsidRPr="00932373">
        <w:t>وہ اس بات پر زور دیتا ہے کہ اسے ہمیشہ کسی نہ کسی قسم کے مسائل کا سامنا رہا ہے۔</w:t>
      </w:r>
    </w:p>
    <w:bookmarkEnd w:id="0"/>
    <w:bookmarkEnd w:id="0"/>
    <w:p w14:paraId="5C097F03" w14:textId="5E23FA64" w:rsidR="00A7291B" w:rsidRDefault="0025169D" w:rsidP="00A7291B">
      <w:pPr>
        <w:pStyle w:val="NormalBlock"/>
      </w:pPr>
      <w:r>
        <w:t>خداوند جواب دیتا ہے کہ وہ تمام لوگوں کی گفتگو کو قابو میں رکھتا ہے، اور موسیٰ کے ذریعے بولنے والا وہ خود ہوگا، نہ کہ موسیٰ خود۔</w:t>
      </w:r>
    </w:p>
    <w:bookmarkEnd w:id="0"/>
    <w:p w14:paraId="5C097F03" w14:textId="5E23FA64" w:rsidR="00A7291B" w:rsidRDefault="0025169D" w:rsidP="00A7291B">
      <w:pPr>
        <w:pStyle w:val="NormalBlock"/>
      </w:pPr>
      <w:r>
        <w:t>2. اس مرحلے میں کی جانے والی دوسری کوشش میں موسیٰ کے پاس کوئی عذر باقی نہیں رہتا، اور وہ بس خدا سے التجا کرتا ہے کہ کسی اور کو بھیج دے—میرے سوا کوئی بھی!</w:t>
      </w:r>
    </w:p>
    <w:bookmarkEnd w:id="0"/>
    <w:p w14:paraId="5C097F03" w14:textId="5E23FA64" w:rsidR="00A7291B" w:rsidRDefault="0025169D" w:rsidP="00A7291B">
      <w:pPr>
        <w:pStyle w:val="NormalBlock"/>
      </w:pPr>
      <w:r>
        <w:t>خدا کا جواب یہ ہے کہ موسیٰ کو انسانی مدد فراہم کی جائے، اور یہ مدد اس کے بڑے بھائی، ہارون، کی صورت میں ہے۔ خداوند موسیٰ کو یقین دلاتا ہے:</w:t>
      </w:r>
    </w:p>
    <w:bookmarkEnd w:id="0"/>
    <w:p w14:paraId="2EC75E3D" w14:textId="41EDDCE5" w:rsidR="008A3F75" w:rsidRDefault="00932373" w:rsidP="001E1588">
      <w:pPr>
        <w:pStyle w:val="NormalBlock"/>
        <w:numPr>
          <w:ilvl w:val="0"/>
          <w:numId w:val="199"/>
        </w:numPr>
      </w:pPr>
      <w:r w:rsidRPr="00932373">
        <w:t>ہارون خوشی سے اس کی پیروی کرے گا۔</w:t>
      </w:r>
    </w:p>
    <w:bookmarkEnd w:id="0"/>
    <w:p w14:paraId="2EC75E3D" w14:textId="41EDDCE5" w:rsidR="008A3F75" w:rsidRDefault="00932373" w:rsidP="001E1588">
      <w:pPr>
        <w:pStyle w:val="NormalBlock"/>
        <w:numPr>
          <w:ilvl w:val="0"/>
          <w:numId w:val="199"/>
        </w:numPr>
      </w:pPr>
      <w:r w:rsidRPr="00932373">
        <w:t>خدا موسیٰ سے کلام کرے گا، موسیٰ ہارون کو بتائے گا، اور ہارون موسیٰ کی باتیں لوگوں سے کہے گا۔</w:t>
      </w:r>
    </w:p>
    <w:bookmarkEnd w:id="0"/>
    <w:p w14:paraId="2EC75E3D" w14:textId="41EDDCE5" w:rsidR="008A3F75" w:rsidRDefault="00932373" w:rsidP="001E1588">
      <w:pPr>
        <w:pStyle w:val="NormalBlock"/>
        <w:numPr>
          <w:ilvl w:val="0"/>
          <w:numId w:val="199"/>
        </w:numPr>
      </w:pPr>
      <w:r w:rsidRPr="00932373">
        <w:t>بعد میں ایک موقع کے علاوہ، ہارون موسیٰ اور اس کی ہدایات کے تابع رہے گا، گویا یہ خدا کی طرف سے آ رہی ہوں۔ ہارون کی نظر میں موسیٰ ایک نبی کی مانند تھا۔</w:t>
      </w:r>
    </w:p>
    <w:bookmarkEnd w:id="0"/>
    <w:bookmarkEnd w:id="0"/>
    <w:p w14:paraId="5C097F03" w14:textId="5E23FA64" w:rsidR="00A7291B" w:rsidRDefault="0025169D" w:rsidP="00A7291B">
      <w:pPr>
        <w:pStyle w:val="NormalBlock"/>
      </w:pPr>
      <w:r>
        <w:t>موسیٰ کی طرف سے مزید کوئی اعتراض نہیں ہوتا، اور جب وہ جانے کی تیاری کرتا ہے تو خدا اسے یاد دلاتا ہے کہ اپنی چرواہے کی لاٹھی ساتھ لے جائے، جسے وہ فرعون اور اسرائیلیوں کے سامنے معجزات دکھانے کے لیے استعمال کرے گا۔</w:t>
      </w:r>
    </w:p>
    <w:p w14:paraId="27FB83DB" w14:textId="77777777" w:rsidR="00227BF5" w:rsidRDefault="00227BF5" w:rsidP="00227BF5">
      <w:pPr>
        <w:pStyle w:val="Heading3"/>
      </w:pPr>
      <w:r>
        <w:t>5. موسیٰ اپنی روانگی کی تیاری کرتا ہے – خروج 4:18-23</w:t>
      </w:r>
    </w:p>
    <w:bookmarkEnd w:id="0"/>
    <w:bookmarkEnd w:id="0"/>
    <w:p w14:paraId="5C097F03" w14:textId="5E23FA64" w:rsidR="00A7291B" w:rsidRDefault="0025169D" w:rsidP="00A7291B">
      <w:pPr>
        <w:pStyle w:val="NormalBlock"/>
      </w:pPr>
      <w:r>
        <w:t>اس مرحلے پر موسیٰ اپنے خاندان کو تیار کرتا ہے، اپنے سسر یترو سے برکت اور یقین دہانیاں حاصل کرتا ہے کہ واپس جانا محفوظ ہے، اور مصر کی طرف واپسی کا راستہ اختیار کرتا ہے۔ ایک گدھے کا فراہم کیا جانا اس بات کی طرف اشارہ کرتا ہے کہ طویل سفر میں اس کی بیوی اور سب سے چھوٹے بیٹے کے لیے سواری موجود تھی۔</w:t>
      </w:r>
    </w:p>
    <w:bookmarkEnd w:id="0"/>
    <w:p w14:paraId="5C097F03" w14:textId="5E23FA64" w:rsidR="00A7291B" w:rsidRDefault="0025169D" w:rsidP="00A7291B">
      <w:pPr>
        <w:pStyle w:val="NormalBlock"/>
      </w:pPr>
      <w:r>
        <w:t>راستے میں خدا موسیٰ سے دوبارہ بات کرتا ہے اور مختصر خلاصے میں ان تفصیلات کو بیان کرتا ہے کہ جب وہ فرعون کا سامنا کرے گا تو کیا ہوگا:</w:t>
      </w:r>
    </w:p>
    <w:bookmarkEnd w:id="0"/>
    <w:p w14:paraId="528DD780" w14:textId="604C58E7" w:rsidR="00FB4BCD" w:rsidRDefault="00FB4BCD" w:rsidP="001E1588">
      <w:pPr>
        <w:pStyle w:val="NormalBlock"/>
        <w:numPr>
          <w:ilvl w:val="0"/>
          <w:numId w:val="202"/>
        </w:numPr>
      </w:pPr>
      <w:r>
        <w:t>موسیٰ معجزے دکھائے گا۔</w:t>
      </w:r>
    </w:p>
    <w:bookmarkEnd w:id="0"/>
    <w:p w14:paraId="528DD780" w14:textId="604C58E7" w:rsidR="00FB4BCD" w:rsidRDefault="00FB4BCD" w:rsidP="001E1588">
      <w:pPr>
        <w:pStyle w:val="NormalBlock"/>
        <w:numPr>
          <w:ilvl w:val="0"/>
          <w:numId w:val="202"/>
        </w:numPr>
      </w:pPr>
      <w:r>
        <w:t>خدا فرعون کے دل کو لوگوں کو جانے دینے سے انکار کرنے میں سخت کر دے گا (ہم بعد میں اس اور اس کے معنی پر گفتگو کریں گے)۔</w:t>
      </w:r>
    </w:p>
    <w:bookmarkEnd w:id="0"/>
    <w:p w14:paraId="528DD780" w14:textId="604C58E7" w:rsidR="00FB4BCD" w:rsidRDefault="00FB4BCD" w:rsidP="001E1588">
      <w:pPr>
        <w:pStyle w:val="NormalBlock"/>
        <w:numPr>
          <w:ilvl w:val="0"/>
          <w:numId w:val="202"/>
        </w:numPr>
      </w:pPr>
      <w:r>
        <w:t>موسیٰ فرعون کو خبردار کرے گا، لیکن آخرکار مصر میں ہر پہلوٹھے بچے اور جانور کا قتل ہی فرعون کو لوگوں کو جانے دینے پر آمادہ کرے گا۔</w:t>
      </w:r>
    </w:p>
    <w:bookmarkEnd w:id="0"/>
    <w:p w14:paraId="27FB83DB" w14:textId="77777777" w:rsidR="00227BF5" w:rsidRDefault="00227BF5" w:rsidP="00227BF5">
      <w:pPr>
        <w:pStyle w:val="Heading3"/>
      </w:pPr>
      <w:r>
        <w:t>6. خون کا دولہا – خروج 4:24-26</w:t>
      </w:r>
    </w:p>
    <w:bookmarkEnd w:id="0"/>
    <w:bookmarkEnd w:id="0"/>
    <w:p w14:paraId="7E1F9BC8" w14:textId="7BE2687A" w:rsidR="00A7291B" w:rsidRPr="007C2DD5" w:rsidRDefault="0025169D" w:rsidP="007C2DD5">
      <w:pPr>
        <w:pStyle w:val="Quote"/>
      </w:pPr>
      <w:r>
        <w:t>موسیٰ اپنا مصر کا سفر کر تے رہے۔ مسافروں کے لئے بنی ایک جگہ پر سونے کے لئے ٹھہرے۔ خداوند اس جگہ موسیٰ سے ملا اور اسے مار ڈالنے کی کوشش کی۔</w:t>
      </w:r>
    </w:p>
    <w:bookmarkEnd w:id="0"/>
    <w:p w14:paraId="44687C10" w14:textId="5FB066C6" w:rsidR="009C22C1" w:rsidRDefault="009C22C1" w:rsidP="00C35B22">
      <w:pPr>
        <w:pStyle w:val="BibleVerseCite"/>
      </w:pPr>
      <w:r w:rsidRPr="007C2DD5">
        <w:t>- خروج 4:24</w:t>
      </w:r>
    </w:p>
    <w:bookmarkEnd w:id="0"/>
    <w:p w14:paraId="255668C9" w14:textId="77777777" w:rsidR="00A7291B" w:rsidRDefault="0025169D" w:rsidP="00A7291B">
      <w:pPr>
        <w:pStyle w:val="PadTop24"/>
      </w:pPr>
      <w:r>
        <w:t>یہ ایک غیر واضح عبارت ہے جو عبارت کے کسی بھی حصے کے ساتھ موزوں یا متعلق معلوم نہیں ہوتی۔ اس میں ایک غیر معمولی اظہار، "خون کا دولہا"، بھی استعمال ہوا ہے۔ ابتدا میں، غور کریں کہ صرف تین اشخاص کا ذکر کیا گیا ہے:</w:t>
      </w:r>
    </w:p>
    <w:bookmarkEnd w:id="0"/>
    <w:p w14:paraId="528DD780" w14:textId="604C58E7" w:rsidR="00FB4BCD" w:rsidRDefault="00FB4BCD" w:rsidP="001E1588">
      <w:pPr>
        <w:pStyle w:val="NormalBlock"/>
        <w:numPr>
          <w:ilvl w:val="0"/>
          <w:numId w:val="203"/>
        </w:numPr>
      </w:pPr>
      <w:r>
        <w:t>خداوند (خداوند کا فرشتہ)</w:t>
      </w:r>
    </w:p>
    <w:bookmarkEnd w:id="0"/>
    <w:p w14:paraId="528DD780" w14:textId="604C58E7" w:rsidR="00FB4BCD" w:rsidRDefault="00FB4BCD" w:rsidP="001E1588">
      <w:pPr>
        <w:pStyle w:val="NormalBlock"/>
        <w:numPr>
          <w:ilvl w:val="0"/>
          <w:numId w:val="203"/>
        </w:numPr>
      </w:pPr>
      <w:r>
        <w:t>صفورہ – موسیٰ کی مدیانی بیوی، اس کے دو بیٹوں کی ماں، اعلیٰ ترین خدا کے کاہن یترو کی بیٹی۔</w:t>
      </w:r>
    </w:p>
    <w:bookmarkEnd w:id="0"/>
    <w:p w14:paraId="528DD780" w14:textId="604C58E7" w:rsidR="00FB4BCD" w:rsidRDefault="00FB4BCD" w:rsidP="001E1588">
      <w:pPr>
        <w:pStyle w:val="NormalBlock"/>
        <w:numPr>
          <w:ilvl w:val="0"/>
          <w:numId w:val="203"/>
        </w:numPr>
      </w:pPr>
      <w:r>
        <w:t>موسیٰ کا بیٹا (جرشوم – بڑا/الیعزر – چھوٹا – خروج 18:3-4)۔</w:t>
      </w:r>
    </w:p>
    <w:bookmarkEnd w:id="0"/>
    <w:bookmarkEnd w:id="0"/>
    <w:p w14:paraId="5C097F03" w14:textId="5E23FA64" w:rsidR="00A7291B" w:rsidRDefault="0025169D" w:rsidP="00A7291B">
      <w:pPr>
        <w:pStyle w:val="NormalBlock"/>
      </w:pPr>
      <w:r>
        <w:t>زیرِ بحث شخص غالباً سب سے چھوٹا بیٹا تھا، کیونکہ موسیٰ کا ختنہ ہو چکا تھا اور غالباً اس نے اپنے پہلوٹھے کا ختنہ بھی کر دیا تھا، لیکن کسی وجہ سے اس نے ابھی تک چھوٹے بیٹے کا ختنہ نہیں کیا تھا۔ موسیٰ نے اپنے خاندان کو جمع کیا اور اپنے لوگوں کو متحرک کرنے، بزرگوں کو جمع کرنے اور فرعون سے اسرائیلیوں کو آزاد کرنے کی درخواست کرنے کے لیے مصر واپس جانے کا سفر شروع کیا۔ راستے میں ایک قیام گاہ پر، خداوند (غالباً ایک فرشتے کی صورت میں) صفورہ اور اس کے نامختون بچے پر ظاہر ہوا؛ "اسے" سے مراد نامختون بیٹا ہے، موسیٰ نہیں (کچھ تراجم حاشیے میں موسیٰ یا اس کا بیٹا کہتے ہیں)۔ خدا نے کہا تھا کہ تمام مردوں کا ختنہ ہونا ضروری تھا، ورنہ وہ قوم میں سے کاٹ دیے جاتے۔</w:t>
      </w:r>
    </w:p>
    <w:bookmarkEnd w:id="0"/>
    <w:p w14:paraId="7E1F9BC8" w14:textId="7BE2687A" w:rsidR="00A7291B" w:rsidRPr="007C2DD5" w:rsidRDefault="0025169D" w:rsidP="007C2DD5">
      <w:pPr>
        <w:pStyle w:val="Quote"/>
      </w:pPr>
      <w:r>
        <w:t>کو ئی بھی نرینہ اولا د جس کا ختنہ نہ کیا گیا ہو اسے اپنے لوگوں سے کاٹ دیا جا ئے گا۔ کیو نکہ اس طرح کی اولاد میرے معاہدہ کی نا فرمانی کر رہی ہے۔”</w:t>
      </w:r>
    </w:p>
    <w:bookmarkEnd w:id="0"/>
    <w:p w14:paraId="44687C10" w14:textId="5FB066C6" w:rsidR="009C22C1" w:rsidRDefault="009C22C1" w:rsidP="00C35B22">
      <w:pPr>
        <w:pStyle w:val="BibleVerseCite"/>
      </w:pPr>
      <w:r w:rsidRPr="007C2DD5">
        <w:t>- پیدائش 17:14</w:t>
      </w:r>
    </w:p>
    <w:bookmarkEnd w:id="0"/>
    <w:p w14:paraId="255668C9" w14:textId="77777777" w:rsidR="00A7291B" w:rsidRDefault="0025169D" w:rsidP="00A7291B">
      <w:pPr>
        <w:pStyle w:val="PadTop24"/>
      </w:pPr>
      <w:r>
        <w:t>یہ فیصلہ لفظی طور پر موسیٰ کے بچے پر نازل ہو رہا تھا، جو خدا کی طرف سے یہودی لوگوں کو آزاد کرانے کے لیے بھیجا گیا تھا۔ اس کا اپنا بیٹا عہد سے باہر تھا اور مارے جانے والا تھا، بجائے اس کے کہ بعد میں اس کا پتہ چلتا اور اس کے باپ کی قیادت کو نقصان پہنچاتا۔ اسی طرح داؤد کے بت سبعہ سے ناجائز بیٹے کو خدا نے موت کے ذریعے اپنے پاس بلا لیا، تاکہ اس امکان سے بچا جا سکے کہ یہ بچہ داؤد کے تخت کا وارث بنے اور اس کی قانونی حیثیت اور روحانی نوعیت کو نقصان پہنچائے۔</w:t>
      </w:r>
    </w:p>
    <w:bookmarkEnd w:id="0"/>
    <w:p w14:paraId="7E1F9BC8" w14:textId="7BE2687A" w:rsidR="00A7291B" w:rsidRPr="007C2DD5" w:rsidRDefault="0025169D" w:rsidP="007C2DD5">
      <w:pPr>
        <w:pStyle w:val="Quote"/>
      </w:pPr>
      <w:r>
        <w:t>²⁵ لیکن صفورہ نے پتھروں کا ایک تیز چاقو لیا اور اپنے بیٹے کا ختنہ کیا۔ اس نے چمڑے کو لیا اور اُس کے پیر چھو ئے۔ تب اُس نے موسیٰ سے کہا، “تم میرے لئے اپنا خونی دولہا ہو۔” ²⁶ صفورہ نے یہ اس لئے کہا کیونکہ اُسے اپنے بیٹے کا ختنہ کرنا پڑا تھا۔ اس لئے خدا نے موسیٰ کو نہیں ما را۔</w:t>
      </w:r>
    </w:p>
    <w:bookmarkEnd w:id="0"/>
    <w:p w14:paraId="44687C10" w14:textId="5FB066C6" w:rsidR="009C22C1" w:rsidRDefault="009C22C1" w:rsidP="00C35B22">
      <w:pPr>
        <w:pStyle w:val="BibleVerseCite"/>
      </w:pPr>
      <w:r w:rsidRPr="007C2DD5">
        <w:t>- خروج 4:25-26</w:t>
      </w:r>
    </w:p>
    <w:bookmarkEnd w:id="0"/>
    <w:p w14:paraId="255668C9" w14:textId="77777777" w:rsidR="00A7291B" w:rsidRDefault="0025169D" w:rsidP="00A7291B">
      <w:pPr>
        <w:pStyle w:val="PadTop24"/>
      </w:pPr>
      <w:r>
        <w:t>صفورہ بچے کا ختنہ کرتی ہے اور بچے کے پاؤں کو اس کی کھال سے چھوتی ہے (موسیٰ نہیں، جس کا اس پورے حوالے میں بالکل ذکر نہیں کیا گیا)۔ بچے کے پاؤں کو چھونا اس رسم کی تکمیل ہوگی، جیسا کہ مدیانی اسے ادا کرتے تھے، اور اس بات کی علامت ہوگی کہ پورا جسم مقدس کر دیا گیا ہے اور یوں ہلاکت سے بچا لیا گیا ہے۔ یہاں گارٹ کی تفسیر کی فراہم کردہ منظر کی ایک مفید بازسازی پیش ہے:</w:t>
      </w:r>
    </w:p>
    <w:bookmarkEnd w:id="0"/>
    <w:p w14:paraId="1EDAA5C0" w14:textId="77777777" w:rsidR="00A7291B" w:rsidRDefault="0025169D" w:rsidP="00A7291B">
      <w:pPr>
        <w:pStyle w:val="Quotation"/>
      </w:pPr>
      <w:r>
        <w:t>"لہٰذا، ہم اس متن کے پسِ پشت موجود کہانی کی درج ذیل بازتعمیر پیش کر سکتے ہیں۔ موسیٰ اور صفورہ مصر کے لیے روانہ ہوئے۔ راستے میں، ان کا بیٹا اچانک جان لیوا بیمار ہو گیا۔ صفورہ نے پہچان لیا کہ لڑکے کا ختنہ کیا جانا ضروری ہے، اور اس نے سنگِ چقماق کی چھری سے یہ عمل کیا (سنگِ چقماق کو کانسی کے مقابلے میں زیادہ باریک تیز کیا جا سکتا ہے، اس لیے یہ جراحی کرنے کے لیے زیادہ موزوں ہے)۔ حشفہ ہٹانے کے بعد، اس نے اپنا ہاتھ یا سنگِ چقماق لڑکے کے پاؤں (یا اعضائے تناسل) سے رسمی طور پر چھوایا اور کہا، 'تم میرے لیے hatan damim ہو' (خون کے ختنے کی بدولت میری برادری کے رکن)۔ یہ رسمی الفاظ ختنے کی تقریب کا اختتام تھے۔ اس عمل نے لڑکے کی برادری میں شمولیت کو باقاعدہ بنا دیا۔ اس کے بعد لڑکا صحت یاب ہو گیا۔ صفورہ نے خدا کے غضب کو ٹال دیا تھا۔" ص 230</w:t>
      </w:r>
    </w:p>
    <w:p w14:paraId="6ABE7781" w14:textId="77777777" w:rsidR="00227BF5" w:rsidRDefault="00227BF5" w:rsidP="00227BF5">
      <w:pPr>
        <w:pStyle w:val="Heading2"/>
      </w:pPr>
      <w:r>
        <w:t>نجات – ۱ – (خروج 1:1-6:27)</w:t>
      </w:r>
    </w:p>
    <w:bookmarkEnd w:id="0"/>
    <w:p w14:paraId="27FB83DB" w14:textId="77777777" w:rsidR="00227BF5" w:rsidRDefault="00227BF5" w:rsidP="00227BF5">
      <w:pPr>
        <w:pStyle w:val="Heading3"/>
      </w:pPr>
      <w:r>
        <w:t>ج. ابتدائی ناکامی – (خروج 4:27-6:13)</w:t>
      </w:r>
    </w:p>
    <w:bookmarkEnd w:id="0"/>
    <w:bookmarkEnd w:id="0"/>
    <w:p w14:paraId="7E1F9BC8" w14:textId="7BE2687A" w:rsidR="00A7291B" w:rsidRPr="007C2DD5" w:rsidRDefault="0025169D" w:rsidP="007C2DD5">
      <w:pPr>
        <w:pStyle w:val="Quote"/>
      </w:pPr>
      <w:r>
        <w:t>²⁷ خداوند نے ہا رون سے بات کی، “ریگستان میں جا ؤ اور موسیٰ سے ملو۔” اس لئے ہا رون گیا اور خدا کے پہا ڑ پر موسیٰ سے ملا۔ جب ہارون نے موسیٰ کو دیکھا اُ س نے اُسے چوم لیا۔ ²⁸ موسیٰ نے ہا رو ن کو خداوندکے ذریعے بھیجے جانے کا سبب بتایا اور موسیٰ نے ہا رو ن کو ان معجزوں اور ان نشانیوں کو بھی سمجھا یا جسے اسے ثبوت کے طور پر پیش کرنا تھا۔ موسیٰ نے ہارون کو وہ سب کچھ بتایا جو خداوند نے کہا تھا۔</w:t>
        <w:br/>
        <w:t>²⁹ اس طرح موسیٰ اور ہا رون گئے اور انہوں نے بنی اسرائیلیوں کے تمام بزرگوں کو جمع کیا۔ ³⁰ تب ہا رون نے لوگوں سے بات کی اور اس نے وہ ساری باتیں بتا ئیں جو خداوند نے موسیٰ سے کہی تھیں۔ تب موسیٰ نے تمام ثبوت لوگوں کو دکھا ئے۔ ³¹ تب لوگوں نے یقین کیا کہ خدا نے موسیٰ کو بھیجا ہے۔ انہوں نے محسوس کیا کہ خدا نے ان کی مصیبتوں کو دیکھا ہے اور ان لوگوں کی مدد کر نے کے لئے آیا ہے۔ اس لئے انہوں نے جھک کر سجدہ کیا اور خداوندکی عبادت کی۔</w:t>
      </w:r>
    </w:p>
    <w:bookmarkEnd w:id="0"/>
    <w:p w14:paraId="44687C10" w14:textId="5FB066C6" w:rsidR="009C22C1" w:rsidRDefault="009C22C1" w:rsidP="00C35B22">
      <w:pPr>
        <w:pStyle w:val="BibleVerseCite"/>
      </w:pPr>
      <w:r w:rsidRPr="007C2DD5">
        <w:t>- خروج 4:27-31</w:t>
      </w:r>
    </w:p>
    <w:bookmarkEnd w:id="0"/>
    <w:p w14:paraId="255668C9" w14:textId="77777777" w:rsidR="00A7291B" w:rsidRDefault="0025169D" w:rsidP="00A7291B">
      <w:pPr>
        <w:pStyle w:val="PadTop24"/>
      </w:pPr>
      <w:r>
        <w:t>غور کریں کہ ہارون کو بھی خدا نے بلایا ہے (اس کی کوئی تفصیل نہیں دی گئی)، تاہم وہ جوش و خروش سے اپنے بھائی کا استقبال کرتا ہے اور بلا شبہ یا ہچکچاہٹ کے، موسیٰ کی بتائی ہوئی ہر بات قبول کر لیتا ہے۔ ہارون فوراً اپنا کردار سنبھال لیتا ہے، یعنی وہ یہودی رہنماؤں سے بات کرتا ہے اور نشانیاں دکھاتا ہے—یہ دونوں چیزیں خدا نے پہلے موسیٰ کو دی تھیں۔ اس ابتدائی ملاقات کے نتیجے میں لوگوں کا ان اشخاص (موسیٰ اور ہارون) اور اس پیغام پر ایمان آیا جس کا انہوں نے اعلان کیا تھا (مصری غلامی سے آزادی)۔ ان کے ایمان کی گواہی وہ فروتن (جھک کر) عبادت تھی جو انہوں نے ملنے والے پیغام کی بنیاد پر خدا کے حضور پیش کی۔</w:t>
      </w:r>
    </w:p>
    <w:p w14:paraId="76FE22ED" w14:textId="77777777" w:rsidR="00227BF5" w:rsidRDefault="00227BF5" w:rsidP="00227BF5">
      <w:pPr>
        <w:pStyle w:val="Heading4"/>
      </w:pPr>
      <w:r>
        <w:t>1. فرعون کے ساتھ پہلی ملاقات – (خروج 5:1-5)</w:t>
      </w:r>
    </w:p>
    <w:bookmarkEnd w:id="0"/>
    <w:bookmarkEnd w:id="0"/>
    <w:p w14:paraId="5C097F03" w14:textId="5E23FA64" w:rsidR="00A7291B" w:rsidRDefault="0025169D" w:rsidP="00A7291B">
      <w:pPr>
        <w:pStyle w:val="NormalBlock"/>
      </w:pPr>
      <w:r>
        <w:t>موسیٰ اور ہارون کے پاس پیش رفت ہے—لوگ معجزات اور پیغام پر ایمان لاتے ہیں اور فرعون کے سامنے جا کر خدا کے نام میں اپنی فوری رہائی کا مطالبہ کرنے کے مشن کو برکت دیتے ہیں۔</w:t>
      </w:r>
    </w:p>
    <w:bookmarkEnd w:id="0"/>
    <w:p w14:paraId="7E1F9BC8" w14:textId="7BE2687A" w:rsidR="00A7291B" w:rsidRPr="007C2DD5" w:rsidRDefault="0025169D" w:rsidP="007C2DD5">
      <w:pPr>
        <w:pStyle w:val="Quote"/>
      </w:pPr>
      <w:r>
        <w:t>¹ لوگوں سے بات کر نے کے بعد موسیٰ اور ہا رون فرعون کے پاس گئے اُنہوں نے کہا، “اسرائیل کا خداوند خدا کہتا ہے ، ’ میرے لوگوں کو ریگستان میں جانے دو جس سے وہ میرے لئے تقریب منا سکیں۔”</w:t>
        <w:br/>
        <w:t>² لیکن فرعون نے کہا، “خداوند کون ہے ؟ میں اِس کا حکم کیوں مانوں؟ میں اِسرائیلیوں کو کیوں جانے دوں؟ میں اسے نہیں جانتا جسے تم خداوندکہتے ہوں۔ اس لئے میں اِسرائیلیوں کو جا نے سے منع کر تا ہوں۔”</w:t>
        <w:br/>
        <w:t>³ تب ہا رون اور موسیٰ نے کہا، “ عبرانیوں کا خدا ہم لوگوں پر ظا ہر ہوا تھا۔ اس لئے ہم آپ سے التجا کر تے ہیں کہ آپ ہم لوگوں کو تین دن تک ریگستان میں سفر کر نے دیں۔ وہاں ہم لوگ خداوند اپنے خدا کو قربانی پیش کریں گے۔ اگر ہم لوگ ایسا نہیں کریں گے تو وہ غصّہ میں آجا ئے گا اور ہمیں تباہ کر دیگا۔ وہ ہم لوگوں کو بیما ری یا تلوار سے ما ر سکتا ہے۔”</w:t>
        <w:br/>
        <w:t>⁴ لیکن مصر کے بادشاہ نے ان لوگوں سے کہا، “اے موسیٰ اور ہا رون ، کیوں تم لوگوں کو ان کے کام پر جا نے سے روک رہے ہو؟ اپنا کام کرو! ⁵ اور فرعون نے کہا، “یہاں بہت سے کام کر نے وا لے ہیں تم لوگ انہیں اپنا کام کر نے سے روک رہے ہو۔”</w:t>
      </w:r>
    </w:p>
    <w:bookmarkEnd w:id="0"/>
    <w:p w14:paraId="44687C10" w14:textId="5FB066C6" w:rsidR="009C22C1" w:rsidRDefault="009C22C1" w:rsidP="00C35B22">
      <w:pPr>
        <w:pStyle w:val="BibleVerseCite"/>
      </w:pPr>
      <w:r w:rsidRPr="007C2DD5">
        <w:t>- خروج 5:1-5</w:t>
      </w:r>
    </w:p>
    <w:bookmarkEnd w:id="0"/>
    <w:p w14:paraId="255668C9" w14:textId="77777777" w:rsidR="00A7291B" w:rsidRDefault="0025169D" w:rsidP="00A7291B">
      <w:pPr>
        <w:pStyle w:val="PadTop24"/>
      </w:pPr>
      <w:r>
        <w:t>فرعون کے بارے میں ایک بات جو ہمیں جاننے کی ضرورت ہے یہ ہے کہ وہ بھی اپنے آپ کو ایک دیوتا سمجھتا تھا، اور ساتھ ہی ان یہودی غلاموں کا "نام نہاد خدا" بھی، جنہوں نے اب یہ گستاخی کی کہ نہ صرف طاقتور مصر کے رہنما اور بادشاہ کی حیثیت سے اس کے بلند مرتبے کو چیلنج کریں، بلکہ یہ بھی اشارہ دیں کہ ان کا خدا شاید خود اس سے زیادہ بڑی الٰہی قوت ہو!</w:t>
      </w:r>
    </w:p>
    <w:bookmarkEnd w:id="0"/>
    <w:p w14:paraId="5C097F03" w14:textId="5E23FA64" w:rsidR="00A7291B" w:rsidRDefault="0025169D" w:rsidP="00A7291B">
      <w:pPr>
        <w:pStyle w:val="NormalBlock"/>
      </w:pPr>
      <w:r>
        <w:t>موسیٰ صرف یہودی لوگوں کی اجتماعی عبادت کا انتظام کرنے کے لیے تین دن مانگتا ہے؛ یہ ایک کافی معقول درخواست تھی:</w:t>
      </w:r>
    </w:p>
    <w:bookmarkEnd w:id="0"/>
    <w:p w14:paraId="2EC75E3D" w14:textId="41EDDCE5" w:rsidR="008A3F75" w:rsidRDefault="00932373" w:rsidP="001E1588">
      <w:pPr>
        <w:pStyle w:val="NormalBlock"/>
        <w:numPr>
          <w:ilvl w:val="0"/>
          <w:numId w:val="199"/>
        </w:numPr>
      </w:pPr>
      <w:r w:rsidRPr="00932373">
        <w:t>مصریوں کے ہاں مختلف معبودوں کی تعظیم کے لیے سال بھر میں متعدد عیدیں ہوتی تھیں، جن کے باعث انہیں اپنے کام سے بھی غیر حاضر ہونا پڑتا تھا۔</w:t>
      </w:r>
    </w:p>
    <w:bookmarkEnd w:id="0"/>
    <w:p w14:paraId="2EC75E3D" w14:textId="41EDDCE5" w:rsidR="008A3F75" w:rsidRDefault="00932373" w:rsidP="001E1588">
      <w:pPr>
        <w:pStyle w:val="NormalBlock"/>
        <w:numPr>
          <w:ilvl w:val="0"/>
          <w:numId w:val="199"/>
        </w:numPr>
      </w:pPr>
      <w:r w:rsidRPr="00932373">
        <w:t>شہر سے دور بیابان میں عید منانا مصری آبادی کے خلاف جرم نہ ہوتا، جو یہودیوں اور ان کے مذہب سے نفرت کرتی تھی۔</w:t>
      </w:r>
    </w:p>
    <w:bookmarkEnd w:id="0"/>
    <w:p w14:paraId="2EC75E3D" w14:textId="41EDDCE5" w:rsidR="008A3F75" w:rsidRDefault="00932373" w:rsidP="001E1588">
      <w:pPr>
        <w:pStyle w:val="NormalBlock"/>
        <w:numPr>
          <w:ilvl w:val="0"/>
          <w:numId w:val="199"/>
        </w:numPr>
      </w:pPr>
      <w:r w:rsidRPr="00932373">
        <w:t>موسیٰ نے ہمیشہ کے لیے جانے کی درخواست نہیں کی تھی (اس مرتبہ)، بلکہ صرف سفر اور عبادت کے لیے تین دن کا وقت مانگا تھا۔</w:t>
      </w:r>
    </w:p>
    <w:bookmarkEnd w:id="0"/>
    <w:p w14:paraId="2EC75E3D" w14:textId="41EDDCE5" w:rsidR="008A3F75" w:rsidRDefault="00932373" w:rsidP="001E1588">
      <w:pPr>
        <w:pStyle w:val="NormalBlock"/>
        <w:numPr>
          <w:ilvl w:val="0"/>
          <w:numId w:val="199"/>
        </w:numPr>
      </w:pPr>
      <w:r w:rsidRPr="00932373">
        <w:t>ان کے خدا نے انہیں عبادت کا حکم دیا تھا، اور مصری اس کی سنجیدگی کو جانتے تھے کیونکہ ان پر بھی عبادت کی ذمہ داریاں تھیں، جن سے نافرمانی کرنے کی صورت میں ان پر لعنتیں آتیں۔</w:t>
      </w:r>
    </w:p>
    <w:bookmarkEnd w:id="0"/>
    <w:p w14:paraId="27FB83DB" w14:textId="77777777" w:rsidR="00227BF5" w:rsidRDefault="00227BF5" w:rsidP="00227BF5">
      <w:pPr>
        <w:pStyle w:val="Heading3"/>
      </w:pPr>
      <w:r>
        <w:t>خروج 5:6-23</w:t>
      </w:r>
    </w:p>
    <w:bookmarkEnd w:id="0"/>
    <w:bookmarkEnd w:id="0"/>
    <w:p w14:paraId="5C097F03" w14:textId="5E23FA64" w:rsidR="00A7291B" w:rsidRDefault="0025169D" w:rsidP="00A7291B">
      <w:pPr>
        <w:pStyle w:val="NormalBlock"/>
      </w:pPr>
      <w:r>
        <w:t>ہم فرعون کے مغرور جواب سے واقف ہیں۔ وہ ان کی درخواست کو سستی کا بہانہ قرار دے کر مسترد کر دیتا ہے اور اینٹیں بنانے کے لیے بھوسا فراہم نہ کرتے ہوئے بھی پیداوار کا وہی مقررہ ہدف برقرار رکھتا ہے، یوں ان کے کام کی مشکل میں اضافہ کر دیتا ہے:</w:t>
      </w:r>
    </w:p>
    <w:bookmarkEnd w:id="0"/>
    <w:p w14:paraId="2EC75E3D" w14:textId="41EDDCE5" w:rsidR="008A3F75" w:rsidRDefault="00932373" w:rsidP="001E1588">
      <w:pPr>
        <w:pStyle w:val="NormalBlock"/>
        <w:numPr>
          <w:ilvl w:val="0"/>
          <w:numId w:val="199"/>
        </w:numPr>
      </w:pPr>
      <w:r w:rsidRPr="00932373">
        <w:t>اینٹیں مٹی میں بھوسا ملا کر بنائی جاتی تھیں، جسے پاؤں سے گوندھا جاتا تھا اور پھر دھوپ میں خشک ہونے کے لیے سانچوں میں رکھا جاتا تھا۔</w:t>
      </w:r>
    </w:p>
    <w:bookmarkEnd w:id="0"/>
    <w:p w14:paraId="2EC75E3D" w14:textId="41EDDCE5" w:rsidR="008A3F75" w:rsidRDefault="00932373" w:rsidP="001E1588">
      <w:pPr>
        <w:pStyle w:val="NormalBlock"/>
        <w:numPr>
          <w:ilvl w:val="0"/>
          <w:numId w:val="199"/>
        </w:numPr>
      </w:pPr>
      <w:r w:rsidRPr="00932373">
        <w:t>یہودیوں کو اپنی ضرورت کا بھوسا خود جمع کرنے پر مجبور کرنا، جبکہ وہی مقررہ مقدار کا مطالبہ کرنا، فرعون کا لوگوں کا حوصلہ توڑنے کا طریقہ تھا، کیونکہ ان کی بہت زیادہ تعداد اور طاقت اس کے لیے، اس کی حکومت اور قوم کے لیے خطرہ تھی۔</w:t>
      </w:r>
    </w:p>
    <w:bookmarkEnd w:id="0"/>
    <w:bookmarkEnd w:id="0"/>
    <w:p w14:paraId="5C097F03" w14:textId="5E23FA64" w:rsidR="00A7291B" w:rsidRDefault="0025169D" w:rsidP="00A7291B">
      <w:pPr>
        <w:pStyle w:val="NormalBlock"/>
      </w:pPr>
      <w:r>
        <w:t>یہ عبارت موسیٰ اور ہارون کے منصوبے پر ایمان کے ختم ہونے اور لوگوں کے لیے اس کے نتائج کو بیان کرتی ہے۔ اسرائیلیوں کے نگران کی درخواستیں بھی فرعون کی طرف سے اپنے کام کرنے سے بچنے کے لیے سست لوگوں کے بہانے کہہ کر مسترد کر دی جاتی ہیں۔</w:t>
      </w:r>
    </w:p>
    <w:bookmarkEnd w:id="0"/>
    <w:p w14:paraId="5C097F03" w14:textId="5E23FA64" w:rsidR="00A7291B" w:rsidRDefault="0025169D" w:rsidP="00A7291B">
      <w:pPr>
        <w:pStyle w:val="NormalBlock"/>
      </w:pPr>
      <w:r>
        <w:t>آخرکار، یہودی رہنما واپس آتے ہیں اور موسیٰ اور ہارون کو اس بات کا ذمہ دار ٹھہراتے ہیں کہ انہوں نے بادشاہ کو اپنی قوم کو نیست و نابود کرنے کا بہانہ فراہم کیا۔ قوم کو نجات دلانے کی پہلی کوشش مکمل طور پر ناکام ہو جاتی ہے۔ اس موقع پر موسیٰ دعا میں خدا کے پاس واپس آتا ہے اور اقرار کرتا ہے کہ یہ پورا منصوبہ شروع ہی سے ناکام تھا، کیونکہ فرعون سے ان کی ملاقات کے نتیجے میں قوم کے حالات بہتر ہونے کے بجائے مزید بدتر ہو گئے تھے۔ اس کی دعا میں آپ تقریباً موسیٰ کو یہ کہتے ہوئے سن سکتے ہیں، "میں نے آپ سے کہا تھا کہ یہ کام نہیں کرے گا!"—اور وہ خود خدا پر ناکامی کا الزام لگا رہا ہے۔</w:t>
      </w:r>
    </w:p>
    <w:p w14:paraId="6ABE7781" w14:textId="77777777" w:rsidR="00227BF5" w:rsidRDefault="00227BF5" w:rsidP="00227BF5">
      <w:pPr>
        <w:pStyle w:val="Heading2"/>
      </w:pPr>
      <w:r>
        <w:t>اسباق</w:t>
      </w:r>
    </w:p>
    <w:bookmarkEnd w:id="0"/>
    <w:bookmarkEnd w:id="0"/>
    <w:p w14:paraId="5C097F03" w14:textId="5E23FA64" w:rsidR="00A7291B" w:rsidRDefault="0025169D" w:rsidP="00A7291B">
      <w:pPr>
        <w:pStyle w:val="NormalBlock"/>
      </w:pPr>
      <w:r>
        <w:t>ہر باب میں، موضوع یا منظر سے قطع نظر، ہم ایسے عملی اسباق حاصل کر سکتے ہیں جن کا اطلاق آج ہماری زندگیوں اور حالات پر ہو سکتا ہے۔ اس حصے سے چار اسباق یہ ہیں:</w:t>
      </w:r>
    </w:p>
    <w:p w14:paraId="27FB83DB" w14:textId="77777777" w:rsidR="00227BF5" w:rsidRDefault="00227BF5" w:rsidP="00227BF5">
      <w:pPr>
        <w:pStyle w:val="Heading3"/>
      </w:pPr>
      <w:r>
        <w:t>سبق نمبر 1</w:t>
        <w:br/>
        <w:t>خدا کے ساتھ معاملہ کرتے وقت آپ کو عقل سے نہیں بلکہ ایمان کے وسیلے سے اُس کے ساتھ تعلق رکھنا چاہیے۔</w:t>
      </w:r>
    </w:p>
    <w:bookmarkEnd w:id="0"/>
    <w:bookmarkEnd w:id="0"/>
    <w:p w14:paraId="5C097F03" w14:textId="5E23FA64" w:rsidR="00A7291B" w:rsidRDefault="0025169D" w:rsidP="00A7291B">
      <w:pPr>
        <w:pStyle w:val="NormalBlock"/>
      </w:pPr>
      <w:r>
        <w:t>انسانوں یا انسانی تنظیموں کے ساتھ، آپ دوسری چیزوں کے علاوہ منطق، قائل کرنے، استدلال، یا سوچ اور گفتگو کی وضاحت استعمال کرتے ہیں تاکہ کوئی بات سمجھائی جا سکے، سمجھا جا سکے، تعاون کیا جا سکے، یا کام مکمل کرنے یا اپنی مطلوبہ یا ضروری چیز حاصل کرنے کی مشترکہ کوشش میں کامیابی حاصل کی جا سکے۔</w:t>
      </w:r>
    </w:p>
    <w:bookmarkEnd w:id="0"/>
    <w:p w14:paraId="5C097F03" w14:textId="5E23FA64" w:rsidR="00A7291B" w:rsidRDefault="0025169D" w:rsidP="00A7291B">
      <w:pPr>
        <w:pStyle w:val="NormalBlock"/>
      </w:pPr>
      <w:r>
        <w:t>تاہم، خدا، جو ستاروں کو اپنے کلام سے وجود میں لاتا ہے، ایک ہی فرشتے کے ذریعے فوجوں کو شکست دیتا ہے، جو اپنے روح القدس کے وسیلے سے بچے کی زندگی کا آغاز کرتا ہے، یا ایک سادہ حکم سے مُردوں کو زندہ کرتا ہے، انسان کے ساتھ اُن ذرائع سے معاملہ نہیں کرتا جنہیں انسان ایک دوسرے کے ساتھ تعلق رکھنے کے لیے استعمال کرتے ہیں۔ اُس کے ساتھ ہمارا تعلق عقل پر نہیں بلکہ ایمان پر مبنی ہے۔</w:t>
      </w:r>
    </w:p>
    <w:bookmarkEnd w:id="0"/>
    <w:p w14:paraId="7E1F9BC8" w14:textId="7BE2687A" w:rsidR="00A7291B" w:rsidRPr="007C2DD5" w:rsidRDefault="0025169D" w:rsidP="007C2DD5">
      <w:pPr>
        <w:pStyle w:val="Quote"/>
      </w:pPr>
      <w:r>
        <w:t>یسوع نے اس کے باپ کو جواب دیا، “تو ایسی بات کیوں کہتا ہے اگر آپ سے ہو سکے؟ ایمان رکھنے والے آدمی کے لئے ہر بات ممکن ہوتی ہے۔”</w:t>
      </w:r>
    </w:p>
    <w:bookmarkEnd w:id="0"/>
    <w:p w14:paraId="44687C10" w14:textId="5FB066C6" w:rsidR="009C22C1" w:rsidRDefault="009C22C1" w:rsidP="00C35B22">
      <w:pPr>
        <w:pStyle w:val="BibleVerseCite"/>
      </w:pPr>
      <w:r w:rsidRPr="007C2DD5">
        <w:t>- مرقس 9:23</w:t>
      </w:r>
    </w:p>
    <w:bookmarkEnd w:id="0"/>
    <w:p w14:paraId="255668C9" w14:textId="77777777" w:rsidR="00A7291B" w:rsidRDefault="0025169D" w:rsidP="00A7291B">
      <w:pPr>
        <w:pStyle w:val="PadTop24"/>
      </w:pPr>
      <w:r>
        <w:t>موسیٰ کو پیش آنے والی اس ناکامی کا تعلق اس بات سے زیادہ ہے کہ کسی کو خدا کے ساتھ مناسب طور پر تعلق رکھنا کیسے سکھایا جائے، اور فرعون کو قائل کرنے کے طریقے سے کم۔ خدا نے موسیٰ کو یہ بھی بتا دیا تھا کہ وہ اس پہلی کوشش میں ناکام ہو جائے گا (خروج 4:21) اور موسیٰ کے ردِعمل نے محض یہ ظاہر کیا کہ اسے واقعی یقین نہیں تھا کہ ایسا ہوگا۔</w:t>
      </w:r>
    </w:p>
    <w:bookmarkEnd w:id="0"/>
    <w:p w14:paraId="5C097F03" w14:textId="5E23FA64" w:rsidR="00A7291B" w:rsidRDefault="0025169D" w:rsidP="00A7291B">
      <w:pPr>
        <w:pStyle w:val="NormalBlock"/>
      </w:pPr>
      <w:r>
        <w:t>اکثر اوقات، جب معاملات غلط ہو جائیں، یا آپ خوف یا حوصلہ شکنی کا شکار ہوں اور سوچیں کہ آپ خدا کو نہیں سمجھ رہے—تو اپنے منصوبے یا اپنی دعا کا جائزہ نہ لیں، بلکہ اپنے ایمان کا جائزہ لیں اور دیکھیں کہ آیا آپ ایمان کے وسیلے سے زندگی گزار رہے، کام کر رہے اور خدمت کر رہے ہیں—نہ کہ عقل یا منطق کے ذریعے۔</w:t>
      </w:r>
    </w:p>
    <w:p w14:paraId="27FB83DB" w14:textId="77777777" w:rsidR="00227BF5" w:rsidRDefault="00227BF5" w:rsidP="00227BF5">
      <w:pPr>
        <w:pStyle w:val="Heading3"/>
      </w:pPr>
      <w:r>
        <w:t>سبق نمبر 2</w:t>
        <w:br/>
        <w:t>خدا کے کلام پر کبھی شک نہ کریں۔ وہ اپنے وعدے پورے کرے گا۔</w:t>
      </w:r>
    </w:p>
    <w:bookmarkEnd w:id="0"/>
    <w:bookmarkEnd w:id="0"/>
    <w:p w14:paraId="5C097F03" w14:textId="5E23FA64" w:rsidR="00A7291B" w:rsidRDefault="0025169D" w:rsidP="00A7291B">
      <w:pPr>
        <w:pStyle w:val="NormalBlock"/>
      </w:pPr>
      <w:r>
        <w:t>موسیٰ کو یہ سبق سیکھنا تھا کہ خدا حقیقت میں ناممکن کام کر سکتا ہے، یا وہ کام جو ناممکن دکھائی دیتا تھا۔ صرف یہ سبق سیکھنے میں بیابان میں تقریباً 40 سال لگ گئے۔</w:t>
      </w:r>
    </w:p>
    <w:bookmarkEnd w:id="0"/>
    <w:p w14:paraId="7E1F9BC8" w14:textId="7BE2687A" w:rsidR="00A7291B" w:rsidRPr="007C2DD5" w:rsidRDefault="0025169D" w:rsidP="007C2DD5">
      <w:pPr>
        <w:pStyle w:val="Quote"/>
      </w:pPr>
      <w:r>
        <w:t>یہ باتیں ان پر اس لئے واقع ہو ئیں تا کہ وہ عبرت حاصل کریں۔ اور ہم آخری زمانے وا لوں کے لئے انتباہ کے واسطے لکھی گئی۔</w:t>
      </w:r>
    </w:p>
    <w:bookmarkEnd w:id="0"/>
    <w:p w14:paraId="44687C10" w14:textId="5FB066C6" w:rsidR="009C22C1" w:rsidRDefault="009C22C1" w:rsidP="00C35B22">
      <w:pPr>
        <w:pStyle w:val="BibleVerseCite"/>
      </w:pPr>
      <w:r w:rsidRPr="007C2DD5">
        <w:t>- ۱ کرنتھِیُوں 10:11</w:t>
      </w:r>
    </w:p>
    <w:bookmarkEnd w:id="0"/>
    <w:p w14:paraId="255668C9" w14:textId="77777777" w:rsidR="00A7291B" w:rsidRDefault="0025169D" w:rsidP="00A7291B">
      <w:pPr>
        <w:pStyle w:val="PadTop24"/>
      </w:pPr>
      <w:r>
        <w:t>پولس کلیسیا کو سمجھاتا ہے کہ ماضی کے واقعات اس لیے درج کیے گئے ہیں تاکہ ہمارے پاس اس بات کی ٹھوس مثالیں ہوں کہ خدا کیسے کام کرتا ہے، اور ایک اہم سبق جو بار بار سکھایا گیا ہے یہ ہے کہ خدا کا کلام یقینی ہے۔ مثال کے طور پر:</w:t>
      </w:r>
    </w:p>
    <w:bookmarkEnd w:id="0"/>
    <w:p w14:paraId="2EC75E3D" w14:textId="41EDDCE5" w:rsidR="008A3F75" w:rsidRDefault="00932373" w:rsidP="001E1588">
      <w:pPr>
        <w:pStyle w:val="NormalBlock"/>
        <w:numPr>
          <w:ilvl w:val="0"/>
          <w:numId w:val="199"/>
        </w:numPr>
      </w:pPr>
      <w:r w:rsidRPr="00932373">
        <w:t>اگر وہ کہتے ہیں کہ آسمان ہے، تو آسمان ہے۔</w:t>
      </w:r>
    </w:p>
    <w:bookmarkEnd w:id="0"/>
    <w:p w14:paraId="2EC75E3D" w14:textId="41EDDCE5" w:rsidR="008A3F75" w:rsidRDefault="00932373" w:rsidP="001E1588">
      <w:pPr>
        <w:pStyle w:val="NormalBlock"/>
        <w:numPr>
          <w:ilvl w:val="0"/>
          <w:numId w:val="199"/>
        </w:numPr>
      </w:pPr>
      <w:r w:rsidRPr="00932373">
        <w:t>اگر وہ کہتے ہیں کہ گناہ معاف کیے گئے ہیں، تو وہ معاف کیے گئے ہیں۔</w:t>
      </w:r>
    </w:p>
    <w:bookmarkEnd w:id="0"/>
    <w:p w14:paraId="2EC75E3D" w14:textId="41EDDCE5" w:rsidR="008A3F75" w:rsidRDefault="00932373" w:rsidP="001E1588">
      <w:pPr>
        <w:pStyle w:val="NormalBlock"/>
        <w:numPr>
          <w:ilvl w:val="0"/>
          <w:numId w:val="199"/>
        </w:numPr>
      </w:pPr>
      <w:r w:rsidRPr="00932373">
        <w:t>اگر وہ سزا سے خبردار کرتے ہیں، تو محتاط رہیں کیونکہ سزا ہوگی۔</w:t>
      </w:r>
    </w:p>
    <w:bookmarkEnd w:id="0"/>
    <w:bookmarkEnd w:id="0"/>
    <w:p w14:paraId="5C097F03" w14:textId="5E23FA64" w:rsidR="00A7291B" w:rsidRDefault="0025169D" w:rsidP="00A7291B">
      <w:pPr>
        <w:pStyle w:val="NormalBlock"/>
      </w:pPr>
      <w:r>
        <w:t>موسیٰ کی طرح، ہماری مسیحی زندگی کا بیشتر حصہ یہ سیکھنے میں گزرتا ہے کہ ہم یقین کریں اور بھروسا رکھیں کہ خدا ذاتی طور پر آپ کے لیے جو کچھ کرنے کا کہتا ہے—وہ کرے گا! ہم اُس اطمینان کا تجربہ نہیں کر سکتے جو سمجھ سے بالاتر ہے، جس کا پولس فلپیوں 4:7 میں ذکر کرتا ہے، جب تک ہم خدا کی بات کو اُس کے قول کے مطابق ماننا شروع نہ کریں۔</w:t>
      </w:r>
    </w:p>
    <w:p w14:paraId="27FB83DB" w14:textId="77777777" w:rsidR="00227BF5" w:rsidRDefault="00227BF5" w:rsidP="00227BF5">
      <w:pPr>
        <w:pStyle w:val="Heading3"/>
      </w:pPr>
      <w:r>
        <w:t>سبق نمبر 3</w:t>
        <w:br/>
        <w:t>اگر خدا بھیجتا ہے تو وہ مہیا کرے گا۔</w:t>
      </w:r>
    </w:p>
    <w:bookmarkEnd w:id="0"/>
    <w:bookmarkEnd w:id="0"/>
    <w:p w14:paraId="5C097F03" w14:textId="5E23FA64" w:rsidR="00A7291B" w:rsidRDefault="0025169D" w:rsidP="00A7291B">
      <w:pPr>
        <w:pStyle w:val="NormalBlock"/>
      </w:pPr>
      <w:r>
        <w:t>اگر آپ خُداوند کی خدمت میں شامل ہیں تو اس نکتے کو سمجھنا خاص طور پر اہم ہے۔ اگر آپ محسوس کرتے ہیں کہ کلیسیا میں کسی نہ کسی خدمت کے لیے بلائے گئے ہیں (منادی، تعلیم، خدمت، عبادت، خیرات، قیادت وغیرہ)، تو یہ جان لیں—اگر خُدا آپ کو کوئی کام دیتا ہے، تو آپ یقین رکھ سکتے ہیں کہ وہ اپنی جلال کے لیے اس کام کو مکمل کرنے کے لیے آپ کی ضرورت کی چیزیں فراہم کرے گا۔ کبھی کبھی وہ غیر معمولی طریقوں سے یا ایسے طریقوں سے فراہم کرتا ہے جن کے آپ عادی نہیں ہوتے، یا وہ عین وقت پر فراہم کرتا ہے، لیکن اگر وہ آپ کو بلاتا اور بھیجتا ہے، تو وہ اپنی مرضی پوری کرنے کے لیے آپ کی ضرورت کی ہر چیز فراہم کرے گا۔</w:t>
      </w:r>
    </w:p>
    <w:p w14:paraId="27FB83DB" w14:textId="77777777" w:rsidR="00227BF5" w:rsidRDefault="00227BF5" w:rsidP="00227BF5">
      <w:pPr>
        <w:pStyle w:val="Heading3"/>
      </w:pPr>
      <w:r>
        <w:t>سبق نمبر 4</w:t>
        <w:br/>
        <w:t>یہ آسان نہیں ہوگا</w:t>
      </w:r>
    </w:p>
    <w:bookmarkEnd w:id="0"/>
    <w:bookmarkEnd w:id="0"/>
    <w:p w14:paraId="5C097F03" w14:textId="5E23FA64" w:rsidR="00A7291B" w:rsidRDefault="0025169D" w:rsidP="00A7291B">
      <w:pPr>
        <w:pStyle w:val="NormalBlock"/>
      </w:pPr>
      <w:r>
        <w:t>صرف اس لیے کہ آپ ایمان رکھتے ہیں اور وفادار ہیں، اور خلوصِ دل سے خداوند کی خدمت کرنے کی پوری کوشش کر رہے ہیں، ہمیشہ مصیبت، ناانصافی، غلطیاں اور اختلافات رہیں گے۔</w:t>
      </w:r>
    </w:p>
    <w:bookmarkEnd w:id="0"/>
    <w:p w14:paraId="5C097F03" w14:textId="5E23FA64" w:rsidR="00A7291B" w:rsidRDefault="0025169D" w:rsidP="00A7291B">
      <w:pPr>
        <w:pStyle w:val="NormalBlock"/>
      </w:pPr>
      <w:r>
        <w:t>موسیٰ اپنے ترجمان کے طور پر ہارون کے ساتھ، ہاتھ میں معجزات، اور یہودی رہنماؤں کی حمایت کے ساتھ پوری طرح تیار تھا، لیکن دیکھیں کیا ہوا—فرعون متاثر نہیں ہوا، بلکہ لفظی طور پر اسے محل سے باہر نکلوا دیا اور لوگوں کو ناحق سزا دی، اور انہوں نے اپنی مصیبتوں کا الزام موسیٰ پر لگا دیا!</w:t>
      </w:r>
    </w:p>
    <w:bookmarkEnd w:id="0"/>
    <w:p w14:paraId="2EC75E3D" w14:textId="41EDDCE5" w:rsidR="008A3F75" w:rsidRDefault="00932373" w:rsidP="001E1588">
      <w:pPr>
        <w:pStyle w:val="NormalBlock"/>
        <w:numPr>
          <w:ilvl w:val="0"/>
          <w:numId w:val="199"/>
        </w:numPr>
      </w:pPr>
      <w:r w:rsidRPr="00932373">
        <w:t>آپ کلیسیا کے لیے بہت سا ذاتی وقت اور کوشش صرف کرکے کچھ منظم کرنے کی کوشش کرتے ہیں—لیکن کوئی نہیں آتا۔</w:t>
      </w:r>
    </w:p>
    <w:bookmarkEnd w:id="0"/>
    <w:p w14:paraId="2EC75E3D" w14:textId="41EDDCE5" w:rsidR="008A3F75" w:rsidRDefault="00932373" w:rsidP="001E1588">
      <w:pPr>
        <w:pStyle w:val="NormalBlock"/>
        <w:numPr>
          <w:ilvl w:val="0"/>
          <w:numId w:val="199"/>
        </w:numPr>
      </w:pPr>
      <w:r w:rsidRPr="00932373">
        <w:t>آپ ضرورت مند خاندان کی مدد کے لیے رضاکارانہ طور پر پیش ہوتے ہیں اور آپ کو معلوم ہوتا ہے کہ آپ پر الزام لگایا گیا ہے کہ آپ اپنے کام سے کام نہیں رکھتے۔</w:t>
      </w:r>
    </w:p>
    <w:bookmarkEnd w:id="0"/>
    <w:p w14:paraId="2EC75E3D" w14:textId="41EDDCE5" w:rsidR="008A3F75" w:rsidRDefault="00932373" w:rsidP="001E1588">
      <w:pPr>
        <w:pStyle w:val="NormalBlock"/>
        <w:numPr>
          <w:ilvl w:val="0"/>
          <w:numId w:val="199"/>
        </w:numPr>
      </w:pPr>
      <w:r w:rsidRPr="00932373">
        <w:t>آپ ہمیشہ خدمت کرنے، مدد کرنے، ملاقات کرنے اور دینے کے لیے تیار رہتے ہیں، پھر آپ کی والدہ وفات پا جاتی ہیں، اور جن لوگوں سے آپ ماضی میں ملنے جاتے رہے ہیں، ان میں سے کوئی فون نہیں کرتا، نہ کوئی کارڈ آتا ہے، نہ کوئی ملاقات کے لیے آتا ہے۔</w:t>
      </w:r>
    </w:p>
    <w:bookmarkEnd w:id="0"/>
    <w:bookmarkEnd w:id="0"/>
    <w:p w14:paraId="5C097F03" w14:textId="5E23FA64" w:rsidR="00A7291B" w:rsidRDefault="0025169D" w:rsidP="00A7291B">
      <w:pPr>
        <w:pStyle w:val="NormalBlock"/>
      </w:pPr>
      <w:r>
        <w:t>میں آخر کوشش ہی کیوں کروں؟!</w:t>
      </w:r>
    </w:p>
    <w:bookmarkEnd w:id="0"/>
    <w:p w14:paraId="5C097F03" w14:textId="5E23FA64" w:rsidR="00A7291B" w:rsidRDefault="0025169D" w:rsidP="00A7291B">
      <w:pPr>
        <w:pStyle w:val="NormalBlock"/>
      </w:pPr>
      <w:r>
        <w:t>ان اہم لمحات میں جب شیطان آپ کی خدا کے لیے خدمت کو بے وقعت، بے صلہ، غیر محسوس، اور غیر سراہا ہوا دکھانے میں کامیاب ہو گیا ہو، تو اس مسیحی سچی بات کو یاد رکھیں: خدا نے کبھی نہیں کہا کہ یہ آسان ہوگا، لیکن اُس نے وعدہ ضرور کیا کہ آخرکار یہ اس کے قابل ہوگا۔</w:t>
      </w:r>
    </w:p>
    <w:bookmarkEnd w:id="0"/>
    <w:p w14:paraId="7E1F9BC8" w14:textId="7BE2687A" w:rsidR="00A7291B" w:rsidRPr="007C2DD5" w:rsidRDefault="0025169D" w:rsidP="007C2DD5">
      <w:pPr>
        <w:pStyle w:val="Quote"/>
      </w:pPr>
      <w:r>
        <w:t>² میرے با پ کے گھر میں کئی کمرے ہیں اگر یہ سچ نہ ہو تا تو میں تم سے کبھی نہ کہتا۔ میں وہاں جارہا ہوں تا کہ تمہا رے لئے جگہ تیار کروں۔ ³ جب میں وہا ں جا کر تمہا رے لئے جگہ بنا لوں تب دوبارہ میں پھر آؤں گا۔ اور میں تمہیں اپنے ساتھ لے جا ؤں گا۔ اور تب تم میرے ساتھ جہاں میں ہوں وہاں تم بھی رہنا۔ ⁴ اور تم اس راہ کو جانتے ہو جہاں میں جا رہا ہوں۔”</w:t>
      </w:r>
    </w:p>
    <w:bookmarkEnd w:id="0"/>
    <w:p w14:paraId="44687C10" w14:textId="5FB066C6" w:rsidR="009C22C1" w:rsidRDefault="009C22C1" w:rsidP="00C35B22">
      <w:pPr>
        <w:pStyle w:val="BibleVerseCite"/>
      </w:pPr>
      <w:r w:rsidRPr="007C2DD5">
        <w:t>- یوحنا 14:2-4</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