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نیا عہد</w:t>
      </w:r>
    </w:p>
    <w:p w14:paraId="30A144DD" w14:textId="3D11DC34" w:rsidR="00D83136" w:rsidRPr="00D83136" w:rsidRDefault="00D83136" w:rsidP="006C2818">
      <w:pPr>
        <w:pStyle w:val="NewSubtitle"/>
      </w:pPr>
      <w:r w:rsidRPr="00D83136">
        <w:t>یروشلم کا فیصلہ اور زوال</w:t>
      </w:r>
    </w:p>
    <w:p w14:paraId="670F8077" w14:textId="038F6EFB" w:rsidR="00944B2D" w:rsidRDefault="00944B2D" w:rsidP="00944B2D">
      <w:pPr>
        <w:pStyle w:val="ChapterVerse"/>
      </w:pPr>
      <w:r w:rsidRPr="00944B2D">
        <w:t>یرمیاہ 30-39</w:t>
      </w:r>
    </w:p>
    <w:bookmarkEnd w:id="0"/>
    <w:p w14:paraId="5C097F03" w14:textId="5E23FA64" w:rsidR="00A7291B" w:rsidRDefault="0025169D" w:rsidP="00A7291B">
      <w:pPr>
        <w:pStyle w:val="NormalBlock"/>
      </w:pPr>
      <w:r>
        <w:t>باب چھ میں، ہم نے یرمیاہ کی جھوٹے نبیوں کے خلاف جنگ کا جائزہ لیا، جنہوں نے جھوٹی امید اور سلامتی کے پیغامات کے ذریعے یہوداہ کے لوگوں کو گمراہ کیا۔ ان خود ساختہ نبیوں نے خدا کی طرف سے بولنے کا دعویٰ کیا، لیکن اس کے بجائے توبہ کے بغیر تسلی، عدالت کے بغیر سلامتی، اور فرمانبرداری کے بغیر برکتوں کی منادی کی۔</w:t>
      </w:r>
    </w:p>
    <w:bookmarkEnd w:id="0"/>
    <w:p w14:paraId="5C097F03" w14:textId="5E23FA64" w:rsidR="00A7291B" w:rsidRDefault="0025169D" w:rsidP="00A7291B">
      <w:pPr>
        <w:pStyle w:val="NormalBlock"/>
      </w:pPr>
      <w:r>
        <w:t>خدا نے یرمیاہ کے ذریعے ان کے جھوٹ کو ظاہر کیا اور ان کے فریب کے تباہ کن نتائج سے خبردار کیا۔</w:t>
      </w:r>
    </w:p>
    <w:bookmarkEnd w:id="0"/>
    <w:p w14:paraId="5C097F03" w14:textId="5E23FA64" w:rsidR="00A7291B" w:rsidRDefault="0025169D" w:rsidP="00A7291B">
      <w:pPr>
        <w:pStyle w:val="NormalBlock"/>
      </w:pPr>
      <w:r>
        <w:t>سچے نبی، یرمیاہ کی طرح، لوگوں کو حقیقی توبہ اور خدا کی مرضی کے تابع ہونے کی دعوت دیتے تھے، جبکہ جھوٹے نبی خوش حالی کا وعدہ کرتے تھے، حالانکہ بابل یروشلیم کو تباہ کرنے کی تیاری کر رہا تھا (یرمیاہ 23:16-17)۔</w:t>
      </w:r>
    </w:p>
    <w:bookmarkEnd w:id="0"/>
    <w:p w14:paraId="5C097F03" w14:textId="5E23FA64" w:rsidR="00A7291B" w:rsidRDefault="0025169D" w:rsidP="00A7291B">
      <w:pPr>
        <w:pStyle w:val="NormalBlock"/>
      </w:pPr>
      <w:r>
        <w:t>جھوٹی اور سچی نبوت کے درمیان فرق واضح کر دیا گیا، جبکہ جھوٹے استاد لوگوں کو وہ باتیں بتاتے ہیں جو وہ سننا چاہتے ہیں، خدا کے سچے پیغامبر سچائی کا اعلان کرتے ہیں، خواہ وہ غیر مقبول ہی کیوں نہ ہو (یرمیاہ 23:29)۔</w:t>
      </w:r>
    </w:p>
    <w:bookmarkEnd w:id="0"/>
    <w:p w14:paraId="5C097F03" w14:textId="5E23FA64" w:rsidR="00A7291B" w:rsidRDefault="0025169D" w:rsidP="00A7291B">
      <w:pPr>
        <w:pStyle w:val="NormalBlock"/>
      </w:pPr>
      <w:r>
        <w:t>ہم نے یرمیاہ 29 اور مشہور آیت، یرمیاہ 29:11، کا بھی جائزہ لیا، جس کا اطلاق جدید مسیحیت میں اکثر غلط طور پر کیا جاتا ہے۔ خوش حالی کی ذاتی ضمانت ہونے کے بجائے، یہ وعدہ بابل میں جلاوطن یہودیوں کو دیا گیا تھا، جس میں انہیں یقین دلایا گیا کہ خدا نے انہیں ترک نہیں کیا، لیکن ملک میں ان کی واپسی ستر سال کے بعد ہوگی۔</w:t>
      </w:r>
    </w:p>
    <w:bookmarkEnd w:id="0"/>
    <w:p w14:paraId="5C097F03" w14:textId="5E23FA64" w:rsidR="00A7291B" w:rsidRDefault="0025169D" w:rsidP="00A7291B">
      <w:pPr>
        <w:pStyle w:val="NormalBlock"/>
      </w:pPr>
      <w:r>
        <w:t>یہ ہمیں سکھاتا ہے کہ خدا کے منصوبوں کے لیے اکثر صبر اور ثابت قدمی درکار ہوتی ہے، اور اُس کی برکتیں اُس کی شرائط پر آتی ہیں، ہماری شرائط پر نہیں۔</w:t>
      </w:r>
    </w:p>
    <w:p w14:paraId="76FE22ED" w14:textId="77777777" w:rsidR="00227BF5" w:rsidRDefault="00227BF5" w:rsidP="00227BF5">
      <w:pPr>
        <w:pStyle w:val="Heading4"/>
      </w:pPr>
      <w:r>
        <w:t>باب 7 کی طرف منتقلی: عدالت اور امید – نیا عہد اور یروشلیم کا زوال (یرمیاہ 30-39)</w:t>
      </w:r>
    </w:p>
    <w:bookmarkEnd w:id="0"/>
    <w:bookmarkEnd w:id="0"/>
    <w:p w14:paraId="5C097F03" w14:textId="5E23FA64" w:rsidR="00A7291B" w:rsidRDefault="0025169D" w:rsidP="00A7291B">
      <w:pPr>
        <w:pStyle w:val="NormalBlock"/>
      </w:pPr>
      <w:r>
        <w:t>جب ہم باب سات میں داخل ہوتے ہیں، تو ہم یہوداہ کی بغاوت کے نتائج اور بحالی کی امید دونوں دیکھتے ہیں۔ یرمیاہ 30-33 میں، خدا اپنے لوگوں کو بحال کرنے کا اپنا حتمی منصوبہ ظاہر کرتا ہے، نہ صرف انہیں ان کی سرزمین پر واپس لا کر بلکہ ایک نئے عہد کو قائم کر کے، ایک ایسا عہد جو ان کے دلوں پر لکھا جائے گا اور مسیح کے وسیلے سے پورا ہوگا (یرمیاہ 31:31-34)۔</w:t>
      </w:r>
    </w:p>
    <w:bookmarkEnd w:id="0"/>
    <w:p w14:paraId="5C097F03" w14:textId="5E23FA64" w:rsidR="00A7291B" w:rsidRDefault="0025169D" w:rsidP="00A7291B">
      <w:pPr>
        <w:pStyle w:val="NormalBlock"/>
      </w:pPr>
      <w:r>
        <w:t>تاہم، اس بحالی کے آنے سے پہلے، عدالت نازل ہونی چاہیے۔ یرمیاہ 34-39 میں، ہم یروشلیم کے زوال، بادشاہ صدقیاہ کی گرفتاری، اور ہیکل کی تباہی کے گواہ ہیں۔</w:t>
      </w:r>
    </w:p>
    <w:bookmarkEnd w:id="0"/>
    <w:p w14:paraId="5C097F03" w14:textId="5E23FA64" w:rsidR="00A7291B" w:rsidRDefault="0025169D" w:rsidP="00A7291B">
      <w:pPr>
        <w:pStyle w:val="NormalBlock"/>
      </w:pPr>
      <w:r>
        <w:t>یہ المناک واقعہ یہوداہ کی بغاوت کے اختتام کی نشاندہی کرتا ہے اور ثابت کرتا ہے کہ یرمیاہ کے ذریعے خدا کی تنبیہات سچی تھیں۔ لیکن تباہی کے درمیان بھی، خدا کا وعدہ قائم رہتا ہے، مستقبل میں مخلصی آنے والی ہے، اور یہ یسوع میں پوری ہوگی، جو نئے عہد کا درمیانی ہے۔</w:t>
      </w:r>
    </w:p>
    <w:bookmarkEnd w:id="0"/>
    <w:p w14:paraId="5C097F03" w14:textId="5E23FA64" w:rsidR="00A7291B" w:rsidRDefault="0025169D" w:rsidP="00A7291B">
      <w:pPr>
        <w:pStyle w:val="NormalBlock"/>
      </w:pPr>
      <w:r>
        <w:t>اگلے سبق میں، ہم دیکھیں گے کہ یرمیاہ کی نبوت میں عدالت اور امید کس طرح ایک دوسرے کے ساتھ ساتھ کھڑے ہیں، جو ہمیں یاد دلاتا ہے کہ اگرچہ گناہ تباہی لاتا ہے، لیکن خدا کی وفاداری اُن لوگوں کو نجات پیش کرتی ہے جو اُس پر بھروسا کرتے ہیں۔</w:t>
      </w:r>
    </w:p>
    <w:p w14:paraId="76FE22ED" w14:textId="77777777" w:rsidR="00227BF5" w:rsidRDefault="00227BF5" w:rsidP="00227BF5">
      <w:pPr>
        <w:pStyle w:val="Heading4"/>
      </w:pPr>
      <w:r>
        <w:t>تعارف</w:t>
      </w:r>
    </w:p>
    <w:bookmarkEnd w:id="0"/>
    <w:bookmarkEnd w:id="0"/>
    <w:p w14:paraId="5C097F03" w14:textId="5E23FA64" w:rsidR="00A7291B" w:rsidRDefault="0025169D" w:rsidP="00A7291B">
      <w:pPr>
        <w:pStyle w:val="NormalBlock"/>
      </w:pPr>
      <w:r>
        <w:t>یرمیاہ 30-39 دو متضاد حقیقتیں پیش کرتا ہے: نئے عہد کے ذریعے بحالی کا خدا کا وعدہ اور یہوداہ کی بغاوت کے تباہ کن نتائج، جن کا اختتام یروشلیم کے زوال پر ہوتا ہے۔</w:t>
      </w:r>
    </w:p>
    <w:bookmarkEnd w:id="0"/>
    <w:p w14:paraId="5C097F03" w14:textId="5E23FA64" w:rsidR="00A7291B" w:rsidRDefault="0025169D" w:rsidP="00A7291B">
      <w:pPr>
        <w:pStyle w:val="NormalBlock"/>
      </w:pPr>
      <w:r>
        <w:t>فیصلے کی یقینی حقیقت کے باوجود، خدا تجدید کی مستقبل کی امید فراہم کرتا ہے، جو آنے والے مسیح اور اپنی قوم کی آخری بحالی کی طرف اشارہ کرتی ہے۔ تاہم، اس بحالی کے آنے سے پہلے، یہوداہ کو خدا کے کلام کو رد کرنے کے نتائج کا سامنا کرنا ہوگا۔</w:t>
      </w:r>
    </w:p>
    <w:p w14:paraId="6ABE7781" w14:textId="77777777" w:rsidR="00227BF5" w:rsidRDefault="00227BF5" w:rsidP="00227BF5">
      <w:pPr>
        <w:pStyle w:val="Heading2"/>
      </w:pPr>
      <w:r>
        <w:t>‏I. بحالی اور واپسی کی امید</w:t>
      </w:r>
    </w:p>
    <w:bookmarkEnd w:id="0"/>
    <w:bookmarkEnd w:id="0"/>
    <w:p w14:paraId="5C097F03" w14:textId="5E23FA64" w:rsidR="00A7291B" w:rsidRDefault="0025169D" w:rsidP="00A7291B">
      <w:pPr>
        <w:pStyle w:val="NormalBlock"/>
      </w:pPr>
      <w:r>
        <w:t>یروشلم کی تباہی کے دہانے پر کھڑا ہونے کے باوجود، یرمیاہ امید اور بحالی کا ایک نبوی پیغام دیتا ہے۔ وہ ان وعدوں کو جسے اکثر "تسلی کی کتاب" کہا جاتا ہے، میں درج کرتا ہے (یرمیاہ 30-33)۔ ان ابواب میں، خدا اپنے لوگوں کو یقین دلاتا ہے کہ جلاوطنی ان کی کہانی کا اختتام نہیں ہوگی۔</w:t>
      </w:r>
    </w:p>
    <w:bookmarkEnd w:id="0"/>
    <w:p w14:paraId="7E1F9BC8" w14:textId="7BE2687A" w:rsidR="00A7291B" w:rsidRPr="007C2DD5" w:rsidRDefault="0025169D" w:rsidP="007C2DD5">
      <w:pPr>
        <w:pStyle w:val="Quote"/>
      </w:pPr>
      <w:r>
        <w:t>کیونکہ دیکھو وہ دن جلد آرہا ہے جب اسرائیل اور یہودا ہ کے لوگوں کے قیدی کو ختم کردوں گا۔”خداوند فرماتا ہے اور میں ان کو اس ملک میں وا پس لا ؤں گا جو میں نے ان کے با پ دادا کو دیا تھا اور وہ اس پر اپنا قبضہ جما لیں گے۔</w:t>
      </w:r>
    </w:p>
    <w:bookmarkEnd w:id="0"/>
    <w:p w14:paraId="44687C10" w14:textId="5FB066C6" w:rsidR="009C22C1" w:rsidRDefault="009C22C1" w:rsidP="00C35B22">
      <w:pPr>
        <w:pStyle w:val="BibleVerseCite"/>
      </w:pPr>
      <w:r w:rsidRPr="007C2DD5">
        <w:t>- یرمیاہ 30:3</w:t>
      </w:r>
    </w:p>
    <w:bookmarkEnd w:id="0"/>
    <w:p w14:paraId="255668C9" w14:textId="77777777" w:rsidR="00A7291B" w:rsidRDefault="0025169D" w:rsidP="00A7291B">
      <w:pPr>
        <w:pStyle w:val="PadTop24"/>
      </w:pPr>
      <w:r>
        <w:t>خدا وعدہ کرتا ہے کہ وہ جلاوطنی سے اپنی قوم کو دوبارہ جمع کرے گا، انہیں ان کے ملک میں بحال کرے گا، اور ان کے زخموں کو شفا دے گا (یرمیاہ 30:10-17)۔ تاہم، یہ بحالی محض جغرافیائی اسرائیل میں واپس آنے کے بارے میں نہیں ہے؛ یہ ایک گہری روحانی تجدید کی طرف اشارہ کرتی ہے۔</w:t>
      </w:r>
    </w:p>
    <w:p w14:paraId="6ABE7781" w14:textId="77777777" w:rsidR="00227BF5" w:rsidRDefault="00227BF5" w:rsidP="00227BF5">
      <w:pPr>
        <w:pStyle w:val="Heading2"/>
      </w:pPr>
      <w:r>
        <w:t>II. خدا کا نئے عہد کا وعدہ (یرمیاہ 31:31-34)</w:t>
      </w:r>
    </w:p>
    <w:bookmarkEnd w:id="0"/>
    <w:bookmarkEnd w:id="0"/>
    <w:p w14:paraId="5C097F03" w14:textId="5E23FA64" w:rsidR="00A7291B" w:rsidRDefault="0025169D" w:rsidP="00A7291B">
      <w:pPr>
        <w:pStyle w:val="NormalBlock"/>
      </w:pPr>
      <w:r>
        <w:t>بحالی کے لیے خدا کے منصوبے کا اہم ترین حصہ نیا عہد ہے، جو اس بات میں بنیادی تبدیلی ہے کہ خدا اپنے لوگوں کے ساتھ کیسے تعلق رکھے گا۔ موسوی عہد کے برعکس، جسے اسرائیل نے بار بار توڑا، یہ عہد اندرونی ہوگا، اور ان کے دلوں پر لکھا جائے گا۔</w:t>
      </w:r>
    </w:p>
    <w:bookmarkEnd w:id="0"/>
    <w:p w14:paraId="7E1F9BC8" w14:textId="7BE2687A" w:rsidR="00A7291B" w:rsidRPr="007C2DD5" w:rsidRDefault="0025169D" w:rsidP="007C2DD5">
      <w:pPr>
        <w:pStyle w:val="Quote"/>
      </w:pPr>
      <w:r>
        <w:t>³¹ خداوند نے یہ سب کہا، “وہ وقت آرہا ہے جب میں اسرائیل کے گھرانے اور یہودا ہ کے گھرانے کے ساتھ نیامعاہدہ کروں گا۔ ³² یہ اس معاہدہ کی طرح نہیں ہو گا جسے میں نے ان کے با پ دادا کے ساتھ کیا تھا۔میں نے وہ معاہدہ تب کیا جب میں نے ان کے ہا تھ پکڑے اور انہیں مصر سے با ہر لا یا۔ میں ان کا ما لک تھا اور انہوں نے یہ معاہدہ تو ڑا۔” یہ پیغام خداوند کا ہے۔</w:t>
        <w:br/>
        <w:t>³³ “بلکہ یہ وہ معاہدہ ہے جو میں اسرائیل کے گھر انے سے کروں گا۔” خداوند فرماتا ہے۔“میں اپنی تعلیمات ان کے دماغ میں رکھوں گا اور ان کے دل پر لکھوں گا۔ میں ان کا خدا ہوں گا اور وہ میرے لوگ ہو ں گے۔</w:t>
      </w:r>
    </w:p>
    <w:bookmarkEnd w:id="0"/>
    <w:p w14:paraId="44687C10" w14:textId="5FB066C6" w:rsidR="009C22C1" w:rsidRDefault="009C22C1" w:rsidP="00C35B22">
      <w:pPr>
        <w:pStyle w:val="BibleVerseCite"/>
      </w:pPr>
      <w:r w:rsidRPr="007C2DD5">
        <w:t>- یرمیاہ 31:31-33</w:t>
      </w:r>
    </w:p>
    <w:p w14:paraId="27FB83DB" w14:textId="77777777" w:rsidR="00227BF5" w:rsidRDefault="00227BF5" w:rsidP="00227BF5">
      <w:pPr>
        <w:pStyle w:val="Heading3"/>
      </w:pPr>
      <w:r>
        <w:t>نئے عہد کے وعدوں کا عملی مطلب (یرمیاہ 31:31-34)</w:t>
      </w:r>
    </w:p>
    <w:bookmarkEnd w:id="0"/>
    <w:bookmarkEnd w:id="0"/>
    <w:p w14:paraId="5C097F03" w14:textId="5E23FA64" w:rsidR="00A7291B" w:rsidRDefault="0025169D" w:rsidP="00A7291B">
      <w:pPr>
        <w:pStyle w:val="NormalBlock"/>
      </w:pPr>
      <w:r>
        <w:t>یرمیاہ 31:31-34 میں نیا عہد اس بات میں ایک بنیادی تبدیلی کی نمائندگی کرتا ہے کہ خدا اپنے لوگوں کے ساتھ کیسے تعلق رکھتا ہے۔ پرانے عہد کے برعکس، جو ظاہری قوانین، رسومات، اور بار بار کی جانے والی قربانیوں پر منحصر تھا، نیا عہد باطنی، تبدیلی لانے والا، اور ابدی ہے۔</w:t>
      </w:r>
    </w:p>
    <w:bookmarkEnd w:id="0"/>
    <w:p w14:paraId="5C097F03" w14:textId="5E23FA64" w:rsidR="00A7291B" w:rsidRDefault="0025169D" w:rsidP="00A7291B">
      <w:pPr>
        <w:pStyle w:val="NormalBlock"/>
      </w:pPr>
      <w:r>
        <w:t>یہ یسوع مسیح میں پورا ہوتا ہے اور آج ایمانداروں پر لاگو ہوتا ہے، جو حقیقی روحانی تجدید، خدا کے ساتھ ذاتی قربت، اور گناہوں کی مکمل معافی لاتا ہے۔</w:t>
      </w:r>
    </w:p>
    <w:p w14:paraId="76FE22ED" w14:textId="77777777" w:rsidR="00227BF5" w:rsidRDefault="00227BF5" w:rsidP="00227BF5">
      <w:pPr>
        <w:pStyle w:val="Heading4"/>
      </w:pPr>
      <w:r>
        <w:t>1. دل پر لکھی ہوئی خدا کی شریعت – حقیقی تبدیلی</w:t>
      </w:r>
    </w:p>
    <w:bookmarkEnd w:id="0"/>
    <w:bookmarkEnd w:id="0"/>
    <w:p w14:paraId="7E1F9BC8" w14:textId="7BE2687A" w:rsidR="00A7291B" w:rsidRPr="007C2DD5" w:rsidRDefault="0025169D" w:rsidP="007C2DD5">
      <w:pPr>
        <w:pStyle w:val="Quote"/>
      </w:pPr>
      <w:r>
        <w:t>“بلکہ یہ وہ معاہدہ ہے جو میں اسرائیل کے گھر انے سے کروں گا۔” خداوند فرماتا ہے۔“میں اپنی تعلیمات ان کے دماغ میں رکھوں گا اور ان کے دل پر لکھوں گا۔ میں ان کا خدا ہوں گا اور وہ میرے لوگ ہو ں گے۔</w:t>
      </w:r>
    </w:p>
    <w:bookmarkEnd w:id="0"/>
    <w:p w14:paraId="44687C10" w14:textId="5FB066C6" w:rsidR="009C22C1" w:rsidRDefault="009C22C1" w:rsidP="00C35B22">
      <w:pPr>
        <w:pStyle w:val="BibleVerseCite"/>
      </w:pPr>
      <w:r w:rsidRPr="007C2DD5">
        <w:t>- یرمیاہ 31:33</w:t>
      </w:r>
    </w:p>
    <w:bookmarkEnd w:id="0"/>
    <w:p w14:paraId="255668C9" w14:textId="77777777" w:rsidR="00A7291B" w:rsidRDefault="0025169D" w:rsidP="00A7291B">
      <w:pPr>
        <w:pStyle w:val="PadTop24"/>
      </w:pPr>
      <w:r>
        <w:t>پرانے عہد کے تحت، خدا کی شریعت بیرونی طور پر دی گئی، پتھر کی تختیوں پر لکھی گئی (خروج 31:18)، اور اسے بار بار سکھانا پڑتا تھا۔ تاہم، انسانی کمزوری کے باعث، اسرائیل مسلسل شریعت کو توڑتا رہا، جس کے لیے مسلسل قربانیوں اور قانونی نفاذ کی ضرورت تھی۔</w:t>
      </w:r>
    </w:p>
    <w:bookmarkEnd w:id="0"/>
    <w:p w14:paraId="5C097F03" w14:textId="5E23FA64" w:rsidR="00A7291B" w:rsidRDefault="0025169D" w:rsidP="00A7291B">
      <w:pPr>
        <w:pStyle w:val="NormalBlock"/>
      </w:pPr>
      <w:r>
        <w:t>نیا عہد اس بیرونی انحصار کو ختم کرتا ہے اور روح القدس کے وسیلے سے خدا کی شریعت کو براہِ راست ایمانداروں کے اندر رکھتا ہے۔</w:t>
      </w:r>
    </w:p>
    <w:bookmarkEnd w:id="0"/>
    <w:p w14:paraId="7E1F9BC8" w14:textId="7BE2687A" w:rsidR="00A7291B" w:rsidRPr="007C2DD5" w:rsidRDefault="0025169D" w:rsidP="007C2DD5">
      <w:pPr>
        <w:pStyle w:val="Quote"/>
      </w:pPr>
      <w:r>
        <w:t>²⁶ خدا نے کہا، “میں تم میں نئی روح بھی ڈا لو نگا۔ اور تمہا ری سوچنے کی صلاحیت کو بدلونگا۔ میں تمہا رے جسم کے پتھر دل کو با ہر نکا لونگا۔ اور تمہیں نرم و نازک دل عنایت کروں گا۔ ²⁷ میں تمہا رے اندر میں اپنی روح ڈا لونگا۔ میں تمہیں بدلونگا جس کی وجہ سے تم میرے آئین کو قبول کرو گے۔ تم احتیاط سے میرے احکام کو قبول کرو گے۔</w:t>
      </w:r>
    </w:p>
    <w:bookmarkEnd w:id="0"/>
    <w:p w14:paraId="44687C10" w14:textId="5FB066C6" w:rsidR="009C22C1" w:rsidRDefault="009C22C1" w:rsidP="00C35B22">
      <w:pPr>
        <w:pStyle w:val="BibleVerseCite"/>
      </w:pPr>
      <w:r w:rsidRPr="007C2DD5">
        <w:t>- حزقی ایل 36:26-27</w:t>
      </w:r>
    </w:p>
    <w:bookmarkEnd w:id="0"/>
    <w:p w14:paraId="7E1F9BC8" w14:textId="7BE2687A" w:rsidR="00A7291B" w:rsidRPr="007C2DD5" w:rsidRDefault="0025169D" w:rsidP="007C2DD5">
      <w:pPr>
        <w:pStyle w:val="Quote"/>
      </w:pPr>
      <w:r>
        <w:t>تم سادگی سے بتاؤ کہ تم ہی مسیح کے خط ہو جو ہمارے ذریعہ بھیجے گئے تھے۔ یہ خط کسی روشنائی سے نہیں بلکہ زندہ خدا کی روح سے لکھے گئے ہیں۔ یہ پتھّر کی تختیوں پر نہیں لکھے گئے بلکہ انسا نی دلوں پر لکھے گئے ہیں۔</w:t>
      </w:r>
    </w:p>
    <w:bookmarkEnd w:id="0"/>
    <w:p w14:paraId="44687C10" w14:textId="5FB066C6" w:rsidR="009C22C1" w:rsidRDefault="009C22C1" w:rsidP="00C35B22">
      <w:pPr>
        <w:pStyle w:val="BibleVerseCite"/>
      </w:pPr>
      <w:r w:rsidRPr="007C2DD5">
        <w:t>- ۲ کرنتھیوں 3:3</w:t>
      </w:r>
    </w:p>
    <w:bookmarkEnd w:id="0"/>
    <w:p w14:paraId="255668C9" w14:textId="77777777" w:rsidR="00A7291B" w:rsidRDefault="0025169D" w:rsidP="00A7291B">
      <w:pPr>
        <w:pStyle w:val="PadTop24"/>
      </w:pPr>
      <w:r>
        <w:t>خدا کی فرمانبرداری اب محض ایک قانونی ذمہ داری نہیں رہی بلکہ ایک فطری خواہش بن گئی ہے۔ روحُ القدس ایمانداروں کو اندر سے تبدیل کرتا ہے، اور انہیں صرف فرض کے طور پر فرمانبرداری کرنے کے بجائے خدا کی راہوں پر چلنے کی خواہش دیتا ہے۔ گناہ آلود خواہشوں کی جگہ خدا پسند خواہشیں لے لیتی ہیں۔ دل بدل جاتا ہے، اور ایماندار راستبازی کے لیے حقیقی محبت کا تجربہ کرتے ہیں (رومیوں 6:17)۔</w:t>
      </w:r>
    </w:p>
    <w:bookmarkEnd w:id="0"/>
    <w:p w14:paraId="5C097F03" w14:textId="5E23FA64" w:rsidR="00A7291B" w:rsidRDefault="0025169D" w:rsidP="00A7291B">
      <w:pPr>
        <w:pStyle w:val="NormalBlock"/>
      </w:pPr>
      <w:r>
        <w:t>روحانی تبدیلی زندگی بھر جاری رہتی ہے۔ پرانے عہد کی عارضی نوعیت کے برعکس، جس کے لیے مسلسل بیرونی نفاذ درکار تھا، نیا عہد پائیدار تبدیلی پیدا کرتا ہے اور ایمانداروں کو مسیح کی صورت میں ڈھالتا ہے (رومیوں 8:29)۔</w:t>
      </w:r>
    </w:p>
    <w:p w14:paraId="76FE22ED" w14:textId="77777777" w:rsidR="00227BF5" w:rsidRDefault="00227BF5" w:rsidP="00227BF5">
      <w:pPr>
        <w:pStyle w:val="Heading4"/>
      </w:pPr>
      <w:r>
        <w:t>2. خدا کے ساتھ ذاتی تعلق – انسانی وسیلوں کے بغیر براہِ راست رسائی</w:t>
      </w:r>
    </w:p>
    <w:bookmarkEnd w:id="0"/>
    <w:bookmarkEnd w:id="0"/>
    <w:p w14:paraId="7E1F9BC8" w14:textId="7BE2687A" w:rsidR="00A7291B" w:rsidRPr="007C2DD5" w:rsidRDefault="0025169D" w:rsidP="007C2DD5">
      <w:pPr>
        <w:pStyle w:val="Quote"/>
      </w:pPr>
      <w:r>
        <w:t>لوگوں کو خداوند کو جاننے کے لئے اپنے پڑوسیوں اور رشتہ داروں کو تعلیم نہیں دینی پڑے گی۔کیونکہ سب سے بڑے سے لے کر سب سے چھو ٹے تک سبھی مجھے جانیں گے۔“یہ پیغام خداوند کا ہے۔ میں ان کی خلاف ورزی کو معاف کردوں گا۔ میں ان کے گنا ہو ں کو یاد نہیں رکھوں گا۔”</w:t>
      </w:r>
    </w:p>
    <w:bookmarkEnd w:id="0"/>
    <w:p w14:paraId="44687C10" w14:textId="5FB066C6" w:rsidR="009C22C1" w:rsidRDefault="009C22C1" w:rsidP="00C35B22">
      <w:pPr>
        <w:pStyle w:val="BibleVerseCite"/>
      </w:pPr>
      <w:r w:rsidRPr="007C2DD5">
        <w:t>- یرمیاہ 31:34</w:t>
      </w:r>
    </w:p>
    <w:bookmarkEnd w:id="0"/>
    <w:p w14:paraId="255668C9" w14:textId="77777777" w:rsidR="00A7291B" w:rsidRDefault="0025169D" w:rsidP="00A7291B">
      <w:pPr>
        <w:pStyle w:val="PadTop24"/>
      </w:pPr>
      <w:r>
        <w:t>پرانے عہد میں، خدا تک رسائی محدود تھی۔ لاوی کا کہانت خدا اور لوگوں کے درمیان درمیانی کا کام کرتی تھی۔ صرف سردار کاہن ہی کفارہ کے دن (یوم کپور – احبار 16:2-34) سال میں ایک بار پاک ترین مقام میں داخل ہو سکتا تھا۔ عام لوگوں کو خدا تک براہِ راست رسائی حاصل نہیں تھی۔</w:t>
      </w:r>
    </w:p>
    <w:bookmarkEnd w:id="0"/>
    <w:p w14:paraId="5C097F03" w14:textId="5E23FA64" w:rsidR="00A7291B" w:rsidRDefault="0025169D" w:rsidP="00A7291B">
      <w:pPr>
        <w:pStyle w:val="NormalBlock"/>
      </w:pPr>
      <w:r>
        <w:t>نیا عہد اس جدائی کو دور کرتا ہے اور ہر ایماندار کو خدا تک ذاتی رسائی فراہم کرتا ہے۔ یسوع مسیح، ہمارے سردار کاہن، کے وسیلے سے اب انسانی درمیانیوں کی ضرورت نہیں رہی، کیونکہ جو سب مسیح میں ہیں وہ براہِ راست خدا کے پاس آ سکتے ہیں۔</w:t>
      </w:r>
    </w:p>
    <w:bookmarkEnd w:id="0"/>
    <w:p w14:paraId="7E1F9BC8" w14:textId="7BE2687A" w:rsidR="00A7291B" w:rsidRPr="007C2DD5" w:rsidRDefault="0025169D" w:rsidP="007C2DD5">
      <w:pPr>
        <w:pStyle w:val="Quote"/>
      </w:pPr>
      <w:r>
        <w:t>اس قسم کے اعلیٰ کا ہن کے ذریعہ خدا کے تخت کے فضل کے پاس ہم دلیری سے پہنچ سکتے ہیں۔ تا کہ ہم پر رحم ہو اور وہ فضل حاصل کریں جو ضرورت کے وقت ہماری مدد کرے۔</w:t>
      </w:r>
    </w:p>
    <w:bookmarkEnd w:id="0"/>
    <w:p w14:paraId="44687C10" w14:textId="5FB066C6" w:rsidR="009C22C1" w:rsidRDefault="009C22C1" w:rsidP="00C35B22">
      <w:pPr>
        <w:pStyle w:val="BibleVerseCite"/>
      </w:pPr>
      <w:r w:rsidRPr="007C2DD5">
        <w:t>- عبرانیوں 4:16</w:t>
      </w:r>
    </w:p>
    <w:bookmarkEnd w:id="0"/>
    <w:p w14:paraId="7E1F9BC8" w14:textId="7BE2687A" w:rsidR="00A7291B" w:rsidRPr="007C2DD5" w:rsidRDefault="0025169D" w:rsidP="007C2DD5">
      <w:pPr>
        <w:pStyle w:val="Quote"/>
      </w:pPr>
      <w:r>
        <w:t>یسوع نے جواب دیا ، “میں راستہ ہوں میں سچا ئی ہوں اور زندگی بھی۔ میں ہی ایک ذریعہ ہوں جس سے تم باپ کے پاس جا سکتے ہو۔</w:t>
      </w:r>
    </w:p>
    <w:bookmarkEnd w:id="0"/>
    <w:p w14:paraId="44687C10" w14:textId="5FB066C6" w:rsidR="009C22C1" w:rsidRDefault="009C22C1" w:rsidP="00C35B22">
      <w:pPr>
        <w:pStyle w:val="BibleVerseCite"/>
      </w:pPr>
      <w:r w:rsidRPr="007C2DD5">
        <w:t>- یوحنا 14:6</w:t>
      </w:r>
    </w:p>
    <w:bookmarkEnd w:id="0"/>
    <w:p w14:paraId="7E1F9BC8" w14:textId="7BE2687A" w:rsidR="00A7291B" w:rsidRPr="007C2DD5" w:rsidRDefault="0025169D" w:rsidP="007C2DD5">
      <w:pPr>
        <w:pStyle w:val="Quote"/>
      </w:pPr>
      <w:r>
        <w:t>اب مسیح میں یہودی اور یو نانی میں کو ئی فرق نہیں اسی طرح آزاد اور غلام میں بھی کو ئی فرق نہیں اور مرد اور عورت میں بھی کو ئی فرق نہیں کیوں کہ سب مسیح یسوع میں ایک ہیں۔</w:t>
      </w:r>
    </w:p>
    <w:bookmarkEnd w:id="0"/>
    <w:p w14:paraId="44687C10" w14:textId="5FB066C6" w:rsidR="009C22C1" w:rsidRDefault="009C22C1" w:rsidP="00C35B22">
      <w:pPr>
        <w:pStyle w:val="BibleVerseCite"/>
      </w:pPr>
      <w:r w:rsidRPr="007C2DD5">
        <w:t>- گلتیوں 3:28</w:t>
      </w:r>
    </w:p>
    <w:bookmarkEnd w:id="0"/>
    <w:p w14:paraId="255668C9" w14:textId="77777777" w:rsidR="00A7291B" w:rsidRDefault="0025169D" w:rsidP="00A7291B">
      <w:pPr>
        <w:pStyle w:val="PadTop24"/>
      </w:pPr>
      <w:r>
        <w:t>ہر ایماندار کو خدا تک براہِ راست رسائی حاصل ہے۔ اب ہمیں خدا سے جڑنے کے لیے کاہنوں، قربانیوں یا ہیکل کی رسومات کی ضرورت نہیں؛ ہم ذاتی طور پر دعا کر سکتے ہیں، عبادت کر سکتے ہیں اور اُس سے سن سکتے ہیں۔ خدا مذہبی رسمیّت نہیں بلکہ ذاتی قربت چاہتا ہے۔ مسیحیت صرف قوانین کی پیروی کرنے کے بارے میں نہیں بلکہ خدا کو گہرائی سے جاننے کے بارے میں ہے۔</w:t>
      </w:r>
    </w:p>
    <w:bookmarkEnd w:id="0"/>
    <w:p w14:paraId="5C097F03" w14:textId="5E23FA64" w:rsidR="00A7291B" w:rsidRDefault="0025169D" w:rsidP="00A7291B">
      <w:pPr>
        <w:pStyle w:val="NormalBlock"/>
      </w:pPr>
      <w:r>
        <w:t>سماجی حیثیت، نسلی تعلق، اور پس منظر خدا تک رسائی کو محدود نہیں کرتے۔ پرانے عہد کے تحت، صرف اسرائیلی ہی عہد میں شریک ہو سکتے تھے۔ نئے عہد کے تحت، نجات تمام قوموں کے لیے دستیاب ہے (اعمال 10:34-35)۔</w:t>
      </w:r>
    </w:p>
    <w:p w14:paraId="76FE22ED" w14:textId="77777777" w:rsidR="00227BF5" w:rsidRDefault="00227BF5" w:rsidP="00227BF5">
      <w:pPr>
        <w:pStyle w:val="Heading4"/>
      </w:pPr>
      <w:r>
        <w:t>۳۔ گناہوں کی مکمل معافی – مزید بار بار قربانیاں نہیں</w:t>
      </w:r>
    </w:p>
    <w:bookmarkEnd w:id="0"/>
    <w:bookmarkEnd w:id="0"/>
    <w:p w14:paraId="7E1F9BC8" w14:textId="7BE2687A" w:rsidR="00A7291B" w:rsidRPr="007C2DD5" w:rsidRDefault="0025169D" w:rsidP="007C2DD5">
      <w:pPr>
        <w:pStyle w:val="Quote"/>
      </w:pPr>
      <w:r>
        <w:t>لوگوں کو خداوند کو جاننے کے لئے اپنے پڑوسیوں اور رشتہ داروں کو تعلیم نہیں دینی پڑے گی۔کیونکہ سب سے بڑے سے لے کر سب سے چھو ٹے تک سبھی مجھے جانیں گے۔“یہ پیغام خداوند کا ہے۔ میں ان کی خلاف ورزی کو معاف کردوں گا۔ میں ان کے گنا ہو ں کو یاد نہیں رکھوں گا۔”</w:t>
      </w:r>
    </w:p>
    <w:bookmarkEnd w:id="0"/>
    <w:p w14:paraId="44687C10" w14:textId="5FB066C6" w:rsidR="009C22C1" w:rsidRDefault="009C22C1" w:rsidP="00C35B22">
      <w:pPr>
        <w:pStyle w:val="BibleVerseCite"/>
      </w:pPr>
      <w:r w:rsidRPr="007C2DD5">
        <w:t>- یرمیاہ 31:34</w:t>
      </w:r>
    </w:p>
    <w:bookmarkEnd w:id="0"/>
    <w:p w14:paraId="255668C9" w14:textId="77777777" w:rsidR="00A7291B" w:rsidRDefault="0025169D" w:rsidP="00A7291B">
      <w:pPr>
        <w:pStyle w:val="PadTop24"/>
      </w:pPr>
      <w:r>
        <w:t>پرانے عہد میں گناہ کو ڈھانپنے کے لیے مسلسل جانوروں کی قربانیوں کا تقاضا تھا۔ بیلوں اور بکریوں کا خون کبھی بھی جرم کو پوری طرح دور نہیں کر سکتا تھا، بلکہ صرف عارضی طور پر گناہوں کا کفارہ دیتا تھا (عبرانیوں 10:4)۔ گناہ خدا اور لوگوں کے درمیان بدستور ایک رکاوٹ رہا۔</w:t>
      </w:r>
    </w:p>
    <w:bookmarkEnd w:id="0"/>
    <w:p w14:paraId="5C097F03" w14:textId="5E23FA64" w:rsidR="00A7291B" w:rsidRDefault="0025169D" w:rsidP="00A7291B">
      <w:pPr>
        <w:pStyle w:val="NormalBlock"/>
      </w:pPr>
      <w:r>
        <w:t>نئے عہد میں، یسوع مسیح، خدا کا کامل برّہ، ایک آخری اور ہر طرح سے کافی قربانی پیش کرتا ہے۔ اُس کا خون وہ کام کرتا ہے جو کوئی بھی حیوانی قربانی کبھی نہیں کر سکتی، یہ گناہ کو مکمل طور پر دور کر دیتا ہے اور ایمانداروں کو مستقل طور پر خدا سے ملا دیتا ہے۔</w:t>
      </w:r>
    </w:p>
    <w:bookmarkEnd w:id="0"/>
    <w:p w14:paraId="7E1F9BC8" w14:textId="7BE2687A" w:rsidR="00A7291B" w:rsidRPr="007C2DD5" w:rsidRDefault="0025169D" w:rsidP="007C2DD5">
      <w:pPr>
        <w:pStyle w:val="Quote"/>
      </w:pPr>
      <w:r>
        <w:t>مسیح اس مقدس ترین جگہ میں پہلی مرتبہ داخل ہوئے بکروں اور بچھڑوں کا خون لیکر نہیں بلکہ اسکا اپناخون لے کر۔اپنے خون کے ذریعے انہوں نے ہمارے لئے ابدی آزادی محفوظ کی۔</w:t>
      </w:r>
    </w:p>
    <w:bookmarkEnd w:id="0"/>
    <w:p w14:paraId="44687C10" w14:textId="5FB066C6" w:rsidR="009C22C1" w:rsidRDefault="009C22C1" w:rsidP="00C35B22">
      <w:pPr>
        <w:pStyle w:val="BibleVerseCite"/>
      </w:pPr>
      <w:r w:rsidRPr="007C2DD5">
        <w:t>- عبرانیوں 9:12</w:t>
      </w:r>
    </w:p>
    <w:bookmarkEnd w:id="0"/>
    <w:p w14:paraId="7E1F9BC8" w14:textId="7BE2687A" w:rsidR="00A7291B" w:rsidRPr="007C2DD5" w:rsidRDefault="0025169D" w:rsidP="007C2DD5">
      <w:pPr>
        <w:pStyle w:val="Quote"/>
      </w:pPr>
      <w:r>
        <w:t>دوسرے دن یوحناّ نے دیکھا کہ یسوع اسکی طرف آ رہے ہیں۔یوحناّ نے کہا، “دیکھو یہ خدا کا میمنہ ہے یہ دنیا سے گنا ہوں کو لے جا نے آیا ہے۔</w:t>
      </w:r>
    </w:p>
    <w:bookmarkEnd w:id="0"/>
    <w:p w14:paraId="44687C10" w14:textId="5FB066C6" w:rsidR="009C22C1" w:rsidRDefault="009C22C1" w:rsidP="00C35B22">
      <w:pPr>
        <w:pStyle w:val="BibleVerseCite"/>
      </w:pPr>
      <w:r w:rsidRPr="007C2DD5">
        <w:t>- یوحنا 1:29</w:t>
      </w:r>
    </w:p>
    <w:bookmarkEnd w:id="0"/>
    <w:p w14:paraId="7E1F9BC8" w14:textId="7BE2687A" w:rsidR="00A7291B" w:rsidRPr="007C2DD5" w:rsidRDefault="0025169D" w:rsidP="007C2DD5">
      <w:pPr>
        <w:pStyle w:val="Quote"/>
      </w:pPr>
      <w:r>
        <w:t>پس اب جو مسیح یسوع میں ہے ان پر سزا کا حکم نہیں۔</w:t>
      </w:r>
    </w:p>
    <w:bookmarkEnd w:id="0"/>
    <w:p w14:paraId="44687C10" w14:textId="5FB066C6" w:rsidR="009C22C1" w:rsidRDefault="009C22C1" w:rsidP="00C35B22">
      <w:pPr>
        <w:pStyle w:val="BibleVerseCite"/>
      </w:pPr>
      <w:r w:rsidRPr="007C2DD5">
        <w:t>- رومیوں 8:1</w:t>
      </w:r>
    </w:p>
    <w:bookmarkEnd w:id="0"/>
    <w:p w14:paraId="7E1F9BC8" w14:textId="7BE2687A" w:rsidR="00A7291B" w:rsidRPr="007C2DD5" w:rsidRDefault="0025169D" w:rsidP="007C2DD5">
      <w:pPr>
        <w:pStyle w:val="Quote"/>
      </w:pPr>
      <w:r>
        <w:t>اگر ہم اپنے گناہوں کو تسلیم کر تے ہیں تو خدا جو انصاف پسند اوروفا دار ہے وہ ہمارے گناہوں کو معاف کر تا ہے ہمیں تمام گناہوں سے پاک کر تا ہے۔</w:t>
      </w:r>
    </w:p>
    <w:bookmarkEnd w:id="0"/>
    <w:p w14:paraId="44687C10" w14:textId="5FB066C6" w:rsidR="009C22C1" w:rsidRDefault="009C22C1" w:rsidP="00C35B22">
      <w:pPr>
        <w:pStyle w:val="BibleVerseCite"/>
      </w:pPr>
      <w:r w:rsidRPr="007C2DD5">
        <w:t>- ۱ یوحنّا 1:9</w:t>
      </w:r>
    </w:p>
    <w:bookmarkEnd w:id="0"/>
    <w:p w14:paraId="255668C9" w14:textId="77777777" w:rsidR="00A7291B" w:rsidRDefault="0025169D" w:rsidP="00A7291B">
      <w:pPr>
        <w:pStyle w:val="PadTop24"/>
      </w:pPr>
      <w:r>
        <w:t>اب ہمیں معافی پانے کے لیے مذہبی رسومات کی ضرورت نہیں رہی۔ عہدِ قدیم کا قربانی کا نظام مسیح میں پورا ہو گیا ہے، اس لیے ایماندار ایک ہی بار ہمیشہ کے لیے معاف کیے جاتے ہیں۔ قصور اور شرمندگی دور کر دی جاتی ہے۔ بہت سے ایماندار توبہ کرنے کے بعد بھی خود کو غیرمعاف شدہ محسوس کرنے کی کشمکش میں مبتلا رہتے ہیں۔ نیا عہد ہمیں یقین دلاتا ہے کہ خدا ہمارے گناہوں کو پھر کبھی یاد نہیں کرتا (زبُور 103:12)۔</w:t>
      </w:r>
    </w:p>
    <w:bookmarkEnd w:id="0"/>
    <w:p w14:paraId="5C097F03" w14:textId="5E23FA64" w:rsidR="00A7291B" w:rsidRDefault="0025169D" w:rsidP="00A7291B">
      <w:pPr>
        <w:pStyle w:val="NormalBlock"/>
      </w:pPr>
      <w:r>
        <w:t>معافی انسانی کوشش پر نہیں بلکہ فضل پر مبنی ہے۔ عہدِ قدیم کے برعکس، جہاں معافی کے لیے شریعت کی مسلسل فرمانبرداری ضروری تھی، عہدِ جدید مسیح میں ابدی سلامتی فراہم کرتا ہے۔</w:t>
      </w:r>
    </w:p>
    <w:p w14:paraId="76FE22ED" w14:textId="77777777" w:rsidR="00227BF5" w:rsidRDefault="00227BF5" w:rsidP="00227BF5">
      <w:pPr>
        <w:pStyle w:val="Heading4"/>
      </w:pPr>
      <w:r>
        <w:t>4. نئے عہد پر آخری غوروفکر</w:t>
      </w:r>
    </w:p>
    <w:bookmarkEnd w:id="0"/>
    <w:bookmarkEnd w:id="0"/>
    <w:p w14:paraId="5C097F03" w14:textId="5E23FA64" w:rsidR="00A7291B" w:rsidRDefault="0025169D" w:rsidP="00A7291B">
      <w:pPr>
        <w:pStyle w:val="NormalBlock"/>
      </w:pPr>
      <w:r>
        <w:t>نیا عہد انجیل کی بنیاد ہے، جو انسانیت کو چھڑانے اور بحال کرنے کے لیے خدا کے حتمی منصوبے کو ظاہر کرتا ہے۔ یسوع مسیح کے وسیلے سے، ایماندار تجربہ کرتے ہیں:</w:t>
      </w:r>
    </w:p>
    <w:bookmarkEnd w:id="0"/>
    <w:p w14:paraId="2EC75E3D" w14:textId="41EDDCE5" w:rsidR="008A3F75" w:rsidRDefault="00932373" w:rsidP="001E1588">
      <w:pPr>
        <w:pStyle w:val="NormalBlock"/>
        <w:numPr>
          <w:ilvl w:val="0"/>
          <w:numId w:val="199"/>
        </w:numPr>
      </w:pPr>
      <w:r w:rsidRPr="00932373">
        <w:t>ایک بدلا ہوا دل جو خدا کے احکام سے محبت کرتا ہے (حزقی ایل 36:26)</w:t>
      </w:r>
    </w:p>
    <w:bookmarkEnd w:id="0"/>
    <w:p w14:paraId="2EC75E3D" w14:textId="41EDDCE5" w:rsidR="008A3F75" w:rsidRDefault="00932373" w:rsidP="001E1588">
      <w:pPr>
        <w:pStyle w:val="NormalBlock"/>
        <w:numPr>
          <w:ilvl w:val="0"/>
          <w:numId w:val="199"/>
        </w:numPr>
      </w:pPr>
      <w:r w:rsidRPr="00932373">
        <w:t>خدا کے ساتھ ذاتی تعلق، بغیر کسی رکاوٹ کے (یوحنا 10:27)</w:t>
      </w:r>
    </w:p>
    <w:bookmarkEnd w:id="0"/>
    <w:p w14:paraId="2EC75E3D" w14:textId="41EDDCE5" w:rsidR="008A3F75" w:rsidRDefault="00932373" w:rsidP="001E1588">
      <w:pPr>
        <w:pStyle w:val="NormalBlock"/>
        <w:numPr>
          <w:ilvl w:val="0"/>
          <w:numId w:val="199"/>
        </w:numPr>
      </w:pPr>
      <w:r w:rsidRPr="00932373">
        <w:t>مسیح کی کامل قربانی کے وسیلے سے گناہوں کی مکمل معافی (عبرانیوں 10:14)</w:t>
      </w:r>
    </w:p>
    <w:bookmarkEnd w:id="0"/>
    <w:bookmarkEnd w:id="0"/>
    <w:p w14:paraId="7E1F9BC8" w14:textId="7BE2687A" w:rsidR="00A7291B" w:rsidRPr="007C2DD5" w:rsidRDefault="0025169D" w:rsidP="007C2DD5">
      <w:pPr>
        <w:pStyle w:val="Quote"/>
      </w:pPr>
      <w:r>
        <w:t>اگر کو ئی شخص مسیح میں ہے تو پھر وہ ایک نیا شخص ہے اسکی تمام پرا نی چیزیں ختم ہو چکی ہیں ہر چیز نئی بنی ہے۔</w:t>
      </w:r>
    </w:p>
    <w:bookmarkEnd w:id="0"/>
    <w:p w14:paraId="44687C10" w14:textId="5FB066C6" w:rsidR="009C22C1" w:rsidRDefault="009C22C1" w:rsidP="00C35B22">
      <w:pPr>
        <w:pStyle w:val="BibleVerseCite"/>
      </w:pPr>
      <w:r w:rsidRPr="007C2DD5">
        <w:t>- ۲ کرنتھیوں 5:17</w:t>
      </w:r>
    </w:p>
    <w:bookmarkEnd w:id="0"/>
    <w:p w14:paraId="7E1F9BC8" w14:textId="7BE2687A" w:rsidR="00A7291B" w:rsidRPr="007C2DD5" w:rsidRDefault="0025169D" w:rsidP="007C2DD5">
      <w:pPr>
        <w:pStyle w:val="Quote"/>
      </w:pPr>
      <w:r>
        <w:t>اس لئے کہ تم پر گناہ کا اختیار نہ ہو چو ں کہ تم شریعت کے تا بع نہیں ہو بلکہ خدا کے فضل کے سہارے جی رہے ہو۔</w:t>
      </w:r>
    </w:p>
    <w:bookmarkEnd w:id="0"/>
    <w:p w14:paraId="44687C10" w14:textId="5FB066C6" w:rsidR="009C22C1" w:rsidRDefault="009C22C1" w:rsidP="00C35B22">
      <w:pPr>
        <w:pStyle w:val="BibleVerseCite"/>
      </w:pPr>
      <w:r w:rsidRPr="007C2DD5">
        <w:t>- رومیوں 6:14</w:t>
      </w:r>
    </w:p>
    <w:bookmarkEnd w:id="0"/>
    <w:p w14:paraId="255668C9" w14:textId="77777777" w:rsidR="00A7291B" w:rsidRDefault="0025169D" w:rsidP="00A7291B">
      <w:pPr>
        <w:pStyle w:val="PadTop24"/>
      </w:pPr>
      <w:r>
        <w:t>یہ نئی حقیقت ایمانداروں کو بلاتی ہے کہ وہ مسیح کی آزادی اور قدرت میں زندگی گزاریں، یہ جانتے ہوئے کہ ہمیں مکمل طور پر معاف کر دیا گیا ہے، ہم ابدی طور پر محفوظ ہیں، اور اُس کے روح کے وسیلے سے خدا کے ساتھ گہرا تعلق رکھتے ہیں۔</w:t>
      </w:r>
    </w:p>
    <w:p w14:paraId="6ABE7781" w14:textId="77777777" w:rsidR="00227BF5" w:rsidRDefault="00227BF5" w:rsidP="00227BF5">
      <w:pPr>
        <w:pStyle w:val="Heading2"/>
      </w:pPr>
      <w:r>
        <w:t>III. مسیحائی تعلق: مسیح میں تکمیل</w:t>
      </w:r>
    </w:p>
    <w:bookmarkEnd w:id="0"/>
    <w:bookmarkEnd w:id="0"/>
    <w:p w14:paraId="5C097F03" w14:textId="5E23FA64" w:rsidR="00A7291B" w:rsidRDefault="0025169D" w:rsidP="00A7291B">
      <w:pPr>
        <w:pStyle w:val="NormalBlock"/>
      </w:pPr>
      <w:r>
        <w:t>نئے عہد کی حتمی تکمیل یسوع مسیح میں ہوتی ہے۔ جب یسوع نے عشائے ربانی قائم کی تو اُس نے فرمایا:</w:t>
      </w:r>
    </w:p>
    <w:bookmarkEnd w:id="0"/>
    <w:p w14:paraId="7E1F9BC8" w14:textId="7BE2687A" w:rsidR="00A7291B" w:rsidRPr="007C2DD5" w:rsidRDefault="0025169D" w:rsidP="007C2DD5">
      <w:pPr>
        <w:pStyle w:val="Quote"/>
      </w:pPr>
      <w:r>
        <w:t>اسی طریقے پر جب کھانا ختم ہوا تو اس نے مئے کا پیا لہ اٹھا یا اور کہا، “خدا نے اپنے بندوں سے جو نیا عہد کیا ہے یہ اسکو ظاہر کرتا ہے۔ میں تمہیں جو خون دے رہا ہوں اس سے نئے معاہدہ کا آغاز ہو تا ہے۔</w:t>
      </w:r>
    </w:p>
    <w:bookmarkEnd w:id="0"/>
    <w:p w14:paraId="44687C10" w14:textId="5FB066C6" w:rsidR="009C22C1" w:rsidRDefault="009C22C1" w:rsidP="00C35B22">
      <w:pPr>
        <w:pStyle w:val="BibleVerseCite"/>
      </w:pPr>
      <w:r w:rsidRPr="007C2DD5">
        <w:t>- لوقا 22:20</w:t>
      </w:r>
    </w:p>
    <w:bookmarkEnd w:id="0"/>
    <w:p w14:paraId="255668C9" w14:textId="77777777" w:rsidR="00A7291B" w:rsidRDefault="0025169D" w:rsidP="00A7291B">
      <w:pPr>
        <w:pStyle w:val="PadTop24"/>
      </w:pPr>
      <w:r>
        <w:t>مسیح کی موت اور قیامت کے وسیلے سے، ایماندار اب موسوی شریعت کے ماتحت نہیں بلکہ فضل کے ماتحت ہیں۔ عبرانیوں کا مصنف تصدیق کرتا ہے کہ یسوع ایک بہتر عہد کا درمیانی ہے، جو بہتر وعدوں پر قائم ہے (عبرانیوں 8:6-13)۔</w:t>
      </w:r>
    </w:p>
    <w:bookmarkEnd w:id="0"/>
    <w:p w14:paraId="5C097F03" w14:textId="5E23FA64" w:rsidR="00A7291B" w:rsidRDefault="0025169D" w:rsidP="00A7291B">
      <w:pPr>
        <w:pStyle w:val="NormalBlock"/>
      </w:pPr>
      <w:r>
        <w:t>اگرچہ بابل کی جلاوطنی سے واپسی نے یرمیاہ کی نبوت کو جزوی طور پر پورا کیا، لیکن حقیقی بحالی یسوع کے وسیلے سے آتی ہے، جو ہر قوم میں سے لوگوں کو خدا کی بادشاہی میں جمع کرتا ہے (گلتیوں 3:28-29)۔</w:t>
      </w:r>
    </w:p>
    <w:p w14:paraId="6ABE7781" w14:textId="77777777" w:rsidR="00227BF5" w:rsidRDefault="00227BF5" w:rsidP="00227BF5">
      <w:pPr>
        <w:pStyle w:val="Heading2"/>
      </w:pPr>
      <w:r>
        <w:t>IV. یروشلم کا محاصرہ اور صدقیاہ کا انجام</w:t>
      </w:r>
    </w:p>
    <w:bookmarkEnd w:id="0"/>
    <w:bookmarkEnd w:id="0"/>
    <w:p w14:paraId="5C097F03" w14:textId="5E23FA64" w:rsidR="00A7291B" w:rsidRDefault="0025169D" w:rsidP="00A7291B">
      <w:pPr>
        <w:pStyle w:val="NormalBlock"/>
      </w:pPr>
      <w:r>
        <w:t>جب یرمیاہ خدا کا امید کا پیغام پہنچاتا ہے، تو یہوداہ کی عدالت کی حقیقت مزید شدید ہو جاتی ہے۔ بابل کی فوج یروشلیم کا محاصرہ کر لیتی ہے، رسد کا راستہ کاٹ دیتی ہے اور شہر کو قحط اور مایوسی میں مبتلا کر دیتی ہے۔</w:t>
      </w:r>
    </w:p>
    <w:bookmarkEnd w:id="0"/>
    <w:p w14:paraId="7E1F9BC8" w14:textId="7BE2687A" w:rsidR="00A7291B" w:rsidRPr="007C2DD5" w:rsidRDefault="0025169D" w:rsidP="007C2DD5">
      <w:pPr>
        <w:pStyle w:val="Quote"/>
      </w:pPr>
      <w:r>
        <w:t>² اور صدقیاہ کی دور حکومت کے گیارھویں برس کے چو تھے مہینے کے نویں دن یروشلم شہر کی دیوار توڑی گئی تھی۔ ³ تب شاہ بابل کے سبھی شاہی عہدیدار شہر کے اندر داخل ہو ئے اور درمیانی پھاٹک پر بیٹھ گئے۔ انکے درمیان نیر گل شراضر، سمگر نبو، سر سکیم، رب ساریں، نیر گل سراضر اور رب مگ تھے۔</w:t>
      </w:r>
    </w:p>
    <w:bookmarkEnd w:id="0"/>
    <w:p w14:paraId="44687C10" w14:textId="5FB066C6" w:rsidR="009C22C1" w:rsidRDefault="009C22C1" w:rsidP="00C35B22">
      <w:pPr>
        <w:pStyle w:val="BibleVerseCite"/>
      </w:pPr>
      <w:r w:rsidRPr="007C2DD5">
        <w:t>- یرمیاہ 39:2-3</w:t>
      </w:r>
    </w:p>
    <w:bookmarkEnd w:id="0"/>
    <w:p w14:paraId="255668C9" w14:textId="77777777" w:rsidR="00A7291B" w:rsidRDefault="0025169D" w:rsidP="00A7291B">
      <w:pPr>
        <w:pStyle w:val="PadTop24"/>
      </w:pPr>
      <w:r>
        <w:t>بادشاہ صدقیاہ، جس نے یرمیاہ کی تنبیہات کو بار بار نظرانداز کیا، فرار ہونے کی کوشش کرتا ہے، لیکن یریحو کے قریب پکڑا جاتا ہے۔ اس کی سزا سخت ہے:</w:t>
      </w:r>
    </w:p>
    <w:bookmarkEnd w:id="0"/>
    <w:p w14:paraId="2EC75E3D" w14:textId="41EDDCE5" w:rsidR="008A3F75" w:rsidRDefault="00932373" w:rsidP="001E1588">
      <w:pPr>
        <w:pStyle w:val="NormalBlock"/>
        <w:numPr>
          <w:ilvl w:val="0"/>
          <w:numId w:val="199"/>
        </w:numPr>
      </w:pPr>
      <w:r w:rsidRPr="00932373">
        <w:t>بابلی اس کی آنکھوں کے سامنے اس کے بیٹوں کو قتل کرتے ہیں (جو آخری چیز وہ کبھی دیکھتا ہے) اور پھر اس کی آنکھیں نکال دیتے ہیں!</w:t>
      </w:r>
    </w:p>
    <w:bookmarkEnd w:id="0"/>
    <w:p w14:paraId="2EC75E3D" w14:textId="41EDDCE5" w:rsidR="008A3F75" w:rsidRDefault="00932373" w:rsidP="001E1588">
      <w:pPr>
        <w:pStyle w:val="NormalBlock"/>
        <w:numPr>
          <w:ilvl w:val="0"/>
          <w:numId w:val="199"/>
        </w:numPr>
      </w:pPr>
      <w:r w:rsidRPr="00932373">
        <w:t>اسے زنجیروں میں بابل لے جایا جاتا ہے، یرمیاہ کی نبوت پوری ہوتی ہے۔ (یرمیاہ 39:4-7)</w:t>
      </w:r>
    </w:p>
    <w:bookmarkEnd w:id="0"/>
    <w:bookmarkEnd w:id="0"/>
    <w:p w14:paraId="5C097F03" w14:textId="5E23FA64" w:rsidR="00A7291B" w:rsidRDefault="0025169D" w:rsidP="00A7291B">
      <w:pPr>
        <w:pStyle w:val="NormalBlock"/>
      </w:pPr>
      <w:r>
        <w:t>صدقیاہ کا زوال خدا کی فرمانبرداری سے انکار کا براہِ راست نتیجہ ہے۔ اگر وہ خدا کے حکم کے مطابق بابل کے سامنے ہتھیار ڈال دیتا (یرمیاہ 38:17-18)، تو اس کی جان اور شہر بچائے جا سکتے تھے۔</w:t>
      </w:r>
    </w:p>
    <w:p w14:paraId="6ABE7781" w14:textId="77777777" w:rsidR="00227BF5" w:rsidRDefault="00227BF5" w:rsidP="00227BF5">
      <w:pPr>
        <w:pStyle w:val="Heading2"/>
      </w:pPr>
      <w:r>
        <w:t>V. نافرمانی اور بغاوت کے نتائج</w:t>
      </w:r>
    </w:p>
    <w:bookmarkEnd w:id="0"/>
    <w:bookmarkEnd w:id="0"/>
    <w:p w14:paraId="5C097F03" w14:textId="5E23FA64" w:rsidR="00A7291B" w:rsidRDefault="0025169D" w:rsidP="00A7291B">
      <w:pPr>
        <w:pStyle w:val="NormalBlock"/>
      </w:pPr>
      <w:r>
        <w:t>یہوداہ کی قسمت خدا کے کلام کو مسلسل رد کرنے سے طے ہو چکی ہے۔ کئی دہائیوں کی تنبیہات کے باوجود، انہوں نے سننے سے انکار کیا۔ اب، انہیں ان کا سامنا ہے:</w:t>
      </w:r>
    </w:p>
    <w:bookmarkEnd w:id="0"/>
    <w:p w14:paraId="2EC75E3D" w14:textId="41EDDCE5" w:rsidR="008A3F75" w:rsidRDefault="00932373" w:rsidP="001E1588">
      <w:pPr>
        <w:pStyle w:val="NormalBlock"/>
        <w:numPr>
          <w:ilvl w:val="0"/>
          <w:numId w:val="199"/>
        </w:numPr>
      </w:pPr>
      <w:r w:rsidRPr="00932373">
        <w:t>یروشلم کی تباہی - شہر کو جلا دیا جاتا ہے، اور ہیکل کو منہدم کر دیا جاتا ہے۔</w:t>
      </w:r>
    </w:p>
    <w:bookmarkEnd w:id="0"/>
    <w:p w14:paraId="2EC75E3D" w14:textId="41EDDCE5" w:rsidR="008A3F75" w:rsidRDefault="00932373" w:rsidP="001E1588">
      <w:pPr>
        <w:pStyle w:val="NormalBlock"/>
        <w:numPr>
          <w:ilvl w:val="0"/>
          <w:numId w:val="199"/>
        </w:numPr>
      </w:pPr>
      <w:r w:rsidRPr="00932373">
        <w:t>بڑے پیمانے پر جلاوطنی – ہزاروں لوگوں کو قیدیوں کے طور پر بابل لے جایا جاتا ہے۔</w:t>
      </w:r>
    </w:p>
    <w:bookmarkEnd w:id="0"/>
    <w:p w14:paraId="2EC75E3D" w14:textId="41EDDCE5" w:rsidR="008A3F75" w:rsidRDefault="00932373" w:rsidP="001E1588">
      <w:pPr>
        <w:pStyle w:val="NormalBlock"/>
        <w:numPr>
          <w:ilvl w:val="0"/>
          <w:numId w:val="199"/>
        </w:numPr>
      </w:pPr>
      <w:r w:rsidRPr="00932373">
        <w:t>صرف ایک غریب بقیہ رہ جاتا ہے – جنہیں غیر اہم سمجھا جاتا ہے انہیں ملک میں چھوڑ دیا جاتا ہے۔</w:t>
      </w:r>
    </w:p>
    <w:bookmarkEnd w:id="0"/>
    <w:bookmarkEnd w:id="0"/>
    <w:p w14:paraId="5C097F03" w14:textId="5E23FA64" w:rsidR="00A7291B" w:rsidRDefault="0025169D" w:rsidP="00A7291B">
      <w:pPr>
        <w:pStyle w:val="NormalBlock"/>
      </w:pPr>
      <w:r>
        <w:t>اگر لوگوں نے توبہ کی ہوتی تو اس تباہی سے بچا جا سکتا تھا۔ لیکن ان کے سخت دلوں نے انہیں ہلاکت کی طرف پہنچا دیا۔ یہ ایک سنجیدہ تنبیہ ہے: خدا کی سچائی کو رد کرنا ہمیشہ بربادی کی طرف لے جاتا ہے۔</w:t>
      </w:r>
    </w:p>
    <w:p w14:paraId="6ABE7781" w14:textId="77777777" w:rsidR="00227BF5" w:rsidRDefault="00227BF5" w:rsidP="00227BF5">
      <w:pPr>
        <w:pStyle w:val="Heading2"/>
      </w:pPr>
      <w:r>
        <w:t>VI. یرمیاہ کی قید اور رہائی</w:t>
      </w:r>
    </w:p>
    <w:bookmarkEnd w:id="0"/>
    <w:bookmarkEnd w:id="0"/>
    <w:p w14:paraId="5C097F03" w14:textId="5E23FA64" w:rsidR="00A7291B" w:rsidRDefault="0025169D" w:rsidP="00A7291B">
      <w:pPr>
        <w:pStyle w:val="NormalBlock"/>
      </w:pPr>
      <w:r>
        <w:t>تباہی کے بیچ میں بھی، خدا اپنے وفادار خادم کو محفوظ رکھتا ہے۔ اُس کی غیر متزلزل فرمانبرداری کے باعث، یرمیاہ کو قید کیا جاتا ہے، مرنے کے لیے ایک حوض میں پھینک دیا جاتا ہے (یرمیاہ 38:6)، اور بعد میں عبد ملک، ایک ایتھوپیائی اہلکار، اُسے بچاتا ہے جو اُس کی جان کے لیے فریاد کرتا ہے۔</w:t>
      </w:r>
    </w:p>
    <w:bookmarkEnd w:id="0"/>
    <w:p w14:paraId="7E1F9BC8" w14:textId="7BE2687A" w:rsidR="00A7291B" w:rsidRPr="007C2DD5" w:rsidRDefault="0025169D" w:rsidP="007C2DD5">
      <w:pPr>
        <w:pStyle w:val="Quote"/>
      </w:pPr>
      <w:r>
        <w:t>تب بادشاہ صدقیاہ نے عبد ملک کو یہ کہتے ہوئے حکم دیا “راج محل سے ۳۰ آدمیوں کو اپنے ساتھ لو اور جلدی سے وہاں جاؤ اور اس سے پہلے کہ یرمیاہ مرجائے اسے حوض سے باہر نکا لو۔”</w:t>
      </w:r>
    </w:p>
    <w:bookmarkEnd w:id="0"/>
    <w:p w14:paraId="44687C10" w14:textId="5FB066C6" w:rsidR="009C22C1" w:rsidRDefault="009C22C1" w:rsidP="00C35B22">
      <w:pPr>
        <w:pStyle w:val="BibleVerseCite"/>
      </w:pPr>
      <w:r w:rsidRPr="007C2DD5">
        <w:t>- یرمیاہ 38:10</w:t>
      </w:r>
    </w:p>
    <w:bookmarkEnd w:id="0"/>
    <w:p w14:paraId="255668C9" w14:textId="77777777" w:rsidR="00A7291B" w:rsidRDefault="0025169D" w:rsidP="00A7291B">
      <w:pPr>
        <w:pStyle w:val="PadTop24"/>
      </w:pPr>
      <w:r>
        <w:t>جب صدقیاہ بابل میں ہلاک ہو جاتا ہے، یرمیاہ کو بچا لیا جاتا ہے اور بابل کی حکمرانی کے تحت یہوداہ میں رہنے کی اجازت دی جاتی ہے۔ اس کی بقا خدا کی وفاداری کی گواہی ہے؛ یہاں تک کہ جب عدالت نازل ہوتی ہے، خدا اُن لوگوں کو یاد رکھتا اور محفوظ رکھتا ہے جو اُس کے وفادار رہتے ہیں۔</w:t>
      </w:r>
    </w:p>
    <w:p w14:paraId="6ABE7781" w14:textId="77777777" w:rsidR="00227BF5" w:rsidRDefault="00227BF5" w:rsidP="00227BF5">
      <w:pPr>
        <w:pStyle w:val="Heading2"/>
      </w:pPr>
      <w:r>
        <w:t>VII. اطلاق: نئے عہد کی حقیقت میں زندگی گزارنا</w:t>
      </w:r>
    </w:p>
    <w:bookmarkEnd w:id="0"/>
    <w:p w14:paraId="76FE22ED" w14:textId="77777777" w:rsidR="00227BF5" w:rsidRDefault="00227BF5" w:rsidP="00227BF5">
      <w:pPr>
        <w:pStyle w:val="Heading4"/>
      </w:pPr>
      <w:r>
        <w:t>1. ہمیں مذہبی رسومات پر نہیں بلکہ مسیح پر بھروسا کرنا چاہیے</w:t>
      </w:r>
    </w:p>
    <w:bookmarkEnd w:id="0"/>
    <w:bookmarkEnd w:id="0"/>
    <w:p w14:paraId="5C097F03" w14:textId="5E23FA64" w:rsidR="00A7291B" w:rsidRDefault="0025169D" w:rsidP="00A7291B">
      <w:pPr>
        <w:pStyle w:val="NormalBlock"/>
      </w:pPr>
      <w:r>
        <w:t>یہوداہ نے غلط طور پر فرض کر لیا کہ چونکہ ان کے پاس ہیکل ہے، اس لیے وہ محفوظ ہیں۔ آج بہت سے لوگ یہ فرض کرتے ہیں کہ کلیسیا میں حاضری یا مذہبی وابستگی نجات کی ضمانت دیتی ہے۔ نیا عہد صرف ظاہری پابندی کے بارے میں نہیں بلکہ بدلے ہوئے دل کے بارے میں ہے (۲ کرنتھیوں 3:6)۔</w:t>
      </w:r>
    </w:p>
    <w:p w14:paraId="76FE22ED" w14:textId="77777777" w:rsidR="00227BF5" w:rsidRDefault="00227BF5" w:rsidP="00227BF5">
      <w:pPr>
        <w:pStyle w:val="Heading4"/>
      </w:pPr>
      <w:r>
        <w:t>2. خدا کے کلام کو رد کرنے کے نتائج ہوتے ہیں</w:t>
      </w:r>
    </w:p>
    <w:bookmarkEnd w:id="0"/>
    <w:bookmarkEnd w:id="0"/>
    <w:p w14:paraId="5C097F03" w14:textId="5E23FA64" w:rsidR="00A7291B" w:rsidRDefault="0025169D" w:rsidP="00A7291B">
      <w:pPr>
        <w:pStyle w:val="NormalBlock"/>
      </w:pPr>
      <w:r>
        <w:t>صدقیاہ اور یہوداہ کے رہنماؤں نے خدا کی تنبیہات کو نظرانداز کیا، جس کے نتیجے میں ان کا زوال ہوا۔ جب ہم خدا کے احکامات کے تابع ہونے سے انکار کرتے ہیں، تو ہم روحانی تباہی کو دعوت دیتے ہیں (رومیوں 1:18-21)۔</w:t>
      </w:r>
    </w:p>
    <w:p w14:paraId="76FE22ED" w14:textId="77777777" w:rsidR="00227BF5" w:rsidRDefault="00227BF5" w:rsidP="00227BF5">
      <w:pPr>
        <w:pStyle w:val="Heading4"/>
      </w:pPr>
      <w:r>
        <w:t>۳۔ خدا اپنے لوگوں کے ساتھ وفادار ہے، حتیٰ کہ عدالت میں بھی</w:t>
      </w:r>
    </w:p>
    <w:bookmarkEnd w:id="0"/>
    <w:bookmarkEnd w:id="0"/>
    <w:p w14:paraId="5C097F03" w14:textId="5E23FA64" w:rsidR="00A7291B" w:rsidRDefault="0025169D" w:rsidP="00A7291B">
      <w:pPr>
        <w:pStyle w:val="NormalBlock"/>
      </w:pPr>
      <w:r>
        <w:t>اگرچہ یروشلم تباہ ہو گیا تھا، خدا کا بحالی کا منصوبہ کبھی ناکام نہیں ہوا۔ اسی طرح، آج ایماندار بھروسا رکھ سکتے ہیں کہ مصیبت میں بھی خدا کے وعدے سچے رہتے ہیں (رومیوں 8:28)۔</w:t>
      </w:r>
    </w:p>
    <w:p w14:paraId="76FE22ED" w14:textId="77777777" w:rsidR="00227BF5" w:rsidRDefault="00227BF5" w:rsidP="00227BF5">
      <w:pPr>
        <w:pStyle w:val="Heading4"/>
      </w:pPr>
      <w:r>
        <w:t>4. خدا کے وفادار رہنے سے مخالفت آ سکتی ہے، لیکن وہ ہمیں سنبھالے گا</w:t>
      </w:r>
    </w:p>
    <w:bookmarkEnd w:id="0"/>
    <w:bookmarkEnd w:id="0"/>
    <w:p w14:paraId="5C097F03" w14:textId="5E23FA64" w:rsidR="00A7291B" w:rsidRDefault="0025169D" w:rsidP="00A7291B">
      <w:pPr>
        <w:pStyle w:val="NormalBlock"/>
      </w:pPr>
      <w:r>
        <w:t>یرمیاہ نے سچ بولنے کی وجہ سے ایذا رسانی برداشت کی، لیکن خدا نے اس کی حفاظت کی۔ جب ہم بائبلی سچائی کے لیے کھڑے ہوتے ہیں، تو ہمیں رد کیے جانے کا سامنا کرنا پڑ سکتا ہے، لیکن خدا ہمیشہ اپنے وفادار خادموں کو راست ثابت کرے گا (متّی 5:10-12)۔</w:t>
      </w:r>
    </w:p>
    <w:p w14:paraId="6ABE7781" w14:textId="77777777" w:rsidR="00227BF5" w:rsidRDefault="00227BF5" w:rsidP="00227BF5">
      <w:pPr>
        <w:pStyle w:val="Heading2"/>
      </w:pPr>
      <w:r>
        <w:t>VIII. اطلاق: خدا کے کلام کو رد کرنے کی بھاری قیمت</w:t>
      </w:r>
    </w:p>
    <w:bookmarkEnd w:id="0"/>
    <w:bookmarkEnd w:id="0"/>
    <w:p w14:paraId="5C097F03" w14:textId="5E23FA64" w:rsidR="00A7291B" w:rsidRDefault="0025169D" w:rsidP="00A7291B">
      <w:pPr>
        <w:pStyle w:val="NormalBlock"/>
      </w:pPr>
      <w:r>
        <w:t>1. خدا کی تنبیہات کو نظرانداز کرنا تباہی کا باعث بنتا ہے۔ یہوداہ کے پاس توبہ کرنے کے کئی مواقع تھے، لیکن انہوں نے انکار کر دیا۔ آج بہت سے لوگ انجیل سنتے ہیں لیکن توبہ میں تاخیر کرتے ہیں، یہ سمجھتے ہوئے کہ ان کے پاس وقت ہے۔ یروشلیم کا زوال ہمیں یاد دلاتا ہے کہ عدالت اچانک آ سکتی ہے (۲ پطرس 3:9-10)۔</w:t>
      </w:r>
    </w:p>
    <w:bookmarkEnd w:id="0"/>
    <w:p w14:paraId="5C097F03" w14:textId="5E23FA64" w:rsidR="00A7291B" w:rsidRDefault="0025169D" w:rsidP="00A7291B">
      <w:pPr>
        <w:pStyle w:val="NormalBlock"/>
      </w:pPr>
      <w:r>
        <w:t>2. روحانی بغاوت کے دیرپا نتائج ہوتے ہیں۔ جلاوطنی ستر سال تک جاری رہی، جو یہوداہ کی مسلسل نافرمانی کا ایک طویل مدتی نتیجہ تھا۔ گناہ نہ صرف افراد بلکہ پورے خاندانوں، کلیسیاؤں اور قوموں کو بھی متاثر کرتا ہے (گلتیوں 6:7-8)۔</w:t>
      </w:r>
    </w:p>
    <w:bookmarkEnd w:id="0"/>
    <w:p w14:paraId="5C097F03" w14:textId="5E23FA64" w:rsidR="00A7291B" w:rsidRDefault="0025169D" w:rsidP="00A7291B">
      <w:pPr>
        <w:pStyle w:val="NormalBlock"/>
      </w:pPr>
      <w:r>
        <w:t>۳۔ نجات صرف مسیح میں پائی جاتی ہے، جو نئے عہد کا درمیانی ہے۔ پرانا عہد ناکام ہوا کیونکہ انسانی دل گناہ کی طرف مائل تھے۔ یسوع اپنے مکمل کیے ہوئے کام پر ایمان کے وسیلے سے ایک نئی راہ، نجات پیش کرتا ہے (عبرانیوں 9:15)۔</w:t>
      </w:r>
    </w:p>
    <w:bookmarkEnd w:id="0"/>
    <w:p w14:paraId="5C097F03" w14:textId="5E23FA64" w:rsidR="00A7291B" w:rsidRDefault="0025169D" w:rsidP="00A7291B">
      <w:pPr>
        <w:pStyle w:val="NormalBlock"/>
      </w:pPr>
      <w:r>
        <w:t>یرمیاہ کے پیغام میں عدالت اور امید ایک دوسرے کے ساتھ ساتھ کھڑی ہیں۔ جو لوگ خدا کے کلام کو رد کرتے ہیں، وہ بربادی کا سامنا کرتے ہیں، لیکن جو اُس کے وعدوں پر بھروسا کرتے ہیں، وہ مسیح میں نئے عہد کے ذریعے بحالی اور زندگی پاتے ہیں۔</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