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پطرس</w:t>
      </w:r>
    </w:p>
    <w:p w14:paraId="30A144DD" w14:textId="3D11DC34" w:rsidR="00D83136" w:rsidRPr="00D83136" w:rsidRDefault="00D83136" w:rsidP="006C2818">
      <w:pPr>
        <w:pStyle w:val="NewSubtitle"/>
      </w:pPr>
      <w:r w:rsidRPr="00D83136">
        <w:t>بارہ رسولوں میں سب سے پہلے</w:t>
      </w:r>
    </w:p>
    <w:bookmarkEnd w:id="0"/>
    <w:p w14:paraId="5C097F03" w14:textId="5E23FA64" w:rsidR="00A7291B" w:rsidRDefault="0025169D" w:rsidP="00A7291B">
      <w:pPr>
        <w:pStyle w:val="NormalBlock"/>
      </w:pPr>
      <w:r>
        <w:t>کچھ لوگوں نے پطرس کو "ایسا رسول کہا ہے جس کا منہ پاؤں کی شکل کا تھا۔" دوسروں نے اسے "پہلا راک اسٹار" کہا ہے۔ ہم جانتے ہیں کہ پطرس میں یقیناً کچھ ایسی دلچسپ خصوصیات تھیں جنہیں منفی طور پر دیکھا جا سکتا ہے، لیکن پطرس کے بارے میں ایک زیادہ مثبت نقطۂ نظر بھی ہے۔ اسے "پطرس، وہ رسول جو وہ سب کچھ بن گیا جو وہ بن سکتا تھا" کہا جا سکتا ہے۔</w:t>
      </w:r>
    </w:p>
    <w:bookmarkEnd w:id="0"/>
    <w:p w14:paraId="5C097F03" w14:textId="5E23FA64" w:rsidR="00A7291B" w:rsidRDefault="0025169D" w:rsidP="00A7291B">
      <w:pPr>
        <w:pStyle w:val="NormalBlock"/>
      </w:pPr>
      <w:r>
        <w:t>ہم میں سے بہت سے لوگ اپنے آپ کو پطرس کے ساتھ گہری نسبت دیتے ہیں کیونکہ ہم اُس میں اپنے کردار کی بہت سی ایسی خصوصیات دیکھتے ہیں جو ہم میں موجود ہیں یا ہم اپنے اندر پیدا کرنا چاہتے ہیں (یا شاید چاہتے ہیں کہ ہم میں موجود نہ ہوتیں)۔ میرے خیال میں یہ ایک مثبت نقطۂ نظر ہے، کیونکہ ہم یقیناً پطرس کی مثال کی پیروی کر سکتے ہیں کہ اُس نے یسوع کو اجازت دی کہ وہ اُسے ایسا شخص بنائے جو واقعی بہت سے طریقوں سے "اوّل" بننے والا تھا۔ پطرس کے لیے یہ ایک ایسا سفر تھا جو کبھی پُرجوش لمحات سے بھرا ہوتا، کبھی گہرے غم کے لمحات سے، اور کبھی ایسے اوقات بھی آتے جب ایسا لگتا کہ وہ بکھر رہا ہے۔ پھر بھی، اگرچہ اُس کا ایمان کمزور ہوا، پطرس نے کبھی ایمان نہیں کھویا، کیونکہ اُس نے اپنی زندگی مالک کے لیے وقف کر کے گزاری۔</w:t>
      </w:r>
    </w:p>
    <w:bookmarkEnd w:id="0"/>
    <w:p w14:paraId="5C097F03" w14:textId="5E23FA64" w:rsidR="00A7291B" w:rsidRDefault="0025169D" w:rsidP="00A7291B">
      <w:pPr>
        <w:pStyle w:val="NormalBlock"/>
      </w:pPr>
      <w:r>
        <w:t>پطرس کے بارے میں جو کچھ ہم یقینی طور پر جانتے ہیں اور جو ہمارے ایمانی سفر کے لیے اہم ہے، وہ کلامِ مقدس میں موجود ہے۔ کچھ غیر مذہبی، یا غیر صحیفائی تحریریں بھی ہیں جو پطرس کی زندگی کے روایتی بیانات پیش کرتی ہیں۔ ہماری توجہ اس بات پر ہوگی کہ کلامِ مقدس اس کے بعض اعمال اور میل جول کے بارے میں کیا بیان کرتا ہے اور ہم اس غیر معمولی شخص سے کیا سیکھ سکتے ہیں۔</w:t>
      </w:r>
    </w:p>
    <w:p w14:paraId="6ABE7781" w14:textId="77777777" w:rsidR="00227BF5" w:rsidRDefault="00227BF5" w:rsidP="00227BF5">
      <w:pPr>
        <w:pStyle w:val="Heading2"/>
      </w:pPr>
      <w:r>
        <w:t>پطرس کے بارے میں کچھ</w:t>
      </w:r>
    </w:p>
    <w:bookmarkEnd w:id="0"/>
    <w:bookmarkEnd w:id="0"/>
    <w:p w14:paraId="5C097F03" w14:textId="5E23FA64" w:rsidR="00A7291B" w:rsidRDefault="0025169D" w:rsidP="00A7291B">
      <w:pPr>
        <w:pStyle w:val="NormalBlock"/>
      </w:pPr>
      <w:r>
        <w:t>پطرس کا اصل نام شمعون بر‌یوناہ، یا یُوناہ (یا یوحنا) کا بیٹا تھا۔ یوحنا 1:42 میں، یسوع نے اُس کا نام بدل کر پطرس رکھ دیا، جس کا مطلب ''چٹان'' ہے۔ کبھی کبھی ہم پطرس کو شمعون پطرس، شمعون، یا کیفا کے نام سے بھی پکارا ہوا دیکھتے ہیں۔</w:t>
      </w:r>
    </w:p>
    <w:bookmarkEnd w:id="0"/>
    <w:p w14:paraId="5C097F03" w14:textId="5E23FA64" w:rsidR="00A7291B" w:rsidRDefault="0025169D" w:rsidP="00A7291B">
      <w:pPr>
        <w:pStyle w:val="NormalBlock"/>
      </w:pPr>
      <w:r>
        <w:t>کبھی کبھی یسوع اسے پطرس کہتے تھے، دوسرے مواقع پر شمعون، اور کبھی دونوں ناموں سے پکارتے تھے۔ یسوع پطرس کو شمعون کہتے ہیں جب وہ اس کے اپنے انکار کے بارے میں بتاتے ہیں (لوقا 22:31-34)۔ جب یسوع باغ میں دعا کر رہے تھے، تو وہ اس وقت سونے پر پطرس کو نرمی سے ملامت کرتے ہیں اور اسے شمعون کہتے ہیں (مرقس 14:32-42)۔ پھر، جب پطرس متّی 16:16-18 میں یسوع کے بارے میں اپنے ایمان کا عظیم اقرار کرتا ہے، تو یسوع اسے "شمعون بر یوناہ" اور "پطرس" کہتے ہیں۔ ہم یہ بھی دیکھتے ہیں کہ یسوع پطرس کو "شمعون" کہتے ہیں جب وہ یوحنا 21:15-19 میں اسے دوبارہ اپنی خدمت پر مقرر کرتے ہیں۔ یسوع نے جو بھی نام استعمال کیا ہو، پطرس واضح طور پر سمجھتا تھا کہ ہمارے خداوند ذاتی طور پر اسی سے مخاطب ہیں؛ کبھی تعریف میں، کبھی ملامت میں، لیکن ہمیشہ پطرس کو حقیقی طور پر جاننے کے حوالے سے۔</w:t>
      </w:r>
    </w:p>
    <w:bookmarkEnd w:id="0"/>
    <w:p w14:paraId="5C097F03" w14:textId="5E23FA64" w:rsidR="00A7291B" w:rsidRDefault="0025169D" w:rsidP="00A7291B">
      <w:pPr>
        <w:pStyle w:val="NormalBlock"/>
      </w:pPr>
      <w:r>
        <w:t>پطرس کا تعلق عام طور پر بیت صیدا اور کفرنحوم کے دیہات سے جوڑا جاتا ہے۔ خورازین (کورازیم) کے ساتھ، یہ دیہات بحیرۂ گلیل کے شمالی ساحل پر تقریباً پانچ میل کے علاقے میں واقع تھے۔ پطرس اپنے بھائی اندریاس اور دو دیگر اشخاص، یعقوب اور یوحنا، کے ساتھ اس علاقے میں ماہی گیر کے طور پر کام کرتا تھا، جو بعد میں رسول بنے۔ کفرنحوم پطرس کا گھر بھی تھا اور ایک ایسا مرکز بن گیا جہاں سے یسوع اس علاقے میں سفر کرتے تھے۔ یسوع اور پطرس کے اثر کے باوجود، یہ دیہات عموماً یسوع اور اُن کے پیغام کو قبول نہیں کرتے تھے (متّی 11:20-24)۔</w:t>
      </w:r>
    </w:p>
    <w:bookmarkEnd w:id="0"/>
    <w:p w14:paraId="5C097F03" w14:textId="5E23FA64" w:rsidR="00A7291B" w:rsidRDefault="0025169D" w:rsidP="00A7291B">
      <w:pPr>
        <w:pStyle w:val="NormalBlock"/>
      </w:pPr>
      <w:r>
        <w:t>ہم اُس کے خاندان کے بارے میں بہت کم جانتے ہیں، سوائے اس کے کہ اُس کی ایک بیوی اور ساس تھی (متّی 8:14-15)۔ یسوع نے پطرس کی ساس کو شفا دی، پھر وہ اُٹھ کر اُن کی خدمت کرنے لگی۔ شفا فوری اور مکمل تھی، یوں یسوع کی قدرت ظاہر ہوئی۔</w:t>
      </w:r>
    </w:p>
    <w:bookmarkEnd w:id="0"/>
    <w:p w14:paraId="5C097F03" w14:textId="5E23FA64" w:rsidR="00A7291B" w:rsidRDefault="0025169D" w:rsidP="00A7291B">
      <w:pPr>
        <w:pStyle w:val="NormalBlock"/>
      </w:pPr>
      <w:r>
        <w:t>انجیلوں اور اعمال کی کتاب میں بہت سے واقعات خاص طور پر اور عمومی طور پر پطرس سے متعلق ہیں۔ اب ہم چند ایسے واقعات کا جائزہ لیں گے جنہوں نے پطرس کو رسولوں میں پہلا بننے کے لیے تشکیل دیا۔</w:t>
      </w:r>
    </w:p>
    <w:p w14:paraId="6ABE7781" w14:textId="77777777" w:rsidR="00227BF5" w:rsidRDefault="00227BF5" w:rsidP="00227BF5">
      <w:pPr>
        <w:pStyle w:val="Heading2"/>
      </w:pPr>
      <w:r>
        <w:t>صحیفہ میں پطرس کے اہم واقعات</w:t>
      </w:r>
    </w:p>
    <w:bookmarkEnd w:id="0"/>
    <w:p w14:paraId="27FB83DB" w14:textId="77777777" w:rsidR="00227BF5" w:rsidRDefault="00227BF5" w:rsidP="00227BF5">
      <w:pPr>
        <w:pStyle w:val="Heading3"/>
      </w:pPr>
      <w:r>
        <w:t>پطرس کی بلاہٹ</w:t>
      </w:r>
    </w:p>
    <w:bookmarkEnd w:id="0"/>
    <w:bookmarkEnd w:id="0"/>
    <w:p w14:paraId="5C097F03" w14:textId="5E23FA64" w:rsidR="00A7291B" w:rsidRDefault="0025169D" w:rsidP="00A7291B">
      <w:pPr>
        <w:pStyle w:val="NormalBlock"/>
      </w:pPr>
      <w:r>
        <w:t>پطرس کی بلاہٹ میں دو مرحلے شامل تھے۔ پہلے، یوحنا 1 میں ہم پڑھتے ہیں کہ یوحنا بپتسمہ دینے والے نے اپنے دو شاگردوں، اندریاس اور یوحنا، کو یسوع کی طرف اشارہ کیا۔ انہوں نے دن کا باقی حصہ یسوع کے ساتھ گزارا۔ اس کے بعد، اندریاس پطرس کے پاس گیا اور پکار کر کہا، "ہم نے مسیح کو پا لیا ہے" (یوحنا 1:41)۔ بعد میں، متّی 4:18-19 میں ہم پڑھتے ہیں کہ یسوع گلیل کی جھیل کے کنارے چل رہے تھے اور پطرس اور اس کے بھائی اندریاس کو اپنے پیچھے چلنے کے لیے بلایا۔ یہ یسوع کی پیروی میں ان کے کل وقتی طور پر شامل ہونے کا آغاز تھا۔ متی کی روایت میں خاص طور پر قابلِ ذکر بات یہ ہے کہ انہوں نے فوراً اپنا کام چھوڑ دیا اور اُس کے پیچھے ہو لیے۔ یسوع کے جی اٹھنے کے بعد، پطرس اور کچھ دوسرے لوگ دوبارہ مچھلی پکڑنے چلے گئے، کیونکہ وہ اس حقیقت کو سمجھنے کی کوشش کر رہے تھے کہ یسوع جی اٹھا تھا (یوحنا 21:1-3)۔</w:t>
      </w:r>
    </w:p>
    <w:p w14:paraId="27FB83DB" w14:textId="77777777" w:rsidR="00227BF5" w:rsidRDefault="00227BF5" w:rsidP="00227BF5">
      <w:pPr>
        <w:pStyle w:val="Heading3"/>
      </w:pPr>
      <w:r>
        <w:t>پطرس درست جواب فراہم کرتا ہے</w:t>
      </w:r>
    </w:p>
    <w:bookmarkEnd w:id="0"/>
    <w:bookmarkEnd w:id="0"/>
    <w:p w14:paraId="5C097F03" w14:textId="5E23FA64" w:rsidR="00A7291B" w:rsidRDefault="0025169D" w:rsidP="00A7291B">
      <w:pPr>
        <w:pStyle w:val="NormalBlock"/>
      </w:pPr>
      <w:r>
        <w:t>متی 16 میں یسوع اپنے شاگردوں کے ساتھ قیصریہ فلپی کے علاقے میں ہیں۔ یہ علاقہ بت پرستی کے لیے مخصوص تھا، جس میں ایک غار بھی شامل تھی جسے یونانی دیوتا، Pan، کے مزار میں تبدیل کر دیا گیا تھا۔ اس غار کو "جہنم کے دروازے" کہا جاتا تھا۔ یسوع نے رسولوں سے پوچھا کہ لوگ کہہ رہے تھے کہ وہ کون ہیں۔ انہوں نے جواب دیا؛ یوحنا بپتسمہ دینے والا، ایلیاہ، یرمیاہ، یا نبیوں میں سے کوئی ایک۔ پھر یسوع نے ایک زیادہ براہِ راست سوال پوچھا کہ وہ سمجھتے تھے کہ وہ کون ہیں۔ پطرس نے فوراً بول کر کہا، "آپ مسیح، زندہ خدا کے بیٹے ہیں۔" (متّی 6:15-16)</w:t>
      </w:r>
    </w:p>
    <w:bookmarkEnd w:id="0"/>
    <w:p w14:paraId="5C097F03" w14:textId="5E23FA64" w:rsidR="00A7291B" w:rsidRDefault="0025169D" w:rsidP="00A7291B">
      <w:pPr>
        <w:pStyle w:val="NormalBlock"/>
      </w:pPr>
      <w:r>
        <w:t>اُس کے جواب سے مسیح خوش ہوئے، جنہوں نے اُسے بتایا کہ وہ الفاظ اُس کے اپنے نہیں تھے، بلکہ خود خدا ہی نے اُس پر مسیح کی حقیقی شناخت ظاہر کی تھی۔ یہ جواب واضح طور پر ظاہر کرتا ہے کہ پطرس یسوع کی ہستی کے بارے میں گہری آگاہی اور ایمان میں بڑھ رہا تھا۔</w:t>
      </w:r>
    </w:p>
    <w:bookmarkEnd w:id="0"/>
    <w:p w14:paraId="5C097F03" w14:textId="5E23FA64" w:rsidR="00A7291B" w:rsidRDefault="0025169D" w:rsidP="00A7291B">
      <w:pPr>
        <w:pStyle w:val="NormalBlock"/>
      </w:pPr>
      <w:r>
        <w:t>اُس وقت یسوع نے رسولوں پر اپنی خدمت اور اس کی حمایت میں اُن کے کردار اور اختیار کے بارے میں ایک اہم بصیرت ظاہر کی۔ یسوع نے یہ بیان جاری رکھا:</w:t>
      </w:r>
    </w:p>
    <w:bookmarkEnd w:id="0"/>
    <w:p w14:paraId="7E1F9BC8" w14:textId="7BE2687A" w:rsidR="00A7291B" w:rsidRPr="007C2DD5" w:rsidRDefault="0025169D" w:rsidP="007C2DD5">
      <w:pPr>
        <w:pStyle w:val="Quote"/>
      </w:pPr>
      <w:r>
        <w:t>¹⁸ اس وجہ سے میں تجھے کہتا ہوں کہ تو ہی پطرس ہے۔اور میں چٹان پر اپنی کلیسا (جماعت) تعمیر کروں گا اور عالم ارواح کی طاقت میری کلیسا کو شکست نہ دے سکے گی۔ ¹⁹ اور کہا کہ آسمان کی باد شاہت کی کنجیاں میں تجھے دوں گا۔ اس زمین پر دیا جانے والا تیرا فیصلہ وہ خدا کا فیصلہ ہو گا۔ اور اس زمین پر دی جا نے والی معا فی وہ خدا کی معا فی ہو گی۔”</w:t>
      </w:r>
    </w:p>
    <w:bookmarkEnd w:id="0"/>
    <w:p w14:paraId="44687C10" w14:textId="5FB066C6" w:rsidR="009C22C1" w:rsidRDefault="009C22C1" w:rsidP="00C35B22">
      <w:pPr>
        <w:pStyle w:val="BibleVerseCite"/>
      </w:pPr>
      <w:r w:rsidRPr="007C2DD5">
        <w:t>- متّی 16:18-19</w:t>
      </w:r>
    </w:p>
    <w:bookmarkEnd w:id="0"/>
    <w:p w14:paraId="255668C9" w14:textId="77777777" w:rsidR="00A7291B" w:rsidRDefault="0025169D" w:rsidP="00A7291B">
      <w:pPr>
        <w:pStyle w:val="PadTop24"/>
      </w:pPr>
      <w:r>
        <w:t>ہم جانتے ہیں کہ چابیاں تالے لگاتی اور کھولتی ہیں۔ یسوع اس کی وضاحت کرتے ہوئے فرماتے ہیں کہ جو کچھ رسول زمین پر باندھیں گے، وہ آسمان پر بندھا جائے گا، اور جو کچھ وہ زمین پر کھولیں گے، وہ آسمان پر کھولا جائے گا۔ اگر ہم ان سب باتوں کو یکجا کریں، تو یسوع بیان کر رہے ہیں کہ وہ جلد ہی زمین پر اپنی بادشاہی قائم کریں گے، اور بنی نوع انسان کے جھوٹے معبود اور غلط عقائد اُس کے کلام کی سچائی کے سامنے قائم نہیں رہیں گے۔ مزید برآں، رسول، اور خاص طور پر پطرس، وہ وسیلہ ہوں گے جس کے ذریعے یہ واقع ہوگا۔</w:t>
      </w:r>
    </w:p>
    <w:bookmarkEnd w:id="0"/>
    <w:p w14:paraId="5C097F03" w14:textId="5E23FA64" w:rsidR="00A7291B" w:rsidRDefault="0025169D" w:rsidP="00A7291B">
      <w:pPr>
        <w:pStyle w:val="NormalBlock"/>
      </w:pPr>
      <w:r>
        <w:t>اگرچہ پطرس جواب فراہم کرتا ہے اور گفتگو کو آگے بڑھاتا ہے، لیکن باندھنے اور کھولنے کے یہ الفاظ رسولوں کے گروہ سے مخاطب ہو کر کہے گئے تھے۔ ہم بعد میں اس کا ثبوت دیکھتے ہیں، کیونکہ تمام رسول دنیا تک انجیل پہنچانے میں اہم کردار ادا کرنے والے تھے۔ لیکن رسولوں میں ایک رہنما کے طور پر، ہم دیکھتے ہیں کہ پطرس نے خداوند کی اس ہدایت پر عمل کرنے کے لیے پہلے اہم قدم اٹھائے کہ انجیل تمام دنیا تک پہنچائی جائے۔ اپنی زندگی کے ذریعے، پطرس ہمارے نجات کے لیے خدا کے منصوبے کو ظاہر کرنے والا پہلا شخص تھا:</w:t>
      </w:r>
    </w:p>
    <w:bookmarkEnd w:id="0"/>
    <w:p w14:paraId="2EC75E3D" w14:textId="41EDDCE5" w:rsidR="008A3F75" w:rsidRDefault="00932373" w:rsidP="001E1588">
      <w:pPr>
        <w:pStyle w:val="NormalBlock"/>
        <w:numPr>
          <w:ilvl w:val="0"/>
          <w:numId w:val="199"/>
        </w:numPr>
      </w:pPr>
      <w:r w:rsidRPr="00932373">
        <w:t>اعمال 2 – پنتیکوست</w:t>
      </w:r>
    </w:p>
    <w:bookmarkEnd w:id="0"/>
    <w:p w14:paraId="2EC75E3D" w14:textId="41EDDCE5" w:rsidR="008A3F75" w:rsidRDefault="00932373" w:rsidP="001E1588">
      <w:pPr>
        <w:pStyle w:val="NormalBlock"/>
        <w:numPr>
          <w:ilvl w:val="0"/>
          <w:numId w:val="199"/>
        </w:numPr>
      </w:pPr>
      <w:r w:rsidRPr="00932373">
        <w:t>اعمال 8 – سامریوں کے پاس</w:t>
      </w:r>
    </w:p>
    <w:bookmarkEnd w:id="0"/>
    <w:p w14:paraId="2EC75E3D" w14:textId="41EDDCE5" w:rsidR="008A3F75" w:rsidRDefault="00932373" w:rsidP="001E1588">
      <w:pPr>
        <w:pStyle w:val="NormalBlock"/>
        <w:numPr>
          <w:ilvl w:val="0"/>
          <w:numId w:val="199"/>
        </w:numPr>
      </w:pPr>
      <w:r w:rsidRPr="00932373">
        <w:t>اعمال 10 – پہلے غیر یہودیوں کی تبدیلی</w:t>
      </w:r>
    </w:p>
    <w:bookmarkEnd w:id="0"/>
    <w:p w14:paraId="27FB83DB" w14:textId="77777777" w:rsidR="00227BF5" w:rsidRDefault="00227BF5" w:rsidP="00227BF5">
      <w:pPr>
        <w:pStyle w:val="Heading3"/>
      </w:pPr>
      <w:r>
        <w:t>مسیح کا پطرس کے ذریعے انکار اور بحالی</w:t>
      </w:r>
    </w:p>
    <w:bookmarkEnd w:id="0"/>
    <w:bookmarkEnd w:id="0"/>
    <w:p w14:paraId="5C097F03" w14:textId="5E23FA64" w:rsidR="00A7291B" w:rsidRDefault="0025169D" w:rsidP="00A7291B">
      <w:pPr>
        <w:pStyle w:val="NormalBlock"/>
      </w:pPr>
      <w:r>
        <w:t>لوقا 22:31-34 میں، یسوع پطرس سے کہتے ہیں کہ وہ اُن کا انکار کرے گا، حالانکہ پطرس اعلان کرتا ہے کہ وہ اُن کے ساتھ قیدخانے جانے یا حتیٰ کہ موت کا سامنا کرنے کے لیے بھی تیار ہے۔ پھر لوقا 22:54-60 میں ہم پڑھتے ہیں کہ پطرس نے تین بار انکار کیا کہ وہ یسوع کو جانتا ہے، بالکل اسی طرح جیسے یسوع نے کہا تھا کہ وہ کرے گا۔ یوحنا 21:15-17 میں ہم پڑھتے ہیں کہ یسوع کے مُردوں میں سے جی اُٹھنے کے بعد پطرس اُن کے ساتھ بیٹھا ہے۔ یسوع تین بار پطرس سے پوچھتے ہیں کہ کیا وہ اُن سے محبت کرتا ہے۔ پطرس مضبوطی سے بیان کرتا ہے کہ وہ ایسا کرتا ہے۔ تین بار پوچھنے کا عمل اُن تین بار کا عکس ہے جب پطرس نے ہمارے خداوند کا انکار کیا تھا۔ یہ واقعہ پطرس کے دل سے محو نہ ہوا، کیونکہ وہ اپنی باقی زندگی یسوع کے لیے مکمل طور پر وقف کر دے گا۔ ہم بعد کے ایک سبق میں ان واقعات کا تفصیل سے جائزہ لیں گے۔</w:t>
      </w:r>
    </w:p>
    <w:bookmarkEnd w:id="0"/>
    <w:p w14:paraId="5C097F03" w14:textId="5E23FA64" w:rsidR="00A7291B" w:rsidRDefault="0025169D" w:rsidP="00A7291B">
      <w:pPr>
        <w:pStyle w:val="NormalBlock"/>
      </w:pPr>
      <w:r>
        <w:t>خداوند کی خدمت میں اپنی مکمل صلاحیت تک پہنچنے کے لیے پطرس کو زندگی بھر ترقی کرنے میں وقت لگا۔ اُس سے ہم سیکھتے ہیں کہ خداوند کی خدمت میں اپنی صلاحیت تک کیسے پہنچنا ہے۔</w:t>
      </w:r>
    </w:p>
    <w:p w14:paraId="6ABE7781" w14:textId="77777777" w:rsidR="00227BF5" w:rsidRDefault="00227BF5" w:rsidP="00227BF5">
      <w:pPr>
        <w:pStyle w:val="Heading2"/>
      </w:pPr>
      <w:r>
        <w:t>پطرس سے ہم کیا سیکھتے ہیں</w:t>
      </w:r>
    </w:p>
    <w:bookmarkEnd w:id="0"/>
    <w:p w14:paraId="27FB83DB" w14:textId="77777777" w:rsidR="00227BF5" w:rsidRDefault="00227BF5" w:rsidP="00227BF5">
      <w:pPr>
        <w:pStyle w:val="Heading3"/>
      </w:pPr>
      <w:r>
        <w:t>ہم طالب بننا سیکھتے ہیں۔</w:t>
      </w:r>
    </w:p>
    <w:bookmarkEnd w:id="0"/>
    <w:bookmarkEnd w:id="0"/>
    <w:p w14:paraId="5C097F03" w14:textId="5E23FA64" w:rsidR="00A7291B" w:rsidRDefault="0025169D" w:rsidP="00A7291B">
      <w:pPr>
        <w:pStyle w:val="NormalBlock"/>
      </w:pPr>
      <w:r>
        <w:t>ہمیں پطرس کے پوچھے ہوئے سوالات کا ریکارڈ باقی تمام رسولوں کے مجموعے سے بھی زیادہ ملتا ہے۔ عموماً وہی خداوند سے اُن کی مشکل تمثیلوں کی وضاحت کرنے کے لیے کہتا تھا (متّی 15:15؛ لوقا 12:41)۔ اُس نے نہ صرف بہت سے سوالات پوچھے بلکہ مسیح کی طرف سے پوچھے گئے سوالات کا جواب دینے والا بھی پہلا شخص تھا۔ جب دوسرے لوگ سوال پر غور کر رہے ہوتے تھے تو پطرس عموماً بول اٹھتا تھا۔ وہ باقیوں سے زیادہ بولتا ہے، خداوند اُس سے اکثر مخاطب ہوتا ہے، خداوند اُسے سب سے زیادہ ملامت کرتا ہے، اور وہ سب سے زیادہ دلیری سے خداوند کا اقرار کرتا ہے۔ یہ تمام رویے ظاہر کرتے ہیں کہ پطرس ہمارے خداوند کے بارے میں مزید جاننے اور اُس علم سے بڑھنے کے لیے پوری طرح سرگرم تھا۔</w:t>
      </w:r>
    </w:p>
    <w:bookmarkEnd w:id="0"/>
    <w:p w14:paraId="5C097F03" w14:textId="5E23FA64" w:rsidR="00A7291B" w:rsidRDefault="0025169D" w:rsidP="00A7291B">
      <w:pPr>
        <w:pStyle w:val="NormalBlock"/>
      </w:pPr>
      <w:r>
        <w:t>ہمیں سب سے پہلے یسوع کا پیروکار بننے کی کوشش کرنی چاہیے، پھر یہ تلاش جاری رکھنی چاہیے کہ ہم خداوند کی خدمت میں کیسے ترقی کر سکتے ہیں اور مالک کے خادموں کے طور پر اپنے مشن کو بہتر طور پر کیسے انجام دے سکتے ہیں۔</w:t>
      </w:r>
    </w:p>
    <w:p w14:paraId="27FB83DB" w14:textId="77777777" w:rsidR="00227BF5" w:rsidRDefault="00227BF5" w:rsidP="00227BF5">
      <w:pPr>
        <w:pStyle w:val="Heading3"/>
      </w:pPr>
      <w:r>
        <w:t>ہم اپنے کردار کو پورا کرنے کے لیے ضروری دلیری کے بارے میں سیکھتے ہیں۔</w:t>
      </w:r>
    </w:p>
    <w:bookmarkEnd w:id="0"/>
    <w:bookmarkEnd w:id="0"/>
    <w:p w14:paraId="5C097F03" w14:textId="5E23FA64" w:rsidR="00A7291B" w:rsidRDefault="0025169D" w:rsidP="00A7291B">
      <w:pPr>
        <w:pStyle w:val="NormalBlock"/>
      </w:pPr>
      <w:r>
        <w:t>ماہی گیر ہونا بہت زیادہ خطرے کا کام تھا اور اس کے لیے بہادری درکار تھی۔ بعد میں پطرس نے اپنی فطری بہادری کو ایک پختہ، ثابت قدم، پُرسکون طور پر پُراعتماد اور غیر متزلزل قسم کی بہادری میں بدل دیا، جس میں وہ واقعی مسیح کے لیے ہر طرح کی تکلیف برداشت کرنے پر آمادہ تھا۔ اس بات کا ایک اہم ثبوت یہ ہے کہ جب اسے اپنی ناکامیوں کا احساس ہوا تو اس میں ہمارے خداوند کے پاس واپس آنے کی بہادری تھی۔ ہمارے خداوند نے اس بہادری اور فروتنی کا صلہ اسے بحال کر کے دیا۔</w:t>
      </w:r>
    </w:p>
    <w:bookmarkEnd w:id="0"/>
    <w:p w14:paraId="5C097F03" w14:textId="5E23FA64" w:rsidR="00A7291B" w:rsidRDefault="0025169D" w:rsidP="00A7291B">
      <w:pPr>
        <w:pStyle w:val="NormalBlock"/>
      </w:pPr>
      <w:r>
        <w:t>پینتیکوست کے موقع پر طاقتور خطاب (اعمال 2) کے ذریعے خدا کی بادشاہی میں داخل ہونے کی کنجیاں دینے کے بعد، ہم پطرس کی نئی سمت اختیار کی ہوئی دلیری دیکھتے ہیں، جب وہ مسیح کی خوشخبری دنیا تک پہنچانا شروع کرتا ہے۔ وہاں وہ پہلی بار بھیڑوں کے سامنے دلیری سے یسوع، نجات دہندہ، اور نجات حاصل کرنے کا طریقہ بیان کرتے ہوئے کھڑا ہے۔ بعد میں ہم دیکھتے ہیں:</w:t>
      </w:r>
    </w:p>
    <w:bookmarkEnd w:id="0"/>
    <w:p w14:paraId="2EC75E3D" w14:textId="41EDDCE5" w:rsidR="008A3F75" w:rsidRDefault="00932373" w:rsidP="001E1588">
      <w:pPr>
        <w:pStyle w:val="NormalBlock"/>
        <w:numPr>
          <w:ilvl w:val="0"/>
          <w:numId w:val="199"/>
        </w:numPr>
      </w:pPr>
      <w:r w:rsidRPr="00932373">
        <w:t>پطرس اور یوحنا کا سنہدرین کے سامنے دلیری سے بات کرنا – اعمال 4</w:t>
      </w:r>
    </w:p>
    <w:bookmarkEnd w:id="0"/>
    <w:p w14:paraId="2EC75E3D" w14:textId="41EDDCE5" w:rsidR="008A3F75" w:rsidRDefault="00932373" w:rsidP="001E1588">
      <w:pPr>
        <w:pStyle w:val="NormalBlock"/>
        <w:numPr>
          <w:ilvl w:val="0"/>
          <w:numId w:val="199"/>
        </w:numPr>
      </w:pPr>
      <w:r w:rsidRPr="00932373">
        <w:t>پطرس کی گرفتاری، لیکن دھمکائے جانے کے بعد بھی یسوع کی منادی جاری رکھنا – اعمال 5</w:t>
      </w:r>
    </w:p>
    <w:bookmarkEnd w:id="0"/>
    <w:p w14:paraId="2EC75E3D" w14:textId="41EDDCE5" w:rsidR="008A3F75" w:rsidRDefault="00932373" w:rsidP="001E1588">
      <w:pPr>
        <w:pStyle w:val="NormalBlock"/>
        <w:numPr>
          <w:ilvl w:val="0"/>
          <w:numId w:val="199"/>
        </w:numPr>
      </w:pPr>
      <w:r w:rsidRPr="00932373">
        <w:t>پطرس کا سامریوں اور غیر قوموں (غیر یہودیوں) تک انجیل پہنچانا اور بعد میں یروشلیم میں بھائیوں کے سامنے ان کا دفاع کرنا – اعمال 8، 10، 11، 15</w:t>
      </w:r>
    </w:p>
    <w:bookmarkEnd w:id="0"/>
    <w:bookmarkEnd w:id="0"/>
    <w:p w14:paraId="5C097F03" w14:textId="5E23FA64" w:rsidR="00A7291B" w:rsidRDefault="0025169D" w:rsidP="00A7291B">
      <w:pPr>
        <w:pStyle w:val="NormalBlock"/>
      </w:pPr>
      <w:r>
        <w:t>یہاں سبق یہ ہے کہ توبہ کے ساتھ اپنے خداوند کے پاس واپس آنے میں ہچکچاہٹ نہ کریں اور دوسروں تک یسوع کو پہنچانے کے اپنے مشن کو بہادری سے پورا کرتے رہیں۔</w:t>
      </w:r>
    </w:p>
    <w:p w14:paraId="27FB83DB" w14:textId="77777777" w:rsidR="00227BF5" w:rsidRDefault="00227BF5" w:rsidP="00227BF5">
      <w:pPr>
        <w:pStyle w:val="Heading3"/>
      </w:pPr>
      <w:r>
        <w:t>ہم فروتنی پیدا کرنا سیکھتے ہیں۔</w:t>
      </w:r>
    </w:p>
    <w:bookmarkEnd w:id="0"/>
    <w:bookmarkEnd w:id="0"/>
    <w:p w14:paraId="5C097F03" w14:textId="5E23FA64" w:rsidR="00A7291B" w:rsidRDefault="0025169D" w:rsidP="00A7291B">
      <w:pPr>
        <w:pStyle w:val="NormalBlock"/>
      </w:pPr>
      <w:r>
        <w:t>پطرس کو واضح طور پر پُراعتماد، خود یقین رکھنے والا، اور جارح دکھایا گیا ہے۔ مسیح کی طرف سے بلائے جانے کے بعد پیش آنے والے واقعات، وہ اسباق جو ہمارے خداوند کے ساتھ سفر کرنے اور خدمت کرنے کے دوران سیکھے گئے، باغ میں نگہبانی کرنے میں ناکامی، مسیح کا انکار، اور اس کی بحالی—ان سب نے پطرس کی حد سے زیادہ پُراعتماد اور جارحانہ فطرت کو بدلنے میں کردار ادا کیا، جس کے نتیجے میں وہ ایک فروتن خادم بن گیا اور اسے درج ذیل لکھنے کی بصیرت ملی:</w:t>
      </w:r>
    </w:p>
    <w:bookmarkEnd w:id="0"/>
    <w:p w14:paraId="7E1F9BC8" w14:textId="7BE2687A" w:rsidR="00A7291B" w:rsidRPr="007C2DD5" w:rsidRDefault="0025169D" w:rsidP="007C2DD5">
      <w:pPr>
        <w:pStyle w:val="Quote"/>
      </w:pPr>
      <w:r>
        <w:t>اسی لئے خدا کے طا قتور ہاتھ میں نرم دل رہو پھر وہ وقت آنے پر تمہیں اوپر اٹھا ئے گا۔</w:t>
      </w:r>
    </w:p>
    <w:bookmarkEnd w:id="0"/>
    <w:p w14:paraId="44687C10" w14:textId="5FB066C6" w:rsidR="009C22C1" w:rsidRDefault="009C22C1" w:rsidP="00C35B22">
      <w:pPr>
        <w:pStyle w:val="BibleVerseCite"/>
      </w:pPr>
      <w:r w:rsidRPr="007C2DD5">
        <w:t>- ۱ پطر س 5:6</w:t>
      </w:r>
    </w:p>
    <w:bookmarkEnd w:id="0"/>
    <w:p w14:paraId="255668C9" w14:textId="77777777" w:rsidR="00A7291B" w:rsidRDefault="0025169D" w:rsidP="00A7291B">
      <w:pPr>
        <w:pStyle w:val="PadTop24"/>
      </w:pPr>
      <w:r>
        <w:t>یسوع نے پہاڑی وعظ شروع کرتے ہوئے بیان کیا کہ فروتنی ایک برکت ہے (متّی 5:3-5)۔ فروتنی روح کے اعتبار سے غریب اور حلیم ہونے کے مرکز میں ہے۔ فروتنی مسیح اور اُن لوگوں کی ایک اہم خصوصیت ہے جو اُس کی پیروی کرنے کا انتخاب کرتے ہیں۔ پطرس کی طرح، ہم سیکھتے ہیں کہ زندگی ہمارے بارے میں نہیں بلکہ اُس استاد کے بارے میں ہے جس کی ہم فروتنی اور وفاداری سے خدمت کرتے ہیں۔</w:t>
      </w:r>
    </w:p>
    <w:p w14:paraId="27FB83DB" w14:textId="77777777" w:rsidR="00227BF5" w:rsidRDefault="00227BF5" w:rsidP="00227BF5">
      <w:pPr>
        <w:pStyle w:val="Heading3"/>
      </w:pPr>
      <w:r>
        <w:t>ہم رحم دل بننا سیکھتے ہیں۔</w:t>
      </w:r>
    </w:p>
    <w:bookmarkEnd w:id="0"/>
    <w:bookmarkEnd w:id="0"/>
    <w:p w14:paraId="5C097F03" w14:textId="5E23FA64" w:rsidR="00A7291B" w:rsidRDefault="0025169D" w:rsidP="00A7291B">
      <w:pPr>
        <w:pStyle w:val="NormalBlock"/>
      </w:pPr>
      <w:r>
        <w:t>ہمدردی کا مطلب دوسروں کی دیکھ بھال کرنا ہے۔ ہمدردی یسوع کی ایک خصوصیت ہے، اور یہ وہ چیز ہے جو پطرس سیکھے گا جب یسوع نے اسے معاف کیا اور دوبارہ بحال کیا (یوحنا 21:15-19)۔ یہ محض نظری تصورات نہیں تھے بلکہ تجرباتی تعلیم تھی جس پر پطرس بھروسا کر رہا تھا۔</w:t>
      </w:r>
    </w:p>
    <w:bookmarkEnd w:id="0"/>
    <w:p w14:paraId="5C097F03" w14:textId="5E23FA64" w:rsidR="00A7291B" w:rsidRDefault="0025169D" w:rsidP="00A7291B">
      <w:pPr>
        <w:pStyle w:val="NormalBlock"/>
      </w:pPr>
      <w:r>
        <w:t>اپنی ذاتی کمزوریوں کے علم اور ہمارے خداوند کی معافی کی وجہ سے، پطرس ہمیں یہ تعلیم دینے کے قابل تھا کہ ہماری زندگیوں میں گناہ خواہ کتنا ہی کیوں نہ ہو، ہم اپنے خداوند کی طرف رجوع کر سکتے ہیں اور وہی معافی حاصل کر سکتے ہیں۔ معافی پانے کے بعد، اب ہم اپنے خداوند کے علم اور قوت سے مسلح ہیں تاکہ ایک وفادار خادم کی حیثیت سے ہر طرح سے ترقی کریں۔ لہٰذا، اگر ہم مسیح کی مانند بننا چاہتے ہیں تو ہمیں بھی ہمدردی پیدا کرنی اور اس میں بڑھنا چاہیے۔ ہم دوسروں کے لیے اپنی ہمدردی کا اظہار اس طرح کرتے ہیں کہ پطرس کی مانند، ہم سب کو یسوع دکھاتے ہیں۔</w:t>
      </w:r>
    </w:p>
    <w:p w14:paraId="6ABE7781" w14:textId="77777777" w:rsidR="00227BF5" w:rsidRDefault="00227BF5" w:rsidP="00227BF5">
      <w:pPr>
        <w:pStyle w:val="Heading2"/>
      </w:pPr>
      <w:r>
        <w:t>نتیجہ</w:t>
      </w:r>
    </w:p>
    <w:bookmarkEnd w:id="0"/>
    <w:bookmarkEnd w:id="0"/>
    <w:p w14:paraId="5C097F03" w14:textId="5E23FA64" w:rsidR="00A7291B" w:rsidRDefault="0025169D" w:rsidP="00A7291B">
      <w:pPr>
        <w:pStyle w:val="NormalBlock"/>
      </w:pPr>
      <w:r>
        <w:t>اعمال کی کتاب میں، ہم پطرس کے بنیادی طور پر کیے گئے کاموں اور پولس کے کاموں کے درمیان ایک واضح تقسیم دیکھتے ہیں۔ بیانیے میں یہ تبدیلی ہیرودیس سے پطرس کے بچائے جانے کے بعد رسولوں 12:6-17 واقع ہوتی ہے۔ لوقا اس بیانیے کا اختتام یہ بیان کرتے ہوئے کرتا ہے، "پھر وہ روانہ ہوا اور کسی دوسری جگہ چلا گیا۔" ہمیں یقین سے معلوم نہیں کہ وہ جگہ کہاں تھی، لیکن یہ توجہ میں تبدیلی کا سبب بنتی ہے۔ ایسا نہیں ہے کہ پطرس سرگرم نہیں رہا، بلکہ لوقا بیانیے کو پولس پر توجہ مرکوز کرنے کے لیے بدل دیتا ہے۔ یہ ایک مناسب سوال ہے کہ کلیسیا کے پھیلنے کے بعد پطرس کے ساتھ کیا ہوا اور وہ اعمال کی کتاب کا مرکز نہ رہا۔</w:t>
      </w:r>
    </w:p>
    <w:bookmarkEnd w:id="0"/>
    <w:p w14:paraId="5C097F03" w14:textId="5E23FA64" w:rsidR="00A7291B" w:rsidRDefault="0025169D" w:rsidP="00A7291B">
      <w:pPr>
        <w:pStyle w:val="NormalBlock"/>
      </w:pPr>
      <w:r>
        <w:t>کلامِ مقدس میں اس بات کا کوئی ذکر نہیں ہے کہ پطرس نے کہاں تعلیم دینا جاری رکھا، اس کی موت کیسے ہوئی، یا اسے کہاں دفن کیا گیا۔ مؤرخین اور ابتدائی کلیسیا کے رہنماؤں کی غیر مذہبی تحریروں سے اس بات کے مضبوط شواہد ملتے ہیں کہ پطرس کو بالآخر نیرو کے دورِ حکومت میں، تقریباً 64 سے 66 عیسوی کے دوران، روم میں مصلوب کر کے قتل کیا گیا۔ روایت کے مطابق اسے الٹا مصلوب کیا گیا، کیونکہ وہ یسوع کی طرح مصلوب نہیں ہونا چاہتا تھا۔</w:t>
      </w:r>
    </w:p>
    <w:bookmarkEnd w:id="0"/>
    <w:p w14:paraId="5C097F03" w14:textId="5E23FA64" w:rsidR="00A7291B" w:rsidRDefault="0025169D" w:rsidP="00A7291B">
      <w:pPr>
        <w:pStyle w:val="NormalBlock"/>
      </w:pPr>
      <w:r>
        <w:t>موت تک وفادار رہنے کی مثال کے علاوہ، پطرس کی زندگی بنیادی اہمیت رکھتی ہے۔ وہ سب کچھ بن گیا جس کی ہمارے خداوند نے اس سے توقع کی تھی، کیونکہ اس نے یسوع کی فرمانبرداری اور خدمت کرنے پر اپنی توجہ دوبارہ حاصل کی اور اسے برقرار رکھا۔</w:t>
      </w:r>
    </w:p>
    <w:bookmarkEnd w:id="0"/>
    <w:p w14:paraId="5C097F03" w14:textId="5E23FA64" w:rsidR="00A7291B" w:rsidRDefault="0025169D" w:rsidP="00A7291B">
      <w:pPr>
        <w:pStyle w:val="NormalBlock"/>
      </w:pPr>
      <w:r>
        <w:t>پطرس کے بارے میں مانا جاتا ہے کہ اس نے نئے عہدنامے کی دو کتابیں، ۱ اور ۲ پطرس، لکھیں۔ علما یہ بھی مانتے ہیں کہ اس نے مرقس کی انجیل پر اثر ڈالا۔ ۲ پطرس ۳:۱۸ میں، ہم اس کی زندگی کا خلاصہ اس کے آخری درج شدہ الفاظ میں دیکھتے ہیں:</w:t>
      </w:r>
    </w:p>
    <w:bookmarkEnd w:id="0"/>
    <w:p w14:paraId="7E1F9BC8" w14:textId="7BE2687A" w:rsidR="00A7291B" w:rsidRPr="007C2DD5" w:rsidRDefault="0025169D" w:rsidP="007C2DD5">
      <w:pPr>
        <w:pStyle w:val="Quote"/>
      </w:pPr>
      <w:r>
        <w:t>لیکن ہمارے خدا وند اور نجات دہندہ یسوع مسیح کے فضل اور عرفان میں بڑھتے رہو اسکا جلال اب بھی ہو اور ہمیشہ ہو تا رہے (آمین!</w:t>
      </w:r>
    </w:p>
    <w:bookmarkEnd w:id="0"/>
    <w:p w14:paraId="44687C10" w14:textId="5FB066C6" w:rsidR="009C22C1" w:rsidRDefault="009C22C1" w:rsidP="00C35B22">
      <w:pPr>
        <w:pStyle w:val="BibleVerseCite"/>
      </w:pPr>
      <w:r w:rsidRPr="007C2DD5">
        <w:t>- ۲ پطرس 3:18</w:t>
      </w:r>
    </w:p>
    <w:bookmarkEnd w:id="0"/>
    <w:p w14:paraId="255668C9" w14:textId="77777777" w:rsidR="00A7291B" w:rsidRDefault="0025169D" w:rsidP="00A7291B">
      <w:pPr>
        <w:pStyle w:val="PadTop24"/>
      </w:pPr>
      <w:r>
        <w:t>یہی کام پطرس نے کیا، اور اسی وجہ سے وہ اپنے نام، "چٹان"، کے بنیادی مفہوم کے مطابق بڑھتا گیا—ہمارے خداوند کی کلیسیا کی تعمیر میں ایک بنیادی شخصیت (متّی 16:18)۔</w:t>
      </w:r>
    </w:p>
    <w:bookmarkEnd w:id="0"/>
    <w:p w14:paraId="5C097F03" w14:textId="5E23FA64" w:rsidR="00A7291B" w:rsidRDefault="0025169D" w:rsidP="00A7291B">
      <w:pPr>
        <w:pStyle w:val="NormalBlock"/>
      </w:pPr>
      <w:r>
        <w:t>اسی وقت، ہم ایک حقیقی شخص کو دیکھتے ہیں جو عام لوگوں کو مفید اور ثمرآور خادموں میں بدلنے کی خدا کی قدرت کی مثال کے طور پر خدمت کرتا ہے۔ پطرس کی طرح، ہم سب کو اُس نجات کی اشد ضرورت ہے جو صرف یسوع پیش کرتا ہے۔</w:t>
      </w:r>
    </w:p>
    <w:bookmarkEnd w:id="0"/>
    <w:p w14:paraId="5C097F03" w14:textId="5E23FA64" w:rsidR="00A7291B" w:rsidRDefault="0025169D" w:rsidP="00A7291B">
      <w:pPr>
        <w:pStyle w:val="NormalBlock"/>
      </w:pPr>
      <w:r>
        <w:t>پطرس اپنے راستے کی تلاش کرنے والے شخص سے بدل کر ہمارے خداوند کے راستے کی تلاش کرنے والا بن گیا۔ وہ پرانے انجیل کے گیت، "اَے خداوند، اپنی مرضی پوری کر"، کو گانا پسند کرتا۔ اسے خاص طور پر دوسرا بند بہت پسند آتا:</w:t>
      </w:r>
    </w:p>
    <w:bookmarkEnd w:id="0"/>
    <w:p w14:paraId="5C097F03" w14:textId="5E23FA64" w:rsidR="00A7291B" w:rsidRDefault="0025169D" w:rsidP="00A7291B">
      <w:pPr>
        <w:pStyle w:val="NormalBlock"/>
      </w:pPr>
      <w:r>
        <w:t>"اَے خُداوند، اپنی مرضی مجھ میں پوری کر، اپنی مرضی پوری کر۔</w:t>
        <w:br/>
        <w:t>میرے وجود پر مکمل اختیار رکھ!</w:t>
        <w:br/>
        <w:t>اَے خُداوند، برف سے بھی زیادہ سفید، ابھی مجھے دھو دے،</w:t>
        <w:br/>
        <w:t>جیسے مَیں تیرے حضور فروتنی سے جھکتا ہوں۔"</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