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キリスト</w:t>
      </w:r>
    </w:p>
    <w:p w14:paraId="30A144DD" w14:textId="3D11DC34" w:rsidR="00D83136" w:rsidRPr="00D83136" w:rsidRDefault="00D83136" w:rsidP="006C2818">
      <w:pPr>
        <w:pStyle w:val="NewSubtitle"/>
      </w:pPr>
      <w:r w:rsidRPr="00D83136">
        <w:t>自由の宗教</w:t>
      </w:r>
    </w:p>
    <w:p w14:paraId="670F8077" w14:textId="038F6EFB" w:rsidR="00944B2D" w:rsidRDefault="00944B2D" w:rsidP="00944B2D">
      <w:pPr>
        <w:pStyle w:val="ChapterVerse"/>
      </w:pPr>
      <w:r w:rsidRPr="00944B2D">
        <w:t>ガラテヤ人への手紙 5:1</w:t>
      </w:r>
    </w:p>
    <w:bookmarkEnd w:id="0"/>
    <w:p w14:paraId="5C097F03" w14:textId="5E23FA64" w:rsidR="00A7291B" w:rsidRDefault="0025169D" w:rsidP="00A7291B">
      <w:pPr>
        <w:pStyle w:val="NormalBlock"/>
      </w:pPr>
      <w:r>
        <w:t>イスラム過激派の真の敵はキリスト教です。イスラム過激派は権力を求めて男女や子供を殺害しますが、彼らの最も重要な標的はイエス・キリストの信者です。彼らは「アメリカに死を」などのスローガンを使いますが、それはアメリカとその理想がイエス・キリストの宗教に根ざしているからです。</w:t>
      </w:r>
    </w:p>
    <w:bookmarkEnd w:id="0"/>
    <w:p w14:paraId="5C097F03" w14:textId="5E23FA64" w:rsidR="00A7291B" w:rsidRDefault="0025169D" w:rsidP="00A7291B">
      <w:pPr>
        <w:pStyle w:val="NormalBlock"/>
      </w:pPr>
      <w:r>
        <w:t>キリスト教が彼らにとって忌み嫌われる理由は、私たちの宗教が自由の宗教であるのに対し、彼らの宗教は主に奴隷化を目的としているからです。イスラムという名前自体が「降伏」または「服従」を意味します。この宗教の異なる派閥間の争いによって多くの国が混乱していることは言うまでもなく、西洋諸国へのムスリムの大量移民によって引き起こされる問題もありますが、彼らの運動から生まれた一つの肯定的な結果があります。近年、世界の舞台で彼らの顕著な台頭は、イエス・キリストの宗教がもたらす自由と肯定的な影響と比較して、イスラムの暴力性と抑圧的な性質を示しています。</w:t>
      </w:r>
    </w:p>
    <w:bookmarkEnd w:id="0"/>
    <w:p w14:paraId="5C097F03" w14:textId="5E23FA64" w:rsidR="00A7291B" w:rsidRDefault="0025169D" w:rsidP="00A7291B">
      <w:pPr>
        <w:pStyle w:val="NormalBlock"/>
      </w:pPr>
      <w:r>
        <w:t>これが、キリスト教が軍事力や政治力ではなく、世界を支配しようとする過激なイスラムに対する最も強力な応答であると私が提案する理由です。以下にいくつかの理由を示します。</w:t>
      </w:r>
    </w:p>
    <w:p w14:paraId="6ABE7781" w14:textId="77777777" w:rsidR="00227BF5" w:rsidRDefault="00227BF5" w:rsidP="00227BF5">
      <w:pPr>
        <w:pStyle w:val="Heading2"/>
      </w:pPr>
      <w:r>
        <w:t>自由の宗教</w:t>
      </w:r>
    </w:p>
    <w:bookmarkEnd w:id="0"/>
    <w:p w14:paraId="27FB83DB" w14:textId="77777777" w:rsidR="00227BF5" w:rsidRDefault="00227BF5" w:rsidP="00227BF5">
      <w:pPr>
        <w:pStyle w:val="Heading3"/>
      </w:pPr>
      <w:r>
        <w:t>1. キリスト教は、不信者に平和のうちに信じない自由を与えます。</w:t>
      </w:r>
    </w:p>
    <w:bookmarkEnd w:id="0"/>
    <w:bookmarkEnd w:id="0"/>
    <w:p w14:paraId="5C097F03" w14:textId="5E23FA64" w:rsidR="00A7291B" w:rsidRDefault="0025169D" w:rsidP="00A7291B">
      <w:pPr>
        <w:pStyle w:val="NormalBlock"/>
      </w:pPr>
      <w:r>
        <w:t>イスラム教は、ほとんどの場合、人々を宗教的にだけでなく政治的にも支配しようとします。この宗教の究極の目的は、すべての国がイスラムに服従し、すべての政治体制がシャリーア法によって修正または置き換えられることです。</w:t>
      </w:r>
    </w:p>
    <w:bookmarkEnd w:id="0"/>
    <w:p w14:paraId="5C097F03" w14:textId="5E23FA64" w:rsidR="00A7291B" w:rsidRDefault="0025169D" w:rsidP="00A7291B">
      <w:pPr>
        <w:pStyle w:val="NormalBlock"/>
      </w:pPr>
      <w:r>
        <w:t>シャリーアとは「道」または「道筋」を意味し、イスラム文化の形を成す宗教的原則の集合です。これらの生活と宗教の規則は、ムスリムが神から天使ガブリエルを通してムハンマドに啓示されたと主張するコーランに由来します。シャリーア法の他の源には、ムハンマドの行動と言葉、そして法の点で学者たちが合意した著作が含まれます。シャリーアとイスラムは神の啓示された御心と見なされ、変更することはできません。しかし、シャリーア法が何を意味し、どのように適用されるべきかについての意見は議論と不一致の対象となっています。</w:t>
      </w:r>
    </w:p>
    <w:bookmarkEnd w:id="0"/>
    <w:p w14:paraId="5C097F03" w14:textId="5E23FA64" w:rsidR="00A7291B" w:rsidRDefault="0025169D" w:rsidP="00A7291B">
      <w:pPr>
        <w:pStyle w:val="NormalBlock"/>
      </w:pPr>
      <w:r>
        <w:t>しかしながら、イスラムの真の目的、すなわちいかなる手段を用いてでも世界支配を目指すことについては議論の余地はない。</w:t>
      </w:r>
    </w:p>
    <w:bookmarkEnd w:id="0"/>
    <w:p w14:paraId="1EDAA5C0" w14:textId="77777777" w:rsidR="00A7291B" w:rsidRDefault="0025169D" w:rsidP="00A7291B">
      <w:pPr>
        <w:pStyle w:val="Quotation"/>
      </w:pPr>
      <w:r>
        <w:t>"It is he who has sent his messenger forth with the guidance and religion of truth, to make it triumph over every religion, even though the idolaters may be averse."</w:t>
        <w:br/>
        <w:t>- スーラ 61:9</w:t>
      </w:r>
    </w:p>
    <w:bookmarkEnd w:id="0"/>
    <w:p w14:paraId="5C097F03" w14:textId="5E23FA64" w:rsidR="00A7291B" w:rsidRDefault="0025169D" w:rsidP="00A7291B">
      <w:pPr>
        <w:pStyle w:val="NormalBlock"/>
      </w:pPr>
      <w:r>
        <w:t>以下の引用は、ムハンマドの子孫をたどる世界的に有名なイスラム学者、サイード・アブル・アラ・マウドゥーディによるものです。</w:t>
      </w:r>
    </w:p>
    <w:bookmarkEnd w:id="0"/>
    <w:p w14:paraId="1EDAA5C0" w14:textId="77777777" w:rsidR="00A7291B" w:rsidRDefault="0025169D" w:rsidP="00A7291B">
      <w:pPr>
        <w:pStyle w:val="Quotation"/>
      </w:pPr>
      <w:r>
        <w:t>「イスラムは、人間によって作られたあらゆる政府を破壊するために来た革命的な信仰です。それは民主的な政府、議会制政府、君主制、いかなる人間によって作られた政府に関するものではありません。イスラムは破壊するためにあります。イスラムの目的は全世界を支配し、人類すべてをイスラムの信仰に服従させることです。その目的の妨げとなる国や権力は、イスラムは戦い破壊します。その目的を達成するために、イスラムはあらゆる利用可能な力を、あらゆる方法で用いて世界的な革命をもたらすことができます。これがジハードです。」（リンダ・サージェント、2010年8月25日 - エンド・オブ・タイム・ミニストリーズ）</w:t>
      </w:r>
    </w:p>
    <w:bookmarkEnd w:id="0"/>
    <w:p w14:paraId="5C097F03" w14:textId="5E23FA64" w:rsidR="00A7291B" w:rsidRDefault="0025169D" w:rsidP="00A7291B">
      <w:pPr>
        <w:pStyle w:val="NormalBlock"/>
      </w:pPr>
      <w:r>
        <w:t>したがって、いわゆる穏健なアメリカのムスリムたちが、イスラムの核心的な目的を知らない人々の恐怖を和らげるためにこの事実を丁寧に否定することは、彼ら自身の聖典や教師の教えを無視していることになる。穏健なムスリムは無知のまま行動しているか、テロリストと同じ目標のために働いているが、異なる戦術でそれに取り組んでいる。テロリストは暴力的な攻撃で脅かし支配しようとする。穏健派は市議会、学校委員会、政治活動グループに浸透し、内部から支配しようと試みる。以下は西洋諸国での彼らの進展のいくつかの例である：</w:t>
      </w:r>
    </w:p>
    <w:bookmarkEnd w:id="0"/>
    <w:p w14:paraId="2EC75E3D" w14:textId="41EDDCE5" w:rsidR="008A3F75" w:rsidRDefault="00932373" w:rsidP="001E1588">
      <w:pPr>
        <w:pStyle w:val="NormalBlock"/>
        <w:numPr>
          <w:ilvl w:val="0"/>
          <w:numId w:val="199"/>
        </w:numPr>
      </w:pPr>
      <w:r w:rsidRPr="00932373">
        <w:t>2001年以降、ロンドン市内で500の教会が閉鎖され、それに代わって423の新しいモスクが開設されました（Gatestone Institute of International Policy and Council）。</w:t>
      </w:r>
    </w:p>
    <w:bookmarkEnd w:id="0"/>
    <w:p w14:paraId="2EC75E3D" w14:textId="41EDDCE5" w:rsidR="008A3F75" w:rsidRDefault="00932373" w:rsidP="001E1588">
      <w:pPr>
        <w:pStyle w:val="NormalBlock"/>
        <w:numPr>
          <w:ilvl w:val="0"/>
          <w:numId w:val="199"/>
        </w:numPr>
      </w:pPr>
      <w:r w:rsidRPr="00932373">
        <w:t>ロンドン市長のサディク・カーンは敬虔なムスリムです。</w:t>
      </w:r>
    </w:p>
    <w:bookmarkEnd w:id="0"/>
    <w:p w14:paraId="2EC75E3D" w14:textId="41EDDCE5" w:rsidR="008A3F75" w:rsidRDefault="00932373" w:rsidP="001E1588">
      <w:pPr>
        <w:pStyle w:val="NormalBlock"/>
        <w:numPr>
          <w:ilvl w:val="0"/>
          <w:numId w:val="199"/>
        </w:numPr>
      </w:pPr>
      <w:r w:rsidRPr="00932373">
        <w:t>アメリカ合衆国には約350万人のムスリムがおり、その60％は第一世代の移民です。</w:t>
      </w:r>
    </w:p>
    <w:bookmarkEnd w:id="0"/>
    <w:p w14:paraId="2EC75E3D" w14:textId="41EDDCE5" w:rsidR="008A3F75" w:rsidRDefault="00932373" w:rsidP="001E1588">
      <w:pPr>
        <w:pStyle w:val="NormalBlock"/>
        <w:numPr>
          <w:ilvl w:val="0"/>
          <w:numId w:val="199"/>
        </w:numPr>
      </w:pPr>
      <w:r w:rsidRPr="00932373">
        <w:t>アメリカ合衆国には2:100のモスクがあります。そのうち290はニューヨーク市にありますが、ダラスには55、ヒューストンには63、オクラホマシティには11のモスクがあります（National Geographic）。</w:t>
      </w:r>
    </w:p>
    <w:bookmarkEnd w:id="0"/>
    <w:bookmarkEnd w:id="0"/>
    <w:p w14:paraId="5C097F03" w14:textId="5E23FA64" w:rsidR="00A7291B" w:rsidRDefault="0025169D" w:rsidP="00A7291B">
      <w:pPr>
        <w:pStyle w:val="NormalBlock"/>
      </w:pPr>
      <w:r>
        <w:t>ムスリムは西洋の法律と個人の自由を利用して自分たちの機関を設立（または既存のものを乗っ取り）し、イスラムが平和の宗教であり社会に祝福をもたらすことができるという（誤った）情報を広めるためのプラットフォームを築いています。</w:t>
      </w:r>
    </w:p>
    <w:bookmarkEnd w:id="0"/>
    <w:p w14:paraId="5C097F03" w14:textId="5E23FA64" w:rsidR="00A7291B" w:rsidRDefault="0025169D" w:rsidP="00A7291B">
      <w:pPr>
        <w:pStyle w:val="NormalBlock"/>
      </w:pPr>
      <w:r>
        <w:t>もちろん、イスラム教が主流の国々を簡単に見直すと、女性が男性よりも価値が低いと見なされている国々や、貧困、戦争、または静かな抑圧の中で生活している社会が明らかになります。</w:t>
      </w:r>
    </w:p>
    <w:bookmarkEnd w:id="0"/>
    <w:p w14:paraId="5C097F03" w14:textId="5E23FA64" w:rsidR="00A7291B" w:rsidRDefault="0025169D" w:rsidP="00A7291B">
      <w:pPr>
        <w:pStyle w:val="NormalBlock"/>
      </w:pPr>
      <w:r>
        <w:t>穏健なムスリムの陽気で無害な外見に騙されてはなりません。彼らはムスリムのコミュニティセンターやフードバンク、「モスクのオープンハウス」デー、そして若いヒジャブを着たティーンの少女たちが笑顔で写った「私たちはアメリカを愛しています」という写真を広める広報機関を持っていますが、これは彼らの宗教を一般の人々にとって普通のものに見せるためのマーケティングです。しかし、誤解してはなりません。世界支配こそがイスラムの基本的な目標であり、これはさまざまな方法で追求されています。イスラムにおいては、目的は手段を正当化します。イスラムが支配的な宗教になることは、今であれ100年後であれ、常に最終目標です。これを言うのは、イスラムの教えには他の宗教的イデオロギーと平和的に共存することを求めるものが何もないからです。一度彼らが国を支配すれば、必要ならば力によって宗教を押し付けます。</w:t>
      </w:r>
    </w:p>
    <w:bookmarkEnd w:id="0"/>
    <w:p w14:paraId="5C097F03" w14:textId="5E23FA64" w:rsidR="00A7291B" w:rsidRDefault="0025169D" w:rsidP="00A7291B">
      <w:pPr>
        <w:pStyle w:val="NormalBlock"/>
      </w:pPr>
      <w:r>
        <w:t>イスラム教が国教である国々では、宗教を全く信じないという選択を含め、他の信仰体系に対する寛容はありません。信じるか、国やイスラム教の流派によっては、家族や社会から完全に拒絶されるか、投獄されるか殺されるかのいずれかです。アメリカのように宗教の自由が憲法で保護されているのとは異なり、シャリーア法にはそのような保護はありません。これを疑う者は、イスラム教徒が多数を占める国でキリスト教会を設立したり、キリスト教のテレビ、ラジオ、ウェブサイトを放送してみてください。どれほど速く閉鎖されるか、あるいは殺されるかを見ればわかるでしょう。</w:t>
      </w:r>
    </w:p>
    <w:bookmarkEnd w:id="0"/>
    <w:p w14:paraId="5C097F03" w14:textId="5E23FA64" w:rsidR="00A7291B" w:rsidRDefault="0025169D" w:rsidP="00A7291B">
      <w:pPr>
        <w:pStyle w:val="NormalBlock"/>
      </w:pPr>
      <w:r>
        <w:t>一方、キリスト教はどの国も政治的に支配しようとはしません。イエスはピラトに言われました、</w:t>
      </w:r>
    </w:p>
    <w:bookmarkEnd w:id="0"/>
    <w:p w14:paraId="7E1F9BC8" w14:textId="7BE2687A" w:rsidR="00A7291B" w:rsidRPr="007C2DD5" w:rsidRDefault="0025169D" w:rsidP="007C2DD5">
      <w:pPr>
        <w:pStyle w:val="Quote"/>
      </w:pPr>
      <w:r>
        <w:t>「わたしは地上の王ではありません。もし地上の王であったら、逮捕された時、弟子たちは戦いをいどんだでしょう。わたしの国はこの世のものではないのです。」</w:t>
      </w:r>
    </w:p>
    <w:bookmarkEnd w:id="0"/>
    <w:p w14:paraId="44687C10" w14:textId="5FB066C6" w:rsidR="009C22C1" w:rsidRDefault="009C22C1" w:rsidP="00C35B22">
      <w:pPr>
        <w:pStyle w:val="BibleVerseCite"/>
      </w:pPr>
      <w:r w:rsidRPr="007C2DD5">
        <w:t>- ヨハネの福音書 18:36</w:t>
      </w:r>
    </w:p>
    <w:bookmarkEnd w:id="0"/>
    <w:p w14:paraId="255668C9" w14:textId="77777777" w:rsidR="00A7291B" w:rsidRDefault="0025169D" w:rsidP="00A7291B">
      <w:pPr>
        <w:pStyle w:val="PadTop24"/>
      </w:pPr>
      <w:r>
        <w:t>キリスト教は、人々にこの世から出て、天の御国に入るように呼びかけています（コロサイ人への手紙 1:13）。</w:t>
      </w:r>
    </w:p>
    <w:bookmarkEnd w:id="0"/>
    <w:p w14:paraId="5C097F03" w14:textId="5E23FA64" w:rsidR="00A7291B" w:rsidRDefault="0025169D" w:rsidP="00A7291B">
      <w:pPr>
        <w:pStyle w:val="NormalBlock"/>
      </w:pPr>
      <w:r>
        <w:t>キリスト者は、世の中にあっても世のものとならないように訓練されています（ヨハネ 17:14-15）。</w:t>
      </w:r>
    </w:p>
    <w:bookmarkEnd w:id="0"/>
    <w:p w14:paraId="5C097F03" w14:textId="5E23FA64" w:rsidR="00A7291B" w:rsidRDefault="0025169D" w:rsidP="00A7291B">
      <w:pPr>
        <w:pStyle w:val="NormalBlock"/>
      </w:pPr>
      <w:r>
        <w:t>キリスト教は、この世界が滅ぼされ、新しい天と地に置き換えられ、そこにキリストが支配し、そこにいるすべての者が平和に生きると教えています。ヨハネはこれについて黙示録の中で書いています。</w:t>
      </w:r>
    </w:p>
    <w:bookmarkEnd w:id="0"/>
    <w:p w14:paraId="7E1F9BC8" w14:textId="7BE2687A" w:rsidR="00A7291B" w:rsidRPr="007C2DD5" w:rsidRDefault="0025169D" w:rsidP="007C2DD5">
      <w:pPr>
        <w:pStyle w:val="Quote"/>
      </w:pPr>
      <w:r>
        <w:t>⁹ その後、私の目には、おびただしい群衆が映りました。あらゆる国民、民族、国語の人々で、とても数えきれません。彼らは白い衣をまとい、しゅろの枝を手にして、王座と小羊との前に立っていました。 ¹⁰ そして、声を張り上げ、「救いは、王座に座っておられる神と小羊とから来ます」と叫んでいました。 ¹¹ 天使はみな、王座と長老、それに四つの生き物の回りに集まり、ひれ伏して神を礼拝してから、 ¹² こう言いました。「アーメン。祝福と栄光と知恵と感謝と誉れと力と勢いとが、永遠に神にありますように。アーメン。」</w:t>
      </w:r>
    </w:p>
    <w:bookmarkEnd w:id="0"/>
    <w:p w14:paraId="44687C10" w14:textId="5FB066C6" w:rsidR="009C22C1" w:rsidRDefault="009C22C1" w:rsidP="00C35B22">
      <w:pPr>
        <w:pStyle w:val="BibleVerseCite"/>
      </w:pPr>
      <w:r w:rsidRPr="007C2DD5">
        <w:t>- ヨハネの黙示録 7:9-12</w:t>
      </w:r>
    </w:p>
    <w:bookmarkEnd w:id="0"/>
    <w:p w14:paraId="255668C9" w14:textId="77777777" w:rsidR="00A7291B" w:rsidRDefault="0025169D" w:rsidP="00A7291B">
      <w:pPr>
        <w:pStyle w:val="PadTop24"/>
      </w:pPr>
      <w:r>
        <w:t>ヨハネはここで地上の王国を組織しようとしている人のように聞こえますか？キリスト者は、真実の愛と忍耐をもって他の人々に訴えかけ、神ではなく人によって送られたこの物質的な世界に来る確実な裁きと滅びから救われるように願います。</w:t>
      </w:r>
    </w:p>
    <w:bookmarkEnd w:id="0"/>
    <w:p w14:paraId="5C097F03" w14:textId="5E23FA64" w:rsidR="00A7291B" w:rsidRDefault="0025169D" w:rsidP="00A7291B">
      <w:pPr>
        <w:pStyle w:val="NormalBlock"/>
      </w:pPr>
      <w:r>
        <w:t>その間、キリスト者はキリストの再臨を待ちながら、静かで聖なる生活を送るよう教えられています。</w:t>
      </w:r>
    </w:p>
    <w:bookmarkEnd w:id="0"/>
    <w:p w14:paraId="7E1F9BC8" w14:textId="7BE2687A" w:rsidR="00A7291B" w:rsidRPr="007C2DD5" w:rsidRDefault="0025169D" w:rsidP="007C2DD5">
      <w:pPr>
        <w:pStyle w:val="Quote"/>
      </w:pPr>
      <w:r>
        <w:t>⁹ また、クリスチャン同士の純粋な兄弟愛については、何も言う必要がないと確信しています。なぜなら、神ご自身があなたがたに、互いに愛し合うことを教えてくださったからです。 ¹⁰ あなたがたの愛は、国中のすべてのクリスチャンをおおうほど強いものだと聞いています。そうであればこそ、心からお願いしたいのです。ますます兄弟愛を深めなさい。 ¹¹ そして、以前にも教えたように、静かな生活を送り、仕事に身を入れ、喜んで働きなさい。 ¹² そうすれば、クリスチャンでない人たちからも信用され、尊敬されることでしょう。また、他の人に負担をかけなくてすむでしょう。</w:t>
      </w:r>
    </w:p>
    <w:bookmarkEnd w:id="0"/>
    <w:p w14:paraId="44687C10" w14:textId="5FB066C6" w:rsidR="009C22C1" w:rsidRDefault="009C22C1" w:rsidP="00C35B22">
      <w:pPr>
        <w:pStyle w:val="BibleVerseCite"/>
      </w:pPr>
      <w:r w:rsidRPr="007C2DD5">
        <w:t>- テサロニケ人への手紙Ⅰ 4:9-12</w:t>
      </w:r>
    </w:p>
    <w:bookmarkEnd w:id="0"/>
    <w:p w14:paraId="7E1F9BC8" w14:textId="7BE2687A" w:rsidR="00A7291B" w:rsidRPr="007C2DD5" w:rsidRDefault="0025169D" w:rsidP="007C2DD5">
      <w:pPr>
        <w:pStyle w:val="Quote"/>
      </w:pPr>
      <w:r>
        <w:t>¹ 神に立てられた指導者の権威に服従し、いつも従順で、良いことは何でも進んで行うよう、教会の人たちに教えなさい。</w:t>
        <w:br/>
        <w:t>² また、人の悪口を言ったり、けんかをしたりせず、やさしい態度で、すべての人に礼儀正しく接するように教えなさい。</w:t>
      </w:r>
    </w:p>
    <w:bookmarkEnd w:id="0"/>
    <w:p w14:paraId="44687C10" w14:textId="5FB066C6" w:rsidR="009C22C1" w:rsidRDefault="009C22C1" w:rsidP="00C35B22">
      <w:pPr>
        <w:pStyle w:val="BibleVerseCite"/>
      </w:pPr>
      <w:r w:rsidRPr="007C2DD5">
        <w:t>- テトスへの手紙 3:1-2</w:t>
      </w:r>
    </w:p>
    <w:bookmarkEnd w:id="0"/>
    <w:p w14:paraId="255668C9" w14:textId="77777777" w:rsidR="00A7291B" w:rsidRDefault="0025169D" w:rsidP="00A7291B">
      <w:pPr>
        <w:pStyle w:val="PadTop24"/>
      </w:pPr>
      <w:r>
        <w:t>再び、これらのキリスト教の著者たちは、政府や社会の規則を破壊しようとする無政府主義者やテロリストのように聞こえますか？私たちは不信者を罰したり殺したりしません。私たちは彼らのために祈り、愛をもって彼らに手を差し伸べ続けます。キリスト教には裁きと罰がありますが、それは個々のキリスト者や教会ではなく、神によってのみ執行されます。私たちの使命は、神の怒りを避け、その憐れみに入る道を聞くすべての人に愛をもって宣べ伝えることです。来たるべき裁きが確実であるため、私たちキリスト者が不信者に対して抱く感情は、憎しみや暴力ではなく、神にかなった悲しみだけです。</w:t>
      </w:r>
    </w:p>
    <w:bookmarkEnd w:id="0"/>
    <w:p w14:paraId="5C097F03" w14:textId="5E23FA64" w:rsidR="00A7291B" w:rsidRDefault="0025169D" w:rsidP="00A7291B">
      <w:pPr>
        <w:pStyle w:val="NormalBlock"/>
      </w:pPr>
      <w:r>
        <w:t>キリスト教の中のもう一つの自由：</w:t>
      </w:r>
    </w:p>
    <w:p w14:paraId="27FB83DB" w14:textId="77777777" w:rsidR="00227BF5" w:rsidRDefault="00227BF5" w:rsidP="00227BF5">
      <w:pPr>
        <w:pStyle w:val="Heading3"/>
      </w:pPr>
      <w:r>
        <w:t>2. 私たちは自分の選択で生きる自由を持っています。</w:t>
      </w:r>
    </w:p>
    <w:bookmarkEnd w:id="0"/>
    <w:bookmarkEnd w:id="0"/>
    <w:p w14:paraId="5C097F03" w14:textId="5E23FA64" w:rsidR="00A7291B" w:rsidRDefault="0025169D" w:rsidP="00A7291B">
      <w:pPr>
        <w:pStyle w:val="NormalBlock"/>
      </w:pPr>
      <w:r>
        <w:t>個人の自由の概念はアメリカのものではなく、キリスト教のものです！</w:t>
      </w:r>
    </w:p>
    <w:bookmarkEnd w:id="0"/>
    <w:p w14:paraId="5C097F03" w14:textId="5E23FA64" w:rsidR="00A7291B" w:rsidRDefault="0025169D" w:rsidP="00A7291B">
      <w:pPr>
        <w:pStyle w:val="NormalBlock"/>
      </w:pPr>
      <w:r>
        <w:t>イスラム教は、宗教的な礼拝の仕方（ほとんどの宗教が規定するもの）だけでなく、服装、食事、結婚できる相手に至るまで、世俗的および宗教的生活のあらゆる側面を指導します。例えば、イスラム教国にはムタウィーン、または宗教警察と呼ばれるものがあり、ガイダンス・パトロールとも知られています。これらはシャリーア法を人々の間で施行する政府公認の役人です。特に女性の服装規定が守られているかを確認し、また保護者のいない男女の不適切な公共の交際を監視します。これらの役人は遵守を保証するために公開の鞭打ちを行います。</w:t>
      </w:r>
    </w:p>
    <w:bookmarkEnd w:id="0"/>
    <w:p w14:paraId="5C097F03" w14:textId="5E23FA64" w:rsidR="00A7291B" w:rsidRDefault="0025169D" w:rsidP="00A7291B">
      <w:pPr>
        <w:pStyle w:val="NormalBlock"/>
      </w:pPr>
      <w:r>
        <w:t>この継続的な監視は、イスラム教の五つの柱に基づく彼らの宗教の実践に加えられています。</w:t>
      </w:r>
    </w:p>
    <w:p w14:paraId="76FE22ED" w14:textId="77777777" w:rsidR="00227BF5" w:rsidRDefault="00227BF5" w:rsidP="00227BF5">
      <w:pPr>
        <w:pStyle w:val="Heading4"/>
      </w:pPr>
      <w:r>
        <w:t>イスラム教の五つの柱</w:t>
      </w:r>
    </w:p>
    <w:bookmarkEnd w:id="0"/>
    <w:bookmarkEnd w:id="0"/>
    <w:p w14:paraId="528DD780" w14:textId="604C58E7" w:rsidR="00FB4BCD" w:rsidRDefault="00FB4BCD" w:rsidP="001E1588">
      <w:pPr>
        <w:pStyle w:val="NormalBlock"/>
        <w:numPr>
          <w:ilvl w:val="0"/>
          <w:numId w:val="201"/>
        </w:numPr>
      </w:pPr>
      <w:r>
        <w:t>シャハーダ：信仰の告白 – 「神は唯一であり、ムハンマドはその預言者である。」イスラム教に改宗するためにはこれを言う必要がある。その後、毎日繰り返される。</w:t>
      </w:r>
    </w:p>
    <w:bookmarkEnd w:id="0"/>
    <w:p w14:paraId="528DD780" w14:textId="604C58E7" w:rsidR="00FB4BCD" w:rsidRDefault="00FB4BCD" w:rsidP="001E1588">
      <w:pPr>
        <w:pStyle w:val="NormalBlock"/>
        <w:numPr>
          <w:ilvl w:val="0"/>
          <w:numId w:val="201"/>
        </w:numPr>
      </w:pPr>
      <w:r>
        <w:t>サラート：義務の祈り – これは一日に五回行われる：夜明け、正午、午後、夕方、夜。これらの祈りは、サウジアラビアの聖なるモスクの中心にある建物、カーバ（立方体）に向かって行われる。</w:t>
      </w:r>
    </w:p>
    <w:bookmarkEnd w:id="0"/>
    <w:p w14:paraId="528DD780" w14:textId="604C58E7" w:rsidR="00FB4BCD" w:rsidRDefault="00FB4BCD" w:rsidP="001E1588">
      <w:pPr>
        <w:pStyle w:val="NormalBlock"/>
        <w:numPr>
          <w:ilvl w:val="0"/>
          <w:numId w:val="201"/>
        </w:numPr>
      </w:pPr>
      <w:r>
        <w:t>ザカート：施し – 慣習として2.5％を与えるが、正しい額を算出するためには複雑な計算がある。しかし、ザカートはすべてのムスリムに課される義務的な税である。</w:t>
      </w:r>
    </w:p>
    <w:bookmarkEnd w:id="0"/>
    <w:p w14:paraId="528DD780" w14:textId="604C58E7" w:rsidR="00FB4BCD" w:rsidRDefault="00FB4BCD" w:rsidP="001E1588">
      <w:pPr>
        <w:pStyle w:val="NormalBlock"/>
        <w:numPr>
          <w:ilvl w:val="0"/>
          <w:numId w:val="201"/>
        </w:numPr>
      </w:pPr>
      <w:r>
        <w:t>サウム：断食 – ラマダンの月の間、毎日夜明けから日没までの義務的な断食。その目的は赦しを求め、神に近づくことである。</w:t>
      </w:r>
    </w:p>
    <w:bookmarkEnd w:id="0"/>
    <w:p w14:paraId="528DD780" w14:textId="604C58E7" w:rsidR="00FB4BCD" w:rsidRDefault="00FB4BCD" w:rsidP="001E1588">
      <w:pPr>
        <w:pStyle w:val="NormalBlock"/>
        <w:numPr>
          <w:ilvl w:val="0"/>
          <w:numId w:val="201"/>
        </w:numPr>
      </w:pPr>
      <w:r>
        <w:t>ハッジ：メッカへの巡礼 – すべてのムスリムは一生に一度、ハッジの季節にメッカへ行き、巡礼に関連する行事に参加するか、代わりに行く者を支援する義務がある。</w:t>
      </w:r>
    </w:p>
    <w:bookmarkEnd w:id="0"/>
    <w:bookmarkEnd w:id="0"/>
    <w:p w14:paraId="5C097F03" w14:textId="5E23FA64" w:rsidR="00A7291B" w:rsidRDefault="0025169D" w:rsidP="00A7291B">
      <w:pPr>
        <w:pStyle w:val="NormalBlock"/>
      </w:pPr>
      <w:r>
        <w:t>スンニ派のムスリムは柱は5つだけだと信じていますが、他のムスリムのグループの間ではこれらに変化があります。例えば、シーア派のムスリムは「信仰の補助柱」と呼ばれる追加の10の柱を持ち、イスマーイール派は「ジハード」と呼ばれる闘争を意味するものを含む7つの柱を持っています。</w:t>
      </w:r>
    </w:p>
    <w:bookmarkEnd w:id="0"/>
    <w:p w14:paraId="5C097F03" w14:textId="5E23FA64" w:rsidR="00A7291B" w:rsidRDefault="0025169D" w:rsidP="00A7291B">
      <w:pPr>
        <w:pStyle w:val="NormalBlock"/>
      </w:pPr>
      <w:r>
        <w:t>これらを挙げるのは、この宗教の日常的な実践についての洞察を提供し、キリスト教との比較の基礎を確立するためです。この研究はムスリムの人々自身を攻撃することを意図したものではありません（私は、この政治的哲学が宗教を装っていることに囚われている人々に対して悲しみを感じています）が、むしろ今日世界中で多くの人々が従っているこの宗教的実践の欠陥と失敗を暴露しようとする試みです。私の目的は、一つの宗教を別の宗教と比較して、一方の優越性を示すことにあります。もちろん、強制された律法と罰によって完全に支配された生活を好む人々は、この超法的な宗教に自然と惹かれるでしょう。</w:t>
      </w:r>
    </w:p>
    <w:bookmarkEnd w:id="0"/>
    <w:p w14:paraId="5C097F03" w14:textId="5E23FA64" w:rsidR="00A7291B" w:rsidRDefault="0025169D" w:rsidP="00A7291B">
      <w:pPr>
        <w:pStyle w:val="NormalBlock"/>
      </w:pPr>
      <w:r>
        <w:t>しかしキリスト教は、人間が作ったすべての宗教的な規則や制限から人を解放します。イスラム教はまさにそれであり、人間が作り、強制する宗教的な規則と儀式です。イスラム教が現れるずっと前から、このような宗教的に聞こえる規則でキリスト教を汚そうとする者たちがいましたが、使徒の働きパウロは彼らに対して次のように応答しました。</w:t>
      </w:r>
    </w:p>
    <w:bookmarkEnd w:id="0"/>
    <w:p w14:paraId="7E1F9BC8" w14:textId="7BE2687A" w:rsidR="00A7291B" w:rsidRPr="007C2DD5" w:rsidRDefault="0025169D" w:rsidP="007C2DD5">
      <w:pPr>
        <w:pStyle w:val="Quote"/>
      </w:pPr>
      <w:r>
        <w:t>²⁰²¹ キリストと共に死んだあなたがたは、この世の教えから解放されたのです。それならなぜ、「あれは食べるな、なめるな、さわってもいけない」などという規則に縛られ、この世の考えに従う生活を続けているのですか。 ²² それらはすべて消えてなくなるもので、人間の作った規則にすぎません。食物は食べるためにあり、食べればなくなります。 ²³ このような規則は、自分を規制するきびしい礼拝とか、謙遜とか、肉体の苦行などを伴うので、いかにもすぐれたもののように思われがちですが、それによって、人の心に忍び込む、悪い思いや欲望に打ち勝つことはできないのです。それは、その人を高慢にするだけです。</w:t>
      </w:r>
    </w:p>
    <w:bookmarkEnd w:id="0"/>
    <w:p w14:paraId="44687C10" w14:textId="5FB066C6" w:rsidR="009C22C1" w:rsidRDefault="009C22C1" w:rsidP="00C35B22">
      <w:pPr>
        <w:pStyle w:val="BibleVerseCite"/>
      </w:pPr>
      <w:r w:rsidRPr="007C2DD5">
        <w:t>- コロサイ人への手紙 2:20-23</w:t>
      </w:r>
    </w:p>
    <w:bookmarkEnd w:id="0"/>
    <w:p w14:paraId="255668C9" w14:textId="77777777" w:rsidR="00A7291B" w:rsidRDefault="0025169D" w:rsidP="00A7291B">
      <w:pPr>
        <w:pStyle w:val="PadTop24"/>
      </w:pPr>
      <w:r>
        <w:t>2:000年前、パウロはこの種の考え方に警告し、彼の教えは、宗教の名のもとに食物や飲み物の制限を終わらせたイエスご自身の教えとまったく一致していました：</w:t>
      </w:r>
    </w:p>
    <w:bookmarkEnd w:id="0"/>
    <w:p w14:paraId="7E1F9BC8" w14:textId="7BE2687A" w:rsidR="00A7291B" w:rsidRPr="007C2DD5" w:rsidRDefault="0025169D" w:rsidP="007C2DD5">
      <w:pPr>
        <w:pStyle w:val="Quote"/>
      </w:pPr>
      <w:r>
        <w:t>¹⁷ それから群衆と別れ、家に入られました。すると弟子たちが、「さっきのおことばは、どういう意味でしょうか」と尋ねました。</w:t>
        <w:br/>
        <w:t>¹⁸ イエスはお答えになりました。「あなたがたまでわからないのですか。食べ物は人を汚さないということが、そんなに不思議なのですか。 ¹⁹ いいですか。食べ物は人の心に入るわけではないでしょう。腹に入って、外へ出るだけではありませんか。」イエスは、あらゆる食べ物がきよいものであることを示し、 ²⁰ さらに続けて言われました。「人の内側から出るもの、それが問題です。 ²¹ 肉欲、盗み、殺人、姦淫、 ²² 貪欲、邪悪、あざむき、好色、ねたみ、悪口、高慢、あらゆる愚かさ、それらのものはみな、人の心の中からあふれ出ます。 ²³ この内側から出て来るものが人を汚し、神にふさわしくない者とするのです。」</w:t>
      </w:r>
    </w:p>
    <w:bookmarkEnd w:id="0"/>
    <w:p w14:paraId="44687C10" w14:textId="5FB066C6" w:rsidR="009C22C1" w:rsidRDefault="009C22C1" w:rsidP="00C35B22">
      <w:pPr>
        <w:pStyle w:val="BibleVerseCite"/>
      </w:pPr>
      <w:r w:rsidRPr="007C2DD5">
        <w:t>- マルコの福音書 7:17-23</w:t>
      </w:r>
    </w:p>
    <w:bookmarkEnd w:id="0"/>
    <w:p w14:paraId="255668C9" w14:textId="77777777" w:rsidR="00A7291B" w:rsidRDefault="0025169D" w:rsidP="00A7291B">
      <w:pPr>
        <w:pStyle w:val="PadTop24"/>
      </w:pPr>
      <w:r>
        <w:t>イスラム教の五つの柱は、単に通常のキリスト教生活のさまざまな側面を体系化したものにすぎません。例えば：</w:t>
      </w:r>
    </w:p>
    <w:bookmarkEnd w:id="0"/>
    <w:p w14:paraId="528DD780" w14:textId="604C58E7" w:rsidR="00FB4BCD" w:rsidRDefault="00FB4BCD" w:rsidP="001E1588">
      <w:pPr>
        <w:pStyle w:val="NormalBlock"/>
        <w:numPr>
          <w:ilvl w:val="0"/>
          <w:numId w:val="202"/>
        </w:numPr>
      </w:pPr>
      <w:r>
        <w:t>ムハンマドに関して絶えず告白すること – キリスト者は、回心の時に一度だけ信仰を告白します（使徒の働き行伝 8:37）。その後の生活様式が日々の信仰の告白となります。</w:t>
      </w:r>
    </w:p>
    <w:bookmarkEnd w:id="0"/>
    <w:p w14:paraId="528DD780" w14:textId="604C58E7" w:rsidR="00FB4BCD" w:rsidRDefault="00FB4BCD" w:rsidP="001E1588">
      <w:pPr>
        <w:pStyle w:val="NormalBlock"/>
        <w:numPr>
          <w:ilvl w:val="0"/>
          <w:numId w:val="202"/>
        </w:numPr>
      </w:pPr>
      <w:r>
        <w:t>一日に五回の祈り – キリスト者は常に喜び、絶えず祈り、あらゆる状況で感謝するように教えられています（テサロニケ第一 5:16-18）。キリスト者は祈るためにスケジュールや地図、コンパスを必要としません。彼らは主イエス・キリストの権威と教えに従い、内にある御霊の力によって生ける神に絶えず祈りをささげます（ローマ 8:15-16; ヨハネ 14:13）。祈ることはキリスト者にとって義務ではなく、喜びです。「しなければならない」祈りと「したい」祈りには大きな違いがあります。</w:t>
      </w:r>
    </w:p>
    <w:bookmarkEnd w:id="0"/>
    <w:p w14:paraId="528DD780" w14:textId="604C58E7" w:rsidR="00FB4BCD" w:rsidRDefault="00FB4BCD" w:rsidP="001E1588">
      <w:pPr>
        <w:pStyle w:val="NormalBlock"/>
        <w:numPr>
          <w:ilvl w:val="0"/>
          <w:numId w:val="202"/>
        </w:numPr>
      </w:pPr>
      <w:r>
        <w:t>ザカート（2.5％の宗教税） – キリスト者にとって献げることは義務ではなく、機会です。生ける神がイエスの弟子たちに何かを献げさせてくださるとは想像してください。それは信者に対する恵みであり、神に対するものではありません。唯一の指針は、キリスト者が持っているものに応じて献げること（コリント第一 16:2）、そして喜んで献げること（コリント第二 9:7）です。もちろん、喜びと感謝の心からの自由意志の献げ物の精神を殺す最良の方法は、献げることを法律や規則にしてしまうことです。</w:t>
      </w:r>
    </w:p>
    <w:bookmarkEnd w:id="0"/>
    <w:p w14:paraId="528DD780" w14:textId="604C58E7" w:rsidR="00FB4BCD" w:rsidRDefault="00FB4BCD" w:rsidP="001E1588">
      <w:pPr>
        <w:pStyle w:val="NormalBlock"/>
        <w:numPr>
          <w:ilvl w:val="0"/>
          <w:numId w:val="202"/>
        </w:numPr>
      </w:pPr>
      <w:r>
        <w:t>ラマダンの月の断食 – 断食は、祈りと組み合わせた自発的な霊的訓練として、個人の成熟や神の御心を求めること、または自己制御の向上に有益です。しかし、パウロが言うように、強制された断食は霊的な目的を果たしません（コロサイ 2:23）。</w:t>
      </w:r>
    </w:p>
    <w:bookmarkEnd w:id="0"/>
    <w:p w14:paraId="528DD780" w14:textId="604C58E7" w:rsidR="00FB4BCD" w:rsidRDefault="00FB4BCD" w:rsidP="001E1588">
      <w:pPr>
        <w:pStyle w:val="NormalBlock"/>
        <w:numPr>
          <w:ilvl w:val="0"/>
          <w:numId w:val="202"/>
        </w:numPr>
      </w:pPr>
      <w:r>
        <w:t>メッカへの巡礼 – 地上の場所や建物が重要な宗教的目的を持つ時代は過ぎ去りました。もし戦争が起こり、イスラエルの敵がすべての宗教的聖所や教会の建物を爆撃で破壊し、ユダの手紙ヤ教、キリスト教、イスラム教の「聖なる」場所をすべて瓦礫にしても、キリスト教の信仰には一片の影響もありません。</w:t>
      </w:r>
    </w:p>
    <w:bookmarkEnd w:id="0"/>
    <w:bookmarkEnd w:id="0"/>
    <w:p w14:paraId="5C097F03" w14:textId="5E23FA64" w:rsidR="00A7291B" w:rsidRDefault="0025169D" w:rsidP="00A7291B">
      <w:pPr>
        <w:pStyle w:val="NormalBlock"/>
      </w:pPr>
      <w:r>
        <w:t>私たちの信仰は建物や聖所に依存していません。それは「聖なる」場所に基づいているわけではありません。過去の宗教的出来事が記念された遺物や場所によって向上するものでもありません。これは人々の誠実さを軽んじるために言っているのではありません。これらの慣習や場所は、多くの信者が神のものに触れ感じたいという必要を利用しようとする試みに過ぎず、彼らの信仰体系が真実で有効であるという確信を得るための物理的な方法です（これらの場所を管理・運営する者たちによる宗教観光の経済的動機は言うまでもありません）。しかし、神の霊を宿す器は、キリスト者の肉体です。私たちは聖霊の宮です（コリント人への手紙Ⅰ 6:19）。地上におけるキリスト者の生活こそが真の巡礼であり、地上のどこかの目的地に到達することではなく、神と共に天の家に到達することです（ペテロの手紙第一 2:11-12）。</w:t>
      </w:r>
    </w:p>
    <w:bookmarkEnd w:id="0"/>
    <w:p w14:paraId="5C097F03" w14:textId="5E23FA64" w:rsidR="00A7291B" w:rsidRDefault="0025169D" w:rsidP="00A7291B">
      <w:pPr>
        <w:pStyle w:val="NormalBlock"/>
      </w:pPr>
      <w:r>
        <w:t>キリスト教の宗教と生活は、イスラム教の法主義においてかろうじて示唆され、粗く描かれているにすぎない実質と現実です。確かに、キリスト教には生活様式や礼拝に関する指示がありますが、それらは少なく、すべてを包含しています。キリスト教の生活様式に対する唯一の規則は、互いに愛し合うことです。</w:t>
      </w:r>
    </w:p>
    <w:bookmarkEnd w:id="0"/>
    <w:p w14:paraId="7E1F9BC8" w14:textId="7BE2687A" w:rsidR="00A7291B" w:rsidRPr="007C2DD5" w:rsidRDefault="0025169D" w:rsidP="007C2DD5">
      <w:pPr>
        <w:pStyle w:val="Quote"/>
      </w:pPr>
      <w:r>
        <w:t>人からしてほしいと思うことを、そのとおり、人にもしてあげなさい。これがモーセの律法の要約です。</w:t>
      </w:r>
    </w:p>
    <w:bookmarkEnd w:id="0"/>
    <w:p w14:paraId="44687C10" w14:textId="5FB066C6" w:rsidR="009C22C1" w:rsidRDefault="009C22C1" w:rsidP="00C35B22">
      <w:pPr>
        <w:pStyle w:val="BibleVerseCite"/>
      </w:pPr>
      <w:r w:rsidRPr="007C2DD5">
        <w:t>- マタイの福音書 7:12</w:t>
      </w:r>
    </w:p>
    <w:bookmarkEnd w:id="0"/>
    <w:p w14:paraId="7E1F9BC8" w14:textId="7BE2687A" w:rsidR="00A7291B" w:rsidRPr="007C2DD5" w:rsidRDefault="0025169D" w:rsidP="007C2DD5">
      <w:pPr>
        <w:pStyle w:val="Quote"/>
      </w:pPr>
      <w:r>
        <w:t>⁸ 借りがあれば、全部返しなさい。ただし、互いに愛し合うことだけは別です。というのは、人を愛することは、神のすべての律法、すべての要求にかなうことだからです。 ⁹ 自分を愛するように隣人を愛していれば、その人を傷つけたり、だましたり、殺したり、その人のものを盗んだりしたいとは思わないでしょう。またその人の妻と罪を犯すとか、その人のものを欲しがるといった、「十戒」で禁じられていることは何一つしないでしょう。このように、「姦淫するな、殺すな、盗むな、むさぼるな」という戒めは、「自分を愛するように、あなたの隣人を愛しなさい」という一つの戒めに含まれるのです。 ¹⁰ 愛はだれにも悪を行いません。だからこそ、愛は神の要求をすべて完全に満たすのです。愛こそ、あなたがたに必要なただ一つのおきてです。</w:t>
      </w:r>
    </w:p>
    <w:bookmarkEnd w:id="0"/>
    <w:p w14:paraId="44687C10" w14:textId="5FB066C6" w:rsidR="009C22C1" w:rsidRDefault="009C22C1" w:rsidP="00C35B22">
      <w:pPr>
        <w:pStyle w:val="BibleVerseCite"/>
      </w:pPr>
      <w:r w:rsidRPr="007C2DD5">
        <w:t>- ローマ人への手紙 13:8-10</w:t>
      </w:r>
    </w:p>
    <w:bookmarkEnd w:id="0"/>
    <w:p w14:paraId="255668C9" w14:textId="77777777" w:rsidR="00A7291B" w:rsidRDefault="0025169D" w:rsidP="00A7291B">
      <w:pPr>
        <w:pStyle w:val="PadTop24"/>
      </w:pPr>
      <w:r>
        <w:t>この戒めにおいて私たちを導くために宗教警察は必要ありません。キリスト教の信仰と生活は、イエス・キリストに忠実に従うことによって完全に成就され、その指示は新約聖書に明確に示されています。特別な服装も必要なく、特別な髪型も必要なく、生活様式を監視する者も必要なく、食物の制限も特定の聖地への強制的な巡礼も必要ありません。キリスト者として、私たちはパウロがコロサイ人への手紙で言っているように行います、</w:t>
      </w:r>
    </w:p>
    <w:bookmarkEnd w:id="0"/>
    <w:p w14:paraId="7E1F9BC8" w14:textId="7BE2687A" w:rsidR="00A7291B" w:rsidRPr="007C2DD5" w:rsidRDefault="0025169D" w:rsidP="007C2DD5">
      <w:pPr>
        <w:pStyle w:val="Quote"/>
      </w:pPr>
      <w:r>
        <w:t>何よりも大切なのは、愛をもって仕え合うことです。そうすれば、教会全体が深く結びつき、麗しい調和が与えられます。</w:t>
      </w:r>
    </w:p>
    <w:bookmarkEnd w:id="0"/>
    <w:p w14:paraId="44687C10" w14:textId="5FB066C6" w:rsidR="009C22C1" w:rsidRDefault="009C22C1" w:rsidP="00C35B22">
      <w:pPr>
        <w:pStyle w:val="BibleVerseCite"/>
      </w:pPr>
      <w:r w:rsidRPr="007C2DD5">
        <w:t>- コロサイ人への手紙 3:14</w:t>
      </w:r>
    </w:p>
    <w:bookmarkEnd w:id="0"/>
    <w:p w14:paraId="255668C9" w14:textId="77777777" w:rsidR="00A7291B" w:rsidRDefault="0025169D" w:rsidP="00A7291B">
      <w:pPr>
        <w:pStyle w:val="PadTop24"/>
      </w:pPr>
      <w:r>
        <w:t>私たちには信仰の体験の一部として命じられている儀式もありますが、これらは神の前での恵みや義を得るために行われるのではなく、神が私たちのためにされたことを記念するために行われます。</w:t>
      </w:r>
    </w:p>
    <w:bookmarkEnd w:id="0"/>
    <w:p w14:paraId="528DD780" w14:textId="604C58E7" w:rsidR="00FB4BCD" w:rsidRDefault="00FB4BCD" w:rsidP="001E1588">
      <w:pPr>
        <w:pStyle w:val="NormalBlock"/>
        <w:numPr>
          <w:ilvl w:val="0"/>
          <w:numId w:val="203"/>
        </w:numPr>
      </w:pPr>
      <w:r>
        <w:t>洗礼（水への浸礼）は、罪を悔い改め、キリストへの信仰を告白する者が、その人が罪の罪責と裁きから解放され、キリスト者として新たに生まれ、聖霊に満たされ、天への巡礼を始める準備ができた瞬間を記念するためのものです。</w:t>
      </w:r>
    </w:p>
    <w:bookmarkEnd w:id="0"/>
    <w:p w14:paraId="528DD780" w14:textId="604C58E7" w:rsidR="00FB4BCD" w:rsidRDefault="00FB4BCD" w:rsidP="001E1588">
      <w:pPr>
        <w:pStyle w:val="NormalBlock"/>
        <w:numPr>
          <w:ilvl w:val="0"/>
          <w:numId w:val="203"/>
        </w:numPr>
      </w:pPr>
      <w:r>
        <w:t>聖餐（主の晩餐）は、毎週日曜日にキリスト者が集まり、イエス・キリストの死、埋葬、復活を記憶または記念するためにパンとぶどうの実をいただく儀式です。イエスはキリスト者の自由、命、希望を可能にする方です。毎週日曜日、キリスト者はその自由を祝います。罪からの自由、律法からの自由、死の恐れからの自由、裁きからの自由、人間の作った宗教からの自由。自由！自由！自由！</w:t>
      </w:r>
    </w:p>
    <w:bookmarkEnd w:id="0"/>
    <w:bookmarkEnd w:id="0"/>
    <w:p w14:paraId="5C097F03" w14:textId="5E23FA64" w:rsidR="00A7291B" w:rsidRDefault="0025169D" w:rsidP="00A7291B">
      <w:pPr>
        <w:pStyle w:val="NormalBlock"/>
      </w:pPr>
      <w:r>
        <w:t>これら二つの簡単な儀式は、キリスト者の信仰の証しを彼の生涯を通じて始め、続けるものである。新約聖書の残りの部分は、主に不信と偽りの宗教が常態である世界で、どのように聖さと愛の生活を送るかに関わっている。イスラム過激派はこの信仰の側面を最も憎む。なぜなら、私たちの静かな確信と聖なる生活は、他の人々が彼らの奴隷的な宗教の犠牲になるのを思いとどまらせる力を持っているからである。これが彼らが自分たちの人々の西洋への接触をできるだけ制限しようと大いに努力する理由である。</w:t>
      </w:r>
    </w:p>
    <w:bookmarkEnd w:id="0"/>
    <w:p w14:paraId="5C097F03" w14:textId="5E23FA64" w:rsidR="00A7291B" w:rsidRDefault="0025169D" w:rsidP="00A7291B">
      <w:pPr>
        <w:pStyle w:val="NormalBlock"/>
      </w:pPr>
      <w:r>
        <w:t>彼らは、良いムスリムがハリウッドによって堕落することを望んでいないと主張しますが、私が疑うのは、本当の理由は彼らがキリスト教の解放的な空気を吸わせたくないからだということです。したがって、キリスト教は自由の宗教です。なぜなら、それは個人に神から与えられた信じるか信じないかの能力を行使する自由を提供し、その選択の結果を受け入れる自由を与えるからです。また、信者を人間が作った宗教的な規則の抑圧と制限から解放します。</w:t>
      </w:r>
    </w:p>
    <w:p w14:paraId="27FB83DB" w14:textId="77777777" w:rsidR="00227BF5" w:rsidRDefault="00227BF5" w:rsidP="00227BF5">
      <w:pPr>
        <w:pStyle w:val="Heading3"/>
      </w:pPr>
      <w:r>
        <w:t>3. キリスト教の自由は、その信者がこの世の生活においても来るべき命においても平等な仲間となることを可能にします。</w:t>
      </w:r>
    </w:p>
    <w:bookmarkEnd w:id="0"/>
    <w:bookmarkEnd w:id="0"/>
    <w:p w14:paraId="5C097F03" w14:textId="5E23FA64" w:rsidR="00A7291B" w:rsidRDefault="0025169D" w:rsidP="00A7291B">
      <w:pPr>
        <w:pStyle w:val="NormalBlock"/>
      </w:pPr>
      <w:r>
        <w:t>イスラム教は、旧約聖書でモーセを通して、また新約聖書でパウロを通して神が教えられた男性の霊的指導の概念を歪めています。</w:t>
      </w:r>
    </w:p>
    <w:bookmarkEnd w:id="0"/>
    <w:p w14:paraId="7E1F9BC8" w14:textId="7BE2687A" w:rsidR="00A7291B" w:rsidRPr="007C2DD5" w:rsidRDefault="0025169D" w:rsidP="007C2DD5">
      <w:pPr>
        <w:pStyle w:val="Quote"/>
      </w:pPr>
      <w:r>
        <w:t>²² 妻は、主に従うように夫に従いなさい。 ²³ なぜなら、キリストの体である教会がキリストにゆだねられているように、妻は夫にゆだねられているからです。 ²⁴ そういうわけですから、妻は、教会がキリストに従うように、どんなことでも喜んで夫に従わなければなりません。 ²⁵ また夫は、教会のためにいのちを捨てるほどの愛を示されたキリストにならって、妻を愛しなさい。</w:t>
      </w:r>
    </w:p>
    <w:bookmarkEnd w:id="0"/>
    <w:p w14:paraId="44687C10" w14:textId="5FB066C6" w:rsidR="009C22C1" w:rsidRDefault="009C22C1" w:rsidP="00C35B22">
      <w:pPr>
        <w:pStyle w:val="BibleVerseCite"/>
      </w:pPr>
      <w:r w:rsidRPr="007C2DD5">
        <w:t>- エペソ人への手紙 5:22-25</w:t>
      </w:r>
    </w:p>
    <w:bookmarkEnd w:id="0"/>
    <w:p w14:paraId="255668C9" w14:textId="77777777" w:rsidR="00A7291B" w:rsidRDefault="0025169D" w:rsidP="00A7291B">
      <w:pPr>
        <w:pStyle w:val="PadTop24"/>
      </w:pPr>
      <w:r>
        <w:t>ここでの概念は、夫が妻と家族の霊的な指導の責任を負うということです。この啓示されたモデルでは、妻は夫を恐れているからではなく、キリストへの信仰のゆえに自発的に服従を差し出します。このモデルにおいて、夫はキリストが教会を創造するために命を捨てたのと同じように、妻を支え守るために自分の命を捨てる覚悟があります。キリスト教においては、両方のパートナーが自発的に何か貴重なものを捨てます。女性は自律性を捨て、男性は命を捨てます。時には一度の勇敢な行為で、しかし多くの場合は時間と力とエネルギーと心を費やして、暗く困難なこの世でのキリスト教の巡礼である人生において、妻と家族を守り、支え、養い、導いています。</w:t>
      </w:r>
    </w:p>
    <w:bookmarkEnd w:id="0"/>
    <w:p w14:paraId="5C097F03" w14:textId="5E23FA64" w:rsidR="00A7291B" w:rsidRDefault="0025169D" w:rsidP="00A7291B">
      <w:pPr>
        <w:pStyle w:val="NormalBlock"/>
      </w:pPr>
      <w:r>
        <w:t>イスラム教は、ほとんどの場合、この男性の霊的指導という考えを歪め、女性に対する抑圧的な男性支配の言い訳に変えてしまっています。イスラム教は、女性を劣った人間の階級に位置づけることによって、女性の奴隷化を制度化しています。</w:t>
      </w:r>
    </w:p>
    <w:bookmarkEnd w:id="0"/>
    <w:p w14:paraId="1EDAA5C0" w14:textId="77777777" w:rsidR="00A7291B" w:rsidRDefault="0025169D" w:rsidP="00A7291B">
      <w:pPr>
        <w:pStyle w:val="Quotation"/>
      </w:pPr>
      <w:r>
        <w:t>Men are managers of the affairs of women "because Allah has made the one superior to the other." </w:t>
        <w:br/>
        <w:t>- スーラ 4:34</w:t>
      </w:r>
    </w:p>
    <w:bookmarkEnd w:id="0"/>
    <w:p w14:paraId="5C097F03" w14:textId="5E23FA64" w:rsidR="00A7291B" w:rsidRDefault="0025169D" w:rsidP="00A7291B">
      <w:pPr>
        <w:pStyle w:val="NormalBlock"/>
      </w:pPr>
      <w:r>
        <w:t>イスラム世界では、男性が支配し、統治し、ほとんどの特権を持っているのは、神が彼らを優れた存在として創造したからだという誤った考えがあります。この誤った認識は、女性に対する最も卑劣な行為や攻撃につながっています。例えば、</w:t>
      </w:r>
    </w:p>
    <w:bookmarkEnd w:id="0"/>
    <w:p w14:paraId="2EC75E3D" w14:textId="41EDDCE5" w:rsidR="008A3F75" w:rsidRDefault="00932373" w:rsidP="001E1588">
      <w:pPr>
        <w:pStyle w:val="NormalBlock"/>
        <w:numPr>
          <w:ilvl w:val="0"/>
          <w:numId w:val="199"/>
        </w:numPr>
      </w:pPr>
      <w:r w:rsidRPr="00932373">
        <w:t>多くのイスラム諸国（例：アフガニスタン）における女性の教育の否定。</w:t>
      </w:r>
    </w:p>
    <w:bookmarkEnd w:id="0"/>
    <w:p w14:paraId="2EC75E3D" w14:textId="41EDDCE5" w:rsidR="008A3F75" w:rsidRDefault="00932373" w:rsidP="001E1588">
      <w:pPr>
        <w:pStyle w:val="NormalBlock"/>
        <w:numPr>
          <w:ilvl w:val="0"/>
          <w:numId w:val="199"/>
        </w:numPr>
      </w:pPr>
      <w:r w:rsidRPr="00932373">
        <w:t>強制的な服装規定（例：ヒジャブ、ブルカ）。</w:t>
      </w:r>
    </w:p>
    <w:bookmarkEnd w:id="0"/>
    <w:p w14:paraId="2EC75E3D" w14:textId="41EDDCE5" w:rsidR="008A3F75" w:rsidRDefault="00932373" w:rsidP="001E1588">
      <w:pPr>
        <w:pStyle w:val="NormalBlock"/>
        <w:numPr>
          <w:ilvl w:val="0"/>
          <w:numId w:val="199"/>
        </w:numPr>
      </w:pPr>
      <w:r w:rsidRPr="00932373">
        <w:t>身体的切断（女性の割礼）。</w:t>
      </w:r>
    </w:p>
    <w:bookmarkEnd w:id="0"/>
    <w:p w14:paraId="2EC75E3D" w14:textId="41EDDCE5" w:rsidR="008A3F75" w:rsidRDefault="00932373" w:rsidP="001E1588">
      <w:pPr>
        <w:pStyle w:val="NormalBlock"/>
        <w:numPr>
          <w:ilvl w:val="0"/>
          <w:numId w:val="199"/>
        </w:numPr>
      </w:pPr>
      <w:r w:rsidRPr="00932373">
        <w:t>強制結婚、および未成年の少女の強制結婚。</w:t>
      </w:r>
    </w:p>
    <w:bookmarkEnd w:id="0"/>
    <w:p w14:paraId="2EC75E3D" w14:textId="41EDDCE5" w:rsidR="008A3F75" w:rsidRDefault="00932373" w:rsidP="001E1588">
      <w:pPr>
        <w:pStyle w:val="NormalBlock"/>
        <w:numPr>
          <w:ilvl w:val="0"/>
          <w:numId w:val="199"/>
        </w:numPr>
      </w:pPr>
      <w:r w:rsidRPr="00932373">
        <w:t>移動の制限。女性は車の運転を禁じられ、独身の場合は男性の付き添いなしに家を出ることが許されない。</w:t>
      </w:r>
    </w:p>
    <w:bookmarkEnd w:id="0"/>
    <w:p w14:paraId="2EC75E3D" w14:textId="41EDDCE5" w:rsidR="008A3F75" w:rsidRDefault="00932373" w:rsidP="001E1588">
      <w:pPr>
        <w:pStyle w:val="NormalBlock"/>
        <w:numPr>
          <w:ilvl w:val="0"/>
          <w:numId w:val="199"/>
        </w:numPr>
      </w:pPr>
      <w:r w:rsidRPr="00932373">
        <w:t>法の下での保護の欠如。シャリーア法の下では、男性は四人の妻を持つ権利がある。夫が妻の一人と離婚する場合、女性の同意や出席の必要なく、イスラムの裁判官の前で宣言するだけでよい。しかし、女性が夫と離婚したい場合は、まず夫の同意を得なければならない（「イスラム・シャリーア法対自由、平等、民主主義」、シャブナム・アサドラーリ著）。</w:t>
      </w:r>
    </w:p>
    <w:bookmarkEnd w:id="0"/>
    <w:bookmarkEnd w:id="0"/>
    <w:p w14:paraId="5C097F03" w14:textId="5E23FA64" w:rsidR="00A7291B" w:rsidRDefault="0025169D" w:rsidP="00A7291B">
      <w:pPr>
        <w:pStyle w:val="NormalBlock"/>
      </w:pPr>
      <w:r>
        <w:t>ムスリムのボーイフレンド（将来は夫になることを望んで）を喜ばせるためにイスラム教に改宗する若いアメリカ人女性たちは、結婚したり子供を持ったり、ムスリムの国に移り住んだりした場合に何が待ち受けているのかを本当に理解していないためにそうするのです。</w:t>
      </w:r>
    </w:p>
    <w:bookmarkEnd w:id="0"/>
    <w:p w14:paraId="5C097F03" w14:textId="5E23FA64" w:rsidR="00A7291B" w:rsidRDefault="0025169D" w:rsidP="00A7291B">
      <w:pPr>
        <w:pStyle w:val="NormalBlock"/>
      </w:pPr>
      <w:r>
        <w:t>イエス・キリストは、人間の状態、人間の価値、そして人間の可能性を高めるために、歴史上のどの宗教的または政治的指導者よりも多くのことを成し遂げられました。彼が生きていた堕落したユダの手紙ヤ社会では、多くのイスラム的な女性観や女性の扱いが広まっていました。彼の教えと使徒の働きたちの教えは、すべての女性が神によって創造された平等な価値と尊厳を持つことを確立しました。</w:t>
      </w:r>
    </w:p>
    <w:bookmarkEnd w:id="0"/>
    <w:p w14:paraId="5C097F03" w14:textId="5E23FA64" w:rsidR="00A7291B" w:rsidRDefault="0025169D" w:rsidP="00A7291B">
      <w:pPr>
        <w:pStyle w:val="NormalBlock"/>
      </w:pPr>
      <w:r>
        <w:t>ガラテヤ人への手紙 3:26-29 において、パウロは、文化、社会的地位、または性別に基づいて神の前である一群を他よりも有利にする階級制度を作ろうとしたすべての哲学や宗教に終止符を打っています。</w:t>
      </w:r>
    </w:p>
    <w:bookmarkEnd w:id="0"/>
    <w:p w14:paraId="7E1F9BC8" w14:textId="7BE2687A" w:rsidR="00A7291B" w:rsidRPr="007C2DD5" w:rsidRDefault="0025169D" w:rsidP="007C2DD5">
      <w:pPr>
        <w:pStyle w:val="Quote"/>
      </w:pPr>
      <w:r>
        <w:t>²⁶ 私たちはみな、すでに、イエス・キリストを信じる信仰によって神の子どもとなったからです。 ²⁷ バプテスマ（洗礼）を受けてキリストと一体とされた今は、キリストをその身にまとっているのです。 ²⁸ もはや、ユダヤ人とギリシヤ人、奴隷と自由人、男と女という区別はありません。みな、キリスト・イエスにあって一つなのです。 ²⁹ そして、キリストのものとなった今、私たちはほんとうの意味でアブラハムの子孫であり、アブラハムに与えられた神の約束を相続したのです。</w:t>
      </w:r>
    </w:p>
    <w:bookmarkEnd w:id="0"/>
    <w:p w14:paraId="44687C10" w14:textId="5FB066C6" w:rsidR="009C22C1" w:rsidRDefault="009C22C1" w:rsidP="00C35B22">
      <w:pPr>
        <w:pStyle w:val="BibleVerseCite"/>
      </w:pPr>
      <w:r w:rsidRPr="007C2DD5">
        <w:t>- ガラテヤ人への手紙 3:26-29</w:t>
      </w:r>
    </w:p>
    <w:bookmarkEnd w:id="0"/>
    <w:p w14:paraId="255668C9" w14:textId="77777777" w:rsidR="00A7291B" w:rsidRDefault="0025169D" w:rsidP="00A7291B">
      <w:pPr>
        <w:pStyle w:val="PadTop24"/>
      </w:pPr>
      <w:r>
        <w:t>キリスト教は単に自由にするだけでなく、自由になった者たちを、その本質的価値が彼らの信じるものによって決まり、人間としての身分や属性（ユダの手紙ヤ人、ギリシア人、富者、貧者、女性など）によって決まらない人々の家族に加える。キリスト者は神によって新しい霊的な地位と役割を与えられ、それは天における彼らの永遠のアイデンティティを示し、やがて地上で知られている彼らのあり方に完全に取って代わるものである。</w:t>
      </w:r>
    </w:p>
    <w:bookmarkEnd w:id="0"/>
    <w:p w14:paraId="7E1F9BC8" w14:textId="7BE2687A" w:rsidR="00A7291B" w:rsidRPr="007C2DD5" w:rsidRDefault="0025169D" w:rsidP="007C2DD5">
      <w:pPr>
        <w:pStyle w:val="Quote"/>
      </w:pPr>
      <w:r>
        <w:t>⁹ しかし、あなたがたはそうではありません。あなたがたは神から選ばれた王なる祭司であり、きよい民として神のものとされた人たちです。それはすべて、どうして自分が暗闇から神の驚くべき光へと招き入れられたかを、人々に語り伝えるためなのです。 ¹⁰ あなたがたは、以前は全く無きに等しい者でしたが、今は神のものとされています。以前は神のいつくしみから遠い者でしたが、今では神のいつくしみによって変えられました。</w:t>
      </w:r>
    </w:p>
    <w:bookmarkEnd w:id="0"/>
    <w:p w14:paraId="44687C10" w14:textId="5FB066C6" w:rsidR="009C22C1" w:rsidRDefault="009C22C1" w:rsidP="00C35B22">
      <w:pPr>
        <w:pStyle w:val="BibleVerseCite"/>
      </w:pPr>
      <w:r w:rsidRPr="007C2DD5">
        <w:t>- ペテロの手紙Ⅰ 2:9-10</w:t>
      </w:r>
    </w:p>
    <w:bookmarkEnd w:id="0"/>
    <w:p w14:paraId="255668C9" w14:textId="77777777" w:rsidR="00A7291B" w:rsidRDefault="0025169D" w:rsidP="00A7291B">
      <w:pPr>
        <w:pStyle w:val="PadTop24"/>
      </w:pPr>
      <w:r>
        <w:t>この聖句は、神が私たちをどのように描いているかを明らかにしています。イスラム教は人間によって作られた信仰体系であり、この世での宗教的な生活のために設計されています。一方、キリスト教は信者をこの世を超越する自由を与え、ここでの信仰の実践が実際に来るべき世界の一端と経験を彼に与えます。これはイスラム教にはできず、決してできないことです。なぜなら、イスラム教は霊的な事柄について人間の思考によって考え出されたものであり、キリスト教とは異なり、イエス、神と人との方によって啓示された神の御心の実行であり、神の御霊が各キリスト者の内に動的に宿っているからです（ローマ 8:9; コリント第一 3:16）。</w:t>
      </w:r>
    </w:p>
    <w:p w14:paraId="27FB83DB" w14:textId="77777777" w:rsidR="00227BF5" w:rsidRDefault="00227BF5" w:rsidP="00227BF5">
      <w:pPr>
        <w:pStyle w:val="Heading3"/>
      </w:pPr>
      <w:r>
        <w:t>概要</w:t>
      </w:r>
    </w:p>
    <w:bookmarkEnd w:id="0"/>
    <w:bookmarkEnd w:id="0"/>
    <w:p w14:paraId="5C097F03" w14:textId="5E23FA64" w:rsidR="00A7291B" w:rsidRDefault="0025169D" w:rsidP="00A7291B">
      <w:pPr>
        <w:pStyle w:val="NormalBlock"/>
      </w:pPr>
      <w:r>
        <w:t>私はキリスト教とイスラム教についていくつかの考えを共有しましたが、これからの日々、月、そして年の中であなたに心に留めておいてほしいポイントは次のとおりです：</w:t>
      </w:r>
    </w:p>
    <w:p w14:paraId="6ABE7781" w14:textId="77777777" w:rsidR="00227BF5" w:rsidRDefault="00227BF5" w:rsidP="00227BF5">
      <w:pPr>
        <w:pStyle w:val="Heading2"/>
      </w:pPr>
      <w:r>
        <w:t>イスラムは決して勝利しない！！</w:t>
      </w:r>
    </w:p>
    <w:bookmarkEnd w:id="0"/>
    <w:bookmarkEnd w:id="0"/>
    <w:p w14:paraId="5C097F03" w14:textId="5E23FA64" w:rsidR="00A7291B" w:rsidRDefault="0025169D" w:rsidP="00A7291B">
      <w:pPr>
        <w:pStyle w:val="NormalBlock"/>
      </w:pPr>
      <w:r>
        <w:t>それは決して勝利しないでしょう。なぜなら：</w:t>
      </w:r>
    </w:p>
    <w:p w14:paraId="76FE22ED" w14:textId="77777777" w:rsidR="00227BF5" w:rsidRDefault="00227BF5" w:rsidP="00227BF5">
      <w:pPr>
        <w:pStyle w:val="Heading4"/>
      </w:pPr>
      <w:r>
        <w:t>1. それは間違った預言者を持っている</w:t>
      </w:r>
    </w:p>
    <w:bookmarkEnd w:id="0"/>
    <w:bookmarkEnd w:id="0"/>
    <w:p w14:paraId="7E1F9BC8" w14:textId="7BE2687A" w:rsidR="00A7291B" w:rsidRPr="007C2DD5" w:rsidRDefault="0025169D" w:rsidP="007C2DD5">
      <w:pPr>
        <w:pStyle w:val="Quote"/>
      </w:pPr>
      <w:r>
        <w:t>¹ 神は昔、幻や夢や、時には直接の啓示などいろいろな方法で、預言者を通してご自分の計画を少しずつ明らかになさいました。 ² しかし今の時代には、ご自分の御子（イエス・キリスト）を通して語っておられます。神は、彼によって世界とその中のすべてのものをお造りになり、その御子にすべてを受け継がせたのです。 ³ 御子は神の栄光を受けて、まばゆいばかりに輝いています。また、その人格と行動すべてにおいて神であることを示し、力あることばによって万物を治めておられます。そればかりか、私たちのすべての罪の記録を消し去ってきよめるために死んでくださいました。そして今は、最高の栄誉を受けて、天におられる偉大な神のそばにいらっしゃるのです。</w:t>
      </w:r>
    </w:p>
    <w:bookmarkEnd w:id="0"/>
    <w:p w14:paraId="44687C10" w14:textId="5FB066C6" w:rsidR="009C22C1" w:rsidRDefault="009C22C1" w:rsidP="00C35B22">
      <w:pPr>
        <w:pStyle w:val="BibleVerseCite"/>
      </w:pPr>
      <w:r w:rsidRPr="007C2DD5">
        <w:t>- へブル人への手紙 1:1-3</w:t>
      </w:r>
    </w:p>
    <w:bookmarkEnd w:id="0"/>
    <w:p w14:paraId="255668C9" w14:textId="77777777" w:rsidR="00A7291B" w:rsidRDefault="0025169D" w:rsidP="00A7291B">
      <w:pPr>
        <w:pStyle w:val="PadTop24"/>
      </w:pPr>
      <w:r>
        <w:t>イエスは神から遣わされた最後で唯一の神聖な使者です。彼は復活によってすべての他の者よりも優れています。私が最後に聞いたとき、ムハンマドはまだ死んでいました。なぜ神は、世界が創造された使者である復活した使者を、そうした資格のない者に置き換えるのでしょうか？</w:t>
      </w:r>
    </w:p>
    <w:p w14:paraId="76FE22ED" w14:textId="77777777" w:rsidR="00227BF5" w:rsidRDefault="00227BF5" w:rsidP="00227BF5">
      <w:pPr>
        <w:pStyle w:val="Heading4"/>
      </w:pPr>
      <w:r>
        <w:t>2. 間違った書物です</w:t>
      </w:r>
    </w:p>
    <w:bookmarkEnd w:id="0"/>
    <w:bookmarkEnd w:id="0"/>
    <w:p w14:paraId="7E1F9BC8" w14:textId="7BE2687A" w:rsidR="00A7291B" w:rsidRPr="007C2DD5" w:rsidRDefault="0025169D" w:rsidP="007C2DD5">
      <w:pPr>
        <w:pStyle w:val="Quote"/>
      </w:pPr>
      <w:r>
        <w:t>¹⁵ また、小さいころから、自分がどのように聖書を教えられてきたか覚えているでしょう。この聖書こそ、キリスト・イエスを信じることによって救われるための知恵を与えてくれるのです。 ¹⁶ 神の霊感によって書かれた聖書は、何が真理であり、何が悪であるかをよく教えてくれます。また、私たちの生活をまっすぐにし、正しいことを行う力を与えてくれます。</w:t>
      </w:r>
    </w:p>
    <w:bookmarkEnd w:id="0"/>
    <w:p w14:paraId="44687C10" w14:textId="5FB066C6" w:rsidR="009C22C1" w:rsidRDefault="009C22C1" w:rsidP="00C35B22">
      <w:pPr>
        <w:pStyle w:val="BibleVerseCite"/>
      </w:pPr>
      <w:r w:rsidRPr="007C2DD5">
        <w:t>- テモテへの手紙Ⅱ 3:15-16</w:t>
      </w:r>
    </w:p>
    <w:bookmarkEnd w:id="0"/>
    <w:p w14:paraId="255668C9" w14:textId="77777777" w:rsidR="00A7291B" w:rsidRDefault="0025169D" w:rsidP="00A7291B">
      <w:pPr>
        <w:pStyle w:val="PadTop24"/>
      </w:pPr>
      <w:r>
        <w:t>聖書は救い、正しい生き方、そして永遠の命へと導きます。他のどんな書物がそれに何を加えることができるでしょうか？神が新しいことを明らかにせず、ここでの劣った生活と来るべき命の保証もない追加の情報を送る理由は何でしょうか？</w:t>
      </w:r>
    </w:p>
    <w:p w14:paraId="76FE22ED" w14:textId="77777777" w:rsidR="00227BF5" w:rsidRDefault="00227BF5" w:rsidP="00227BF5">
      <w:pPr>
        <w:pStyle w:val="Heading4"/>
      </w:pPr>
      <w:r>
        <w:t>3. それは誤った使命を持っている</w:t>
      </w:r>
    </w:p>
    <w:bookmarkEnd w:id="0"/>
    <w:bookmarkEnd w:id="0"/>
    <w:p w14:paraId="7E1F9BC8" w14:textId="7BE2687A" w:rsidR="00A7291B" w:rsidRPr="007C2DD5" w:rsidRDefault="0025169D" w:rsidP="007C2DD5">
      <w:pPr>
        <w:pStyle w:val="Quote"/>
      </w:pPr>
      <w:r>
        <w:t>¹⁸ イエスは弟子たちに言われました。「わたしには天と地のすべての権威が与えられています。 ¹⁹ だから、出て行って、すべての人々をわたしの弟子とし、彼らに、父と子と聖霊との名によってバプテスマ（洗礼）を授けなさい。 ²⁰ また、弟子となった者たちには、あなたがたに命じておいたすべての戒めを守るように教えなさい。わたしは世界の終わりまで、いつもあなたがたと共にいます。」</w:t>
      </w:r>
    </w:p>
    <w:bookmarkEnd w:id="0"/>
    <w:p w14:paraId="44687C10" w14:textId="5FB066C6" w:rsidR="009C22C1" w:rsidRDefault="009C22C1" w:rsidP="00C35B22">
      <w:pPr>
        <w:pStyle w:val="BibleVerseCite"/>
      </w:pPr>
      <w:r w:rsidRPr="007C2DD5">
        <w:t>- マタイの福音書 28:18-20</w:t>
      </w:r>
    </w:p>
    <w:bookmarkEnd w:id="0"/>
    <w:p w14:paraId="255668C9" w14:textId="77777777" w:rsidR="00A7291B" w:rsidRDefault="0025169D" w:rsidP="00A7291B">
      <w:pPr>
        <w:pStyle w:val="PadTop24"/>
      </w:pPr>
      <w:r>
        <w:t>イエスは、別の預言者が現れるまで、私たちと共にいると言われましたか？もっと情報が得られるまで？いいえ、イエスは「時代の終わりまで、私はあなたがたと共にいる」と言われました。神は私たちを軍事的または政治的に浸透させて征服するために遣わされたのではありません。神は私たちを恐怖で支配し殺すために遣わされたのでもありません。イスラム教が主要な宗教である国々の状況を見てください。前にも述べたように、それらの国々は自国同士、または隣国と戦争状態にあるか、自国の宗教的・政治的指導者によって抑圧されています。</w:t>
      </w:r>
    </w:p>
    <w:bookmarkEnd w:id="0"/>
    <w:p w14:paraId="5C097F03" w14:textId="5E23FA64" w:rsidR="00A7291B" w:rsidRDefault="0025169D" w:rsidP="00A7291B">
      <w:pPr>
        <w:pStyle w:val="NormalBlock"/>
      </w:pPr>
      <w:r>
        <w:t>イランやイラクに移住するためのビザの需要がほとんどないことに気づいたことがありますか？ムスリム諸国の大使館が、そこに移住したい人々で溢れているのを見たことがありますか？実際のところ、ヨーロッパが直面している主な移民問題は、ムスリム諸国から逃れてくる何百万もの人々をどう扱うかということです。国境内にムスリムを抱える国々の状況を見てください。テロ攻撃、難民の洪水、ムスリム移民がこれらの国の法律や文化に反してシャリーア法を確立しようとする試み。驚くべきことに、これらの人々は、彼らが去った国で失敗と戦争を引き起こしたのと同じ宗教と慣習を、新しい居住国で再確立しようとしているのです！</w:t>
      </w:r>
    </w:p>
    <w:bookmarkEnd w:id="0"/>
    <w:p w14:paraId="5C097F03" w14:textId="5E23FA64" w:rsidR="00A7291B" w:rsidRDefault="0025169D" w:rsidP="00A7291B">
      <w:pPr>
        <w:pStyle w:val="NormalBlock"/>
      </w:pPr>
      <w:r>
        <w:t>一方、キリスト教は、その指導者と体がこの世のものではなく、来たるべき世のものであるため、どの国や文化においても機能し、繁栄することができます。歴史と経験は、国が聖書の原則に基づき、それを維持するとき、その国が繁栄することを示しています。アメリカ合衆国はその最良の例です。</w:t>
      </w:r>
    </w:p>
    <w:bookmarkEnd w:id="0"/>
    <w:p w14:paraId="5C097F03" w14:textId="5E23FA64" w:rsidR="00A7291B" w:rsidRDefault="0025169D" w:rsidP="00A7291B">
      <w:pPr>
        <w:pStyle w:val="NormalBlock"/>
      </w:pPr>
      <w:r>
        <w:t>アメリカといかなるイスラム教国との簡単な比較でもこれが証明されるでしょう。ここで個人的な意見を述べますが、私はヨーロッパの衰退とイスラムとの増大する対立は、キリスト教を捨てたことに対する神の懲罰だと信じています。彼らはキリスト教を単に哲学的立場や政治的組織に置き換えられると思っていましたが、彼らに何が起こったかを見てください。イスラムは確かにその時を迎えていますが、勝つことはできません。</w:t>
      </w:r>
    </w:p>
    <w:bookmarkEnd w:id="0"/>
    <w:p w14:paraId="5C097F03" w14:textId="5E23FA64" w:rsidR="00A7291B" w:rsidRDefault="0025169D" w:rsidP="00A7291B">
      <w:pPr>
        <w:pStyle w:val="NormalBlock"/>
      </w:pPr>
      <w:r>
        <w:t>彼らの前にも多くの者が世界支配の同じ希望を持ち、しばらくの間成功した者もいた。バビロニア人、メディア人、ギリシャ人、ローマ帝国、ナチス、共産主義者は皆この考えを持っていたが、預言者ダニエルはその幻の中で、ローマ帝国の世界支配の間に、別の永遠の王国が設立されると正しく述べた。</w:t>
      </w:r>
    </w:p>
    <w:bookmarkEnd w:id="0"/>
    <w:p w14:paraId="7E1F9BC8" w14:textId="7BE2687A" w:rsidR="00A7291B" w:rsidRPr="007C2DD5" w:rsidRDefault="0025169D" w:rsidP="007C2DD5">
      <w:pPr>
        <w:pStyle w:val="Quote"/>
      </w:pPr>
      <w:r>
        <w:t>この王たちの時代に、天の神は、決して滅ぼされることのない一つの国を起こします。だれもこの国を征服できません。その国は、すべての国々を打ち砕いて滅ぼします。まさに永遠不滅の国なのです。</w:t>
      </w:r>
    </w:p>
    <w:bookmarkEnd w:id="0"/>
    <w:p w14:paraId="44687C10" w14:textId="5FB066C6" w:rsidR="009C22C1" w:rsidRDefault="009C22C1" w:rsidP="00C35B22">
      <w:pPr>
        <w:pStyle w:val="BibleVerseCite"/>
      </w:pPr>
      <w:r w:rsidRPr="007C2DD5">
        <w:t>- ダニエル書 2:44</w:t>
      </w:r>
    </w:p>
    <w:bookmarkEnd w:id="0"/>
    <w:p w14:paraId="255668C9" w14:textId="77777777" w:rsidR="00A7291B" w:rsidRDefault="0025169D" w:rsidP="00A7291B">
      <w:pPr>
        <w:pStyle w:val="PadTop24"/>
      </w:pPr>
      <w:r>
        <w:t>ダニエルが語った王国は、ローマ帝国の時代にイエス・キリストによって設立されました。</w:t>
      </w:r>
    </w:p>
    <w:bookmarkEnd w:id="0"/>
    <w:p w14:paraId="7E1F9BC8" w14:textId="7BE2687A" w:rsidR="00A7291B" w:rsidRPr="007C2DD5" w:rsidRDefault="0025169D" w:rsidP="007C2DD5">
      <w:pPr>
        <w:pStyle w:val="Quote"/>
      </w:pPr>
      <w:r>
        <w:t>¹⁵ 「では、あなたがたは、どうなのですか。」</w:t>
        <w:br/>
        <w:t>¹⁶ シモン・ペテロが答えました。「あなたこそキリスト（ギリシャ語で、救い主）です。生ける神の子です。」</w:t>
        <w:br/>
        <w:t>¹⁷ 「ヨナの息子シモンよ。神があなたを祝福してくださったのです。それを明らかにしたのは、人ではなく、天におられるわたしの父です。 ¹⁸ あなたはペテロ（岩）です。わたしはこの大きな岩の上にわたしの教会を建てます。地獄のどんな恐ろしい力も、わたしの教会に打ち勝つことはできません。</w:t>
      </w:r>
    </w:p>
    <w:bookmarkEnd w:id="0"/>
    <w:p w14:paraId="44687C10" w14:textId="5FB066C6" w:rsidR="009C22C1" w:rsidRDefault="009C22C1" w:rsidP="00C35B22">
      <w:pPr>
        <w:pStyle w:val="BibleVerseCite"/>
      </w:pPr>
      <w:r w:rsidRPr="007C2DD5">
        <w:t>- マタイの福音書 16:15-18</w:t>
      </w:r>
    </w:p>
    <w:bookmarkEnd w:id="0"/>
    <w:p w14:paraId="255668C9" w14:textId="77777777" w:rsidR="00A7291B" w:rsidRDefault="0025169D" w:rsidP="00A7291B">
      <w:pPr>
        <w:pStyle w:val="PadTop24"/>
      </w:pPr>
      <w:r>
        <w:t>ここでイエスの言葉の意味を考えてみてください。サタンによって力を与えられた地獄の門が教会に打ち勝てないなら、人間の作った宗教もまた打ち勝つことはできません。</w:t>
      </w:r>
    </w:p>
    <w:bookmarkEnd w:id="0"/>
    <w:p w14:paraId="5C097F03" w14:textId="5E23FA64" w:rsidR="00A7291B" w:rsidRDefault="0025169D" w:rsidP="00A7291B">
      <w:pPr>
        <w:pStyle w:val="NormalBlock"/>
      </w:pPr>
      <w:r>
        <w:t>ダニエルによって語られ、イエスによって宣言されたあの永遠の王国は、地上のどんな権力（イスラムを含む）や地獄の権力（それは悪魔とその従者たち）によっても奪われたり滅ぼされたりすることのないものであり、その王国はイエス・キリストに属する教会です。</w:t>
      </w:r>
    </w:p>
    <w:bookmarkEnd w:id="0"/>
    <w:p w14:paraId="5C097F03" w14:textId="5E23FA64" w:rsidR="00A7291B" w:rsidRDefault="0025169D" w:rsidP="00A7291B">
      <w:pPr>
        <w:pStyle w:val="NormalBlock"/>
      </w:pPr>
      <w:r>
        <w:t>もう一度言わせてください：</w:t>
      </w:r>
    </w:p>
    <w:p w14:paraId="27FB83DB" w14:textId="77777777" w:rsidR="00227BF5" w:rsidRDefault="00227BF5" w:rsidP="00227BF5">
      <w:pPr>
        <w:pStyle w:val="Heading3"/>
      </w:pPr>
      <w:r>
        <w:t>イスラムは決して勝利しない！</w:t>
      </w:r>
    </w:p>
    <w:bookmarkEnd w:id="0"/>
    <w:bookmarkEnd w:id="0"/>
    <w:p w14:paraId="5C097F03" w14:textId="5E23FA64" w:rsidR="00A7291B" w:rsidRDefault="0025169D" w:rsidP="00A7291B">
      <w:pPr>
        <w:pStyle w:val="NormalBlock"/>
      </w:pPr>
      <w:r>
        <w:t>しかし、あなたがたが罪から解放され、偽りの宗教の無知から解放され、今やキリスト・イエスにあって一つとなった者たちの中に加えられているなら、あなたがたは勝利することができ、また勝利するでしょう。私は教会に対して、戦争や戦争のうわさを恐れず、移り変わる運動やイデオロギーを恐れないように励まします。ただ、キリストにあって私たちの勝利は保証されていることを覚えておいてください。なぜなら、すでに二度申し上げたように、彼らは決して勝つことはないのです、決して！</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