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ギデオンの原則</w:t>
      </w:r>
    </w:p>
    <w:p w14:paraId="670F8077" w14:textId="038F6EFB" w:rsidR="00944B2D" w:rsidRDefault="00944B2D" w:rsidP="00944B2D">
      <w:pPr>
        <w:pStyle w:val="ChapterVerse"/>
      </w:pPr>
      <w:r w:rsidRPr="00944B2D">
        <w:t>士師記 6-8</w:t>
      </w:r>
    </w:p>
    <w:bookmarkEnd w:id="0"/>
    <w:p w14:paraId="5C097F03" w14:textId="5E23FA64" w:rsidR="00A7291B" w:rsidRDefault="0025169D" w:rsidP="00A7291B">
      <w:pPr>
        <w:pStyle w:val="NormalBlock"/>
      </w:pPr>
      <w:r>
        <w:t>ユダの手紙ヤ人の歴史には、さまざまな時代がありました。その一つが士師たちの時代です。これは、ヨシュアが民を約束の地に導き入れた後、しかし神がまだ彼らの上に王を立てておられなかった時代です。各部族は定められた地域に住み、それぞれに部族または家族の指導者がいました。部族全体から成る国民が外部の主または敵によって脅かされた時、神はその国民を守り、あるいは裁き、または勧めるために、特定の一人の男性（ある時は女性）を起こされました。彼らは士師と呼ばれました。サムエルは士師であり、サムソンもそうでした。</w:t>
      </w:r>
    </w:p>
    <w:bookmarkEnd w:id="0"/>
    <w:p w14:paraId="5C097F03" w14:textId="5E23FA64" w:rsidR="00A7291B" w:rsidRDefault="0025169D" w:rsidP="00A7291B">
      <w:pPr>
        <w:pStyle w:val="NormalBlock"/>
      </w:pPr>
      <w:r>
        <w:t>今夜は、これらの士師の一人であるギデオンについて、また彼の物語が、ここチョクトーにいる私たちの今日の状況に関わるいくつかの原則をどのように示しているかについて話したいと思います。</w:t>
      </w:r>
    </w:p>
    <w:p w14:paraId="6ABE7781" w14:textId="77777777" w:rsidR="00227BF5" w:rsidRDefault="00227BF5" w:rsidP="00227BF5">
      <w:pPr>
        <w:pStyle w:val="Heading2"/>
      </w:pPr>
      <w:r>
        <w:t>背景と歴史</w:t>
      </w:r>
    </w:p>
    <w:bookmarkEnd w:id="0"/>
    <w:bookmarkEnd w:id="0"/>
    <w:p w14:paraId="5C097F03" w14:textId="5E23FA64" w:rsidR="00A7291B" w:rsidRDefault="0025169D" w:rsidP="00A7291B">
      <w:pPr>
        <w:pStyle w:val="NormalBlock"/>
      </w:pPr>
      <w:r>
        <w:t>神は、御自分の民がエジプトを出たとき、彼らが御自分に従うなら祝福し、従わないならさまざまな方法で罰すると約束されました。</w:t>
      </w:r>
    </w:p>
    <w:bookmarkEnd w:id="0"/>
    <w:p w14:paraId="7E1F9BC8" w14:textId="7BE2687A" w:rsidR="00A7291B" w:rsidRPr="007C2DD5" w:rsidRDefault="0025169D" w:rsidP="007C2DD5">
      <w:pPr>
        <w:pStyle w:val="Quote"/>
      </w:pPr>
      <w:r>
        <w:t>²⁶ 主の祝福を選ぶかのろいを選ぶか、今はっきり決めなさい。 ²⁷ 私が与える主の戒めに従うなら祝福されます。 ²⁸ しかし、それを拒否し、外国の神々を拝んだりするならのろわれます。</w:t>
      </w:r>
    </w:p>
    <w:bookmarkEnd w:id="0"/>
    <w:p w14:paraId="44687C10" w14:textId="5FB066C6" w:rsidR="009C22C1" w:rsidRDefault="009C22C1" w:rsidP="00C35B22">
      <w:pPr>
        <w:pStyle w:val="BibleVerseCite"/>
      </w:pPr>
      <w:r w:rsidRPr="007C2DD5">
        <w:t>- 申命記 11:26-28</w:t>
      </w:r>
    </w:p>
    <w:bookmarkEnd w:id="0"/>
    <w:p w14:paraId="255668C9" w14:textId="77777777" w:rsidR="00A7291B" w:rsidRDefault="0025169D" w:rsidP="00A7291B">
      <w:pPr>
        <w:pStyle w:val="PadTop24"/>
      </w:pPr>
      <w:r>
        <w:t>神はまた、彼らが悔い改めて神を呼び求めるなら、彼らを赦し、敵や問題から救うと約束されました。この二つの約束は、それ以後のユダの手紙ヤ人の歴史の大部分を形づくりました。彼らは良い意図をもって、良い始まりをするのですが、すぐに偶像礼拝と不道徳に陥りました。神は何らかの方法で彼らを罰せられました。</w:t>
      </w:r>
    </w:p>
    <w:bookmarkEnd w:id="0"/>
    <w:p w14:paraId="2EC75E3D" w14:textId="41EDDCE5" w:rsidR="008A3F75" w:rsidRDefault="00932373" w:rsidP="001E1588">
      <w:pPr>
        <w:pStyle w:val="NormalBlock"/>
        <w:numPr>
          <w:ilvl w:val="0"/>
          <w:numId w:val="199"/>
        </w:numPr>
      </w:pPr>
      <w:r w:rsidRPr="00932373">
        <w:t>外国の国々が彼らを攻撃するのを許す</w:t>
      </w:r>
    </w:p>
    <w:bookmarkEnd w:id="0"/>
    <w:p w14:paraId="2EC75E3D" w14:textId="41EDDCE5" w:rsidR="008A3F75" w:rsidRDefault="00932373" w:rsidP="001E1588">
      <w:pPr>
        <w:pStyle w:val="NormalBlock"/>
        <w:numPr>
          <w:ilvl w:val="0"/>
          <w:numId w:val="199"/>
        </w:numPr>
      </w:pPr>
      <w:r w:rsidRPr="00932373">
        <w:t>自然災害が彼らに降りかかるようにする</w:t>
      </w:r>
    </w:p>
    <w:bookmarkEnd w:id="0"/>
    <w:bookmarkEnd w:id="0"/>
    <w:p w14:paraId="5C097F03" w14:textId="5E23FA64" w:rsidR="00A7291B" w:rsidRDefault="0025169D" w:rsidP="00A7291B">
      <w:pPr>
        <w:pStyle w:val="NormalBlock"/>
      </w:pPr>
      <w:r>
        <w:t>それから、ユダの手紙ヤ人たちは苦しみに耐えられなくなると、神に叫び求め、神は彼らを救うために誰かを遣わされました。人々を一つに集め、試練の中で忍耐するのを助けたり、敵を打ち破ったりする、宗教的、軍事的、または政治的指導者です。これらの人々は士師と呼ばれ、先ほど言ったように、ギデオンもその一人でした。</w:t>
      </w:r>
    </w:p>
    <w:bookmarkEnd w:id="0"/>
    <w:p w14:paraId="5C097F03" w14:textId="5E23FA64" w:rsidR="00A7291B" w:rsidRDefault="0025169D" w:rsidP="00A7291B">
      <w:pPr>
        <w:pStyle w:val="NormalBlock"/>
      </w:pPr>
      <w:r>
        <w:t>彼の物語は、士師記6章から8章に記されています。主は、イスラエルの歴史における典型的な低迷期に、民を救うためギデオンを起こされました。</w:t>
      </w:r>
    </w:p>
    <w:bookmarkEnd w:id="0"/>
    <w:p w14:paraId="7E1F9BC8" w14:textId="7BE2687A" w:rsidR="00A7291B" w:rsidRPr="007C2DD5" w:rsidRDefault="0025169D" w:rsidP="007C2DD5">
      <w:pPr>
        <w:pStyle w:val="Quote"/>
      </w:pPr>
      <w:r>
        <w:t>¹ やがてイスラエルの民は、またもや他の神々を拝み始めました。それで主は、敵を起こしてイスラエルを懲らしめたので、彼らはミデヤン人に七年間苦しめられることになりました。 ² ミデヤン人はとても残忍だったので、イスラエル人は山に難を避けて、洞窟やほら穴に身を隠しました。 ³⁴ また、イスラエル人が種をまくと、ミデヤン人やアマレク人をはじめ、近隣の国から略奪者が来て農作物を荒らしたり、ガザに至るまで各地を荒らし回り、食糧を全部奪い取ったのです。羊、牛、ろばも奪って行きました。 ⁵ 彼らはおびただしい数のらくだの群れを連れて来て、その地を荒らし尽くすまで動きませんでした。 ⁶ そのためイスラエルは、ミデヤン人のために衰え果ててしまいました。</w:t>
      </w:r>
    </w:p>
    <w:bookmarkEnd w:id="0"/>
    <w:p w14:paraId="44687C10" w14:textId="5FB066C6" w:rsidR="009C22C1" w:rsidRDefault="009C22C1" w:rsidP="00C35B22">
      <w:pPr>
        <w:pStyle w:val="BibleVerseCite"/>
      </w:pPr>
      <w:r w:rsidRPr="007C2DD5">
        <w:t>- 士師記 6:1-6</w:t>
      </w:r>
    </w:p>
    <w:bookmarkEnd w:id="0"/>
    <w:p w14:paraId="255668C9" w14:textId="77777777" w:rsidR="00A7291B" w:rsidRDefault="0025169D" w:rsidP="00A7291B">
      <w:pPr>
        <w:pStyle w:val="PadTop24"/>
      </w:pPr>
      <w:r>
        <w:t>ここで言及されている悪は、士師記 2:11で説明されています。民はバアル（その礼拝には性的な不道徳が含まれていた自然神）を礼拝し始めていました。</w:t>
      </w:r>
    </w:p>
    <w:p w14:paraId="27FB83DB" w14:textId="77777777" w:rsidR="00227BF5" w:rsidRDefault="00227BF5" w:rsidP="00227BF5">
      <w:pPr>
        <w:pStyle w:val="Heading3"/>
      </w:pPr>
      <w:r>
        <w:t>バアル礼拝</w:t>
      </w:r>
    </w:p>
    <w:bookmarkEnd w:id="0"/>
    <w:bookmarkEnd w:id="0"/>
    <w:p w14:paraId="5C097F03" w14:textId="5E23FA64" w:rsidR="00A7291B" w:rsidRDefault="0025169D" w:rsidP="00A7291B">
      <w:pPr>
        <w:pStyle w:val="NormalBlock"/>
      </w:pPr>
      <w:r>
        <w:t>バアルは、土地の豊穣をつかさどると考えられていた、カナン人の地域の男性神々に付けられた名前でした。「バアル」という言葉は、主人／所有者／夫を意味しました。イスラエル人がカナンに入ったとき、土地のあらゆる場所に、それぞれの神、すなわち「所有者」がいることを知りました。これが、バアルという言葉を接頭辞とし、その後に場所の名前を加えた、さまざまな神々が数多く見られる理由です。例えば、</w:t>
      </w:r>
    </w:p>
    <w:bookmarkEnd w:id="0"/>
    <w:p w14:paraId="2EC75E3D" w14:textId="41EDDCE5" w:rsidR="008A3F75" w:rsidRDefault="00932373" w:rsidP="001E1588">
      <w:pPr>
        <w:pStyle w:val="NormalBlock"/>
        <w:numPr>
          <w:ilvl w:val="0"/>
          <w:numId w:val="199"/>
        </w:numPr>
      </w:pPr>
      <w:r w:rsidRPr="00932373">
        <w:t>バアル・ガド</w:t>
      </w:r>
    </w:p>
    <w:bookmarkEnd w:id="0"/>
    <w:p w14:paraId="2EC75E3D" w14:textId="41EDDCE5" w:rsidR="008A3F75" w:rsidRDefault="00932373" w:rsidP="001E1588">
      <w:pPr>
        <w:pStyle w:val="NormalBlock"/>
        <w:numPr>
          <w:ilvl w:val="0"/>
          <w:numId w:val="199"/>
        </w:numPr>
      </w:pPr>
      <w:r w:rsidRPr="00932373">
        <w:t>バアル・ハモン</w:t>
      </w:r>
    </w:p>
    <w:bookmarkEnd w:id="0"/>
    <w:p w14:paraId="2EC75E3D" w14:textId="41EDDCE5" w:rsidR="008A3F75" w:rsidRDefault="00932373" w:rsidP="001E1588">
      <w:pPr>
        <w:pStyle w:val="NormalBlock"/>
        <w:numPr>
          <w:ilvl w:val="0"/>
          <w:numId w:val="199"/>
        </w:numPr>
      </w:pPr>
      <w:r w:rsidRPr="00932373">
        <w:t>バアル・ハツォル</w:t>
      </w:r>
    </w:p>
    <w:bookmarkEnd w:id="0"/>
    <w:p w14:paraId="2EC75E3D" w14:textId="41EDDCE5" w:rsidR="008A3F75" w:rsidRDefault="00932373" w:rsidP="001E1588">
      <w:pPr>
        <w:pStyle w:val="NormalBlock"/>
        <w:numPr>
          <w:ilvl w:val="0"/>
          <w:numId w:val="199"/>
        </w:numPr>
      </w:pPr>
      <w:r w:rsidRPr="00932373">
        <w:t>バアル・ペオル</w:t>
      </w:r>
    </w:p>
    <w:bookmarkEnd w:id="0"/>
    <w:bookmarkEnd w:id="0"/>
    <w:p w14:paraId="5C097F03" w14:textId="5E23FA64" w:rsidR="00A7291B" w:rsidRDefault="0025169D" w:rsidP="00A7291B">
      <w:pPr>
        <w:pStyle w:val="NormalBlock"/>
      </w:pPr>
      <w:r>
        <w:t>やがて、場所の名前は省かれ、Baalという語がこの豊穣の神の固有名となりました。Baalの神話では、彼は地上の混沌と破壊の神々と戦った神々の勇士として描かれています。この混沌は、人々や動物の間の干ばつや不妊、あるいは海からの洪水として見られていました。</w:t>
      </w:r>
    </w:p>
    <w:bookmarkEnd w:id="0"/>
    <w:p w14:paraId="5C097F03" w14:textId="5E23FA64" w:rsidR="00A7291B" w:rsidRDefault="0025169D" w:rsidP="00A7291B">
      <w:pPr>
        <w:pStyle w:val="NormalBlock"/>
      </w:pPr>
      <w:r>
        <w:t>バアルは自然界の秩序と再生の神であり、春の到来と、それに伴う成長および繁殖をつかさどっていました。神々の間で続いていたこの戦いは、季節の循環に見られる生命のための闘争として、地上で繰り広げられていると信じられていました。生命と豊穣へのこのような焦点が、この宗教で儀式的な性行為のために神殿娼婦を用いた理由を説明しています。</w:t>
      </w:r>
    </w:p>
    <w:bookmarkEnd w:id="0"/>
    <w:p w14:paraId="5C097F03" w14:textId="5E23FA64" w:rsidR="00A7291B" w:rsidRDefault="0025169D" w:rsidP="00A7291B">
      <w:pPr>
        <w:pStyle w:val="NormalBlock"/>
      </w:pPr>
      <w:r>
        <w:t>この種の行為は、混沌の勢力との戦いにおいてバアルに力を与えると信じられていました。彼が強ければ強いほど、混沌は克服され、土地、動物、そして人々はより豊かになると考えられていました。生き延びるために、家族の規模、動物の数、そして世界の乾燥した地域における十分な雨に依存していた民にとって、この種の「自然神」を礼拝することは自然なことでした。女神「アシュトレテ」はこの神の女性版であり、異教の礼拝においてアシュトレテの柱が用いられていることに、彼女の象徴を見ることができます。</w:t>
      </w:r>
    </w:p>
    <w:bookmarkEnd w:id="0"/>
    <w:p w14:paraId="5C097F03" w14:textId="5E23FA64" w:rsidR="00A7291B" w:rsidRDefault="0025169D" w:rsidP="00A7291B">
      <w:pPr>
        <w:pStyle w:val="NormalBlock"/>
      </w:pPr>
      <w:r>
        <w:t>ユダの手紙ヤ人はエホバの礼拝を完全に放棄したことはありませんでしたが、むしろ神への礼拝にバアルの礼拝を加え始めました（これは習合と呼ばれます）。彼らはアブラハムの神を礼拝し、危機の時には神のもとに行きました。（神はエジプト人から彼らを力強く救い出し、40年間、荒野で奇跡的に必要なものを備えてくださいました。）彼らは、雨を降らせ、人々を多産にする日常の神として、バアルをほめたたえ、礼拝しました。</w:t>
      </w:r>
    </w:p>
    <w:bookmarkEnd w:id="0"/>
    <w:p w14:paraId="5C097F03" w14:textId="5E23FA64" w:rsidR="00A7291B" w:rsidRDefault="0025169D" w:rsidP="00A7291B">
      <w:pPr>
        <w:pStyle w:val="NormalBlock"/>
      </w:pPr>
      <w:r>
        <w:t>これは、神が命じられたとおりにカナン人をその地から根絶しなかったため、彼らがすぐにバアル礼拝という異教の慣行（そして宗教的実践という外套に包まれた性的行為という誘惑的な考え）に影響されたことを考えれば、容易に理解できます。</w:t>
      </w:r>
    </w:p>
    <w:bookmarkEnd w:id="0"/>
    <w:p w14:paraId="5C097F03" w14:textId="5E23FA64" w:rsidR="00A7291B" w:rsidRDefault="0025169D" w:rsidP="00A7291B">
      <w:pPr>
        <w:pStyle w:val="NormalBlock"/>
      </w:pPr>
      <w:r>
        <w:t>これが、士師記第6章における私たちの状況です。民は、自分たちのためにバアル礼拝を追い求め、このような偶像礼拝を行ってきました。神は、別の国からの攻撃という形で、彼らに裁きを下されました。</w:t>
      </w:r>
    </w:p>
    <w:bookmarkEnd w:id="0"/>
    <w:p w14:paraId="5C097F03" w14:textId="5E23FA64" w:rsidR="00A7291B" w:rsidRDefault="0025169D" w:rsidP="00A7291B">
      <w:pPr>
        <w:pStyle w:val="NormalBlock"/>
      </w:pPr>
      <w:r>
        <w:t>神はこのことのために、隣接する民が毎年の収穫のたびに侵入して彼らの作物と家畜を略奪するのを許すことによって、彼らを罰せられました。人々はこのことで非常に落胆し、隠すことのできるわずかな食料を守ろうとして、洞窟に隠れていました。七年後、彼らは助けを求めて神に叫び、神は彼らの祈りを聞いて、ミディアン人から彼らを救うことを決められました。ここでギデオンが登場します。</w:t>
      </w:r>
    </w:p>
    <w:bookmarkEnd w:id="0"/>
    <w:p w14:paraId="7E1F9BC8" w14:textId="7BE2687A" w:rsidR="00A7291B" w:rsidRPr="007C2DD5" w:rsidRDefault="0025169D" w:rsidP="007C2DD5">
      <w:pPr>
        <w:pStyle w:val="Quote"/>
      </w:pPr>
      <w:r>
        <w:t>¹¹ ある日、主の使いが現れ、アビエゼル人ヨアシュの農地内にあるオフラの樫の木の下に座っていました。ヨアシュの子ギデオンは、酒ぶね〔ぶどうを絞ってぶどう酒を作るために、岩に掘られた箱形の穴〕の中で小麦を打っていました。ミデヤン人から身を隠していたのです。 ¹² 主の使いはギデオンの前に立ち、「勇士よ、主はあなたとともにおられる」と告げました。</w:t>
        <w:br/>
        <w:t>¹³ ギデオンは答えました。「初めてお目にかかりますが、どうか教えてくれませんか。主が共におられるのなら、なぜ、こんなことが次から次へと起こるのですか。先祖から聞かされました。主がエジプトから導き出してくださった時には、驚くべきみわざがたくさん行われたと。なのに、今はどうです。そんなみわざのかけらもないではありませんか。もう主は私たちを見捨てて、ミデヤン人にしたい放題をさせ、踏みつけられるに任せておられるのです。」</w:t>
        <w:br/>
        <w:t>¹⁴ すると主は、ギデオンに向かって言いました。「わたしがあなたを強くする。行きなさい。イスラエルをミデヤン人から救い出すのだ。わたしがあなたを遣わす。」</w:t>
        <w:br/>
        <w:t>¹⁵ ギデオンは答えました。「主よ、とんでもありません。私がイスラエルを救うことなど、できるわけありません。私の家はマナセ族の中で最も弱く、それに私は家で一番年下なのです。」</w:t>
        <w:br/>
        <w:t>¹⁶ 主は彼に言います。「神であるわたしがついているのだ。だからあなたは、たちどころにミデヤンの大軍を打ち破ることができる。」</w:t>
        <w:br/>
        <w:t>¹⁷ 「もしそれがほんとうなら、その証拠にしるしを見せてください。今、語りかけてくださっているあなたが主であることを見せてほしいのです。 ¹⁸ でも、少し待っていてくださいませんか。あなたに贈り物を差し上げたいのです。」</w:t>
        <w:br/>
        <w:t>「わかった。あなたが戻るまで待っていよう。」</w:t>
      </w:r>
    </w:p>
    <w:bookmarkEnd w:id="0"/>
    <w:p w14:paraId="44687C10" w14:textId="5FB066C6" w:rsidR="009C22C1" w:rsidRDefault="009C22C1" w:rsidP="00C35B22">
      <w:pPr>
        <w:pStyle w:val="BibleVerseCite"/>
      </w:pPr>
      <w:r w:rsidRPr="007C2DD5">
        <w:t>- 士師記 6:11-18</w:t>
      </w:r>
    </w:p>
    <w:bookmarkEnd w:id="0"/>
    <w:p w14:paraId="255668C9" w14:textId="77777777" w:rsidR="00A7291B" w:rsidRDefault="0025169D" w:rsidP="00A7291B">
      <w:pPr>
        <w:pStyle w:val="PadTop24"/>
      </w:pPr>
      <w:r>
        <w:t>11～18節では、彼が敵から自分と収穫物を隠すために、ぶどう酒を造るためにぶどうを搾る場所である酒ぶねで小麦を打っているのが分かります。続く章では、神が彼を召して、敵であるミデヤン人から自分の民を救わせるにつれて、彼の人生が遂げる変化が分かります。農夫から指導者への彼の変貌と、彼が勝ち取った勝利は、すべて段階を経て成し遂げられたものであり、士師記はこれらを6～8章で記しています。</w:t>
      </w:r>
    </w:p>
    <w:p w14:paraId="27FB83DB" w14:textId="77777777" w:rsidR="00227BF5" w:rsidRDefault="00227BF5" w:rsidP="00227BF5">
      <w:pPr>
        <w:pStyle w:val="Heading3"/>
      </w:pPr>
      <w:r>
        <w:t>1. 彼は自分の召しを疑った</w:t>
      </w:r>
    </w:p>
    <w:bookmarkEnd w:id="0"/>
    <w:bookmarkEnd w:id="0"/>
    <w:p w14:paraId="7E1F9BC8" w14:textId="7BE2687A" w:rsidR="00A7291B" w:rsidRPr="007C2DD5" w:rsidRDefault="0025169D" w:rsidP="007C2DD5">
      <w:pPr>
        <w:pStyle w:val="Quote"/>
      </w:pPr>
      <w:r>
        <w:t>¹⁹ ギデオンは大急ぎで家に駆け込んで子やぎを一匹焼き、一エパ（約二十二リットル）の粉で種を入れないパンをこしらえました。次いで肉をかごに詰め、スープをなべに入れて、樫の木の下にいる御使いのところに持って来て差し出しました。 ²⁰ すると、御使いはギデオンに言いました。「肉とパンをあそこの岩の上に置いて、スープをかけてみなさい。」ギデオンが言われたとおりにすると、 ²¹ 御使いは手にしていた杖で肉とパンにさわりました。すると、たちまち岩から火が燃え上がり、肉とパンを焼き尽くしてしまったのです。その瞬間、御使いの姿は見えなくなりました。</w:t>
        <w:br/>
        <w:t>²² ギデオンは、ほんとうにそれが主の使いであったと知って、思わず叫びました。「ああ、主なる神様！ 私は面と向かって主の使いを見てしまいました。」 ²³ すると、主の声がありました。「大丈夫だ、心配しなくていい。あなたは死にはしない。」 ²⁴ ギデオンはそこに祭壇を築き、「主との平和の祭壇」と名づけました。この祭壇は、今もアビエゼル人の地オフラにあります。</w:t>
      </w:r>
    </w:p>
    <w:bookmarkEnd w:id="0"/>
    <w:p w14:paraId="44687C10" w14:textId="5FB066C6" w:rsidR="009C22C1" w:rsidRDefault="009C22C1" w:rsidP="00C35B22">
      <w:pPr>
        <w:pStyle w:val="BibleVerseCite"/>
      </w:pPr>
      <w:r w:rsidRPr="007C2DD5">
        <w:t>- 士師記 6:19-24</w:t>
      </w:r>
    </w:p>
    <w:bookmarkEnd w:id="0"/>
    <w:p w14:paraId="255668C9" w14:textId="77777777" w:rsidR="00A7291B" w:rsidRDefault="0025169D" w:rsidP="00A7291B">
      <w:pPr>
        <w:pStyle w:val="PadTop24"/>
      </w:pPr>
      <w:r>
        <w:t>天使が初めて彼を指導者として召し、彼の民を救うようにされたとき、彼は自分が弱く、取るに足りない者であると訴え、しるしを求めました。天使が奇跡的に彼のいけにえを焼き尽くした後、ギデオンは自分の召しを受け入れました。</w:t>
      </w:r>
    </w:p>
    <w:p w14:paraId="27FB83DB" w14:textId="77777777" w:rsidR="00227BF5" w:rsidRDefault="00227BF5" w:rsidP="00227BF5">
      <w:pPr>
        <w:pStyle w:val="Heading3"/>
      </w:pPr>
      <w:r>
        <w:t>2. 彼は家族による障害を乗り越えた</w:t>
      </w:r>
    </w:p>
    <w:bookmarkEnd w:id="0"/>
    <w:bookmarkEnd w:id="0"/>
    <w:p w14:paraId="7E1F9BC8" w14:textId="7BE2687A" w:rsidR="00A7291B" w:rsidRPr="007C2DD5" w:rsidRDefault="0025169D" w:rsidP="007C2DD5">
      <w:pPr>
        <w:pStyle w:val="Quote"/>
      </w:pPr>
      <w:r>
        <w:t>²⁵ その夜、主はギデオンに、父親の一番上等の雄牛を、父親の持っているバアルの祭壇のところへ引いて行き、祭壇を引き倒し、そばにある女神アシェラの木像を切り倒すように命じました。 ²⁶ 「さあ、わたしのために、高い所に石を積んで祭壇を築き直しなさい。次に、さっきの雄牛を焼き尽くすいけにえとして祭壇にささげ、壊した木像をくべて火をたきなさい。」 ²⁷ そこでギデオンは、十人の使用人を駆り出して、命じられたとおりにしました。ただ、家族や町の人々の目をはばかって、夜中にそれを行いました。もし見つかれば、どんな目に会うかわかっていたからです。</w:t>
        <w:br/>
        <w:t>²⁸ 翌朝早く、町がにぎわい始めるころ、人々は、バアルの祭壇が取り払われ、そばのアシェラの偶像も壊されて、代わりに新しく築かれた祭壇の上に雄牛のいけにえがささげられているのを見つけました。</w:t>
        <w:br/>
        <w:t>²⁹ 「いったい、どこのだれがやったのだ。」人々は調べ回り、ついにヨアシュの子ギデオンのしわざであることを突き止めました。 ³⁰ 人々はヨアシュに怒りをぶつけました。「息子を出せ！ あんなやつは殺してやる！ よくもバアル様の祭壇をめちゃめちゃにして、おまけにアシェラ様の像まで壊してくれたな。」</w:t>
        <w:br/>
        <w:t>³¹ しかしヨアシュは、たけり狂う人々を前にして言い返しました。「バアル様は、おまえたちに助けてもらわなきゃならないのか。なんとだらしない神様なのだ。おまえたちはこんな情けないバアル様のために、いのちを投げ出そうというのか。もしほんとうの神様なら、ご自分の祭壇を壊した者など、さっさとやっつけておしまいになればいいのだ。」</w:t>
        <w:br/>
        <w:t>³² この時からギデオンは、「エルバアル」とあだ名されるようになりました。「バアルは自分の面倒ぐらい見るがよい」という意味です。</w:t>
      </w:r>
    </w:p>
    <w:bookmarkEnd w:id="0"/>
    <w:p w14:paraId="44687C10" w14:textId="5FB066C6" w:rsidR="009C22C1" w:rsidRDefault="009C22C1" w:rsidP="00C35B22">
      <w:pPr>
        <w:pStyle w:val="BibleVerseCite"/>
      </w:pPr>
      <w:r w:rsidRPr="007C2DD5">
        <w:t>- 士師記 6:25-32</w:t>
      </w:r>
    </w:p>
    <w:bookmarkEnd w:id="0"/>
    <w:p w14:paraId="255668C9" w14:textId="77777777" w:rsidR="00A7291B" w:rsidRDefault="0025169D" w:rsidP="00A7291B">
      <w:pPr>
        <w:pStyle w:val="PadTop24"/>
      </w:pPr>
      <w:r>
        <w:t>ギデオン自身の父親はバアルの礼拝者だったので、神はまず自分の家にある偶像を壊すよう彼に求めることによって、彼を試されました。その結果、彼の父親はこれらの偶像への信仰を失い、ギデオンに怒った他のバアルの礼拝者たちに対して、息子の行動を擁護しました。</w:t>
      </w:r>
    </w:p>
    <w:p w14:paraId="27FB83DB" w14:textId="77777777" w:rsidR="00227BF5" w:rsidRDefault="00227BF5" w:rsidP="00227BF5">
      <w:pPr>
        <w:pStyle w:val="Heading3"/>
      </w:pPr>
      <w:r>
        <w:t>3. 彼には確信を強めることが必要だった</w:t>
      </w:r>
    </w:p>
    <w:bookmarkEnd w:id="0"/>
    <w:bookmarkEnd w:id="0"/>
    <w:p w14:paraId="7E1F9BC8" w14:textId="7BE2687A" w:rsidR="00A7291B" w:rsidRPr="007C2DD5" w:rsidRDefault="0025169D" w:rsidP="007C2DD5">
      <w:pPr>
        <w:pStyle w:val="Quote"/>
      </w:pPr>
      <w:r>
        <w:t>³³ それからしばらくして、ミデヤン人、アマレク人、その他の近隣諸国が連合してイスラエルに対抗しようと兵を挙げ、その軍勢はヨルダン川を渡り、イズレエルの谷に陣を敷きました。 ³⁴ すると、主の霊がギデオンをとらえたので、ギデオンが召集ラッパを吹き鳴らすと、アビエゼルの男たちが結集しました。 ³⁵ マナセ、アシェル、ゼブルン、ナフタリにも使者を送り、戦士を募ると、みな応じました。</w:t>
        <w:br/>
        <w:t>³⁶ ギデオンは神に願い出ました。「お約束どおり、イスラエルを救うために私を立ててくださるおつもりなら、 ³⁷ 今夜、打ち場に羊の毛を置いておきますから、明日の朝、羊の毛だけが露でしめり、土が乾いているようにしてください。そうすれば、あなたがついていてくださるのだと確信できます。」 ³⁸ すると翌朝、そのとおりのことが起こりました。ギデオンが早く起きて羊の毛をしぼると、鉢いっぱいの水がしたたり落ちたのです。</w:t>
        <w:br/>
        <w:t>³⁹ ギデオンはまた主に願いました。「どうか、お怒りにならないでください。もう一度だけ試させていただきたいのです。今度は反対に、羊の毛だけを乾かして、地面全体をしめらせてください。」 ⁴⁰ 主はギデオンの願いどおりにされました。その夜、羊の毛は乾いたままで、地面は露で覆われていたのです。</w:t>
      </w:r>
    </w:p>
    <w:bookmarkEnd w:id="0"/>
    <w:p w14:paraId="44687C10" w14:textId="5FB066C6" w:rsidR="009C22C1" w:rsidRDefault="009C22C1" w:rsidP="00C35B22">
      <w:pPr>
        <w:pStyle w:val="BibleVerseCite"/>
      </w:pPr>
      <w:r w:rsidRPr="007C2DD5">
        <w:t>- 士師記 6:33-40</w:t>
      </w:r>
    </w:p>
    <w:bookmarkEnd w:id="0"/>
    <w:p w14:paraId="255668C9" w14:textId="77777777" w:rsidR="00A7291B" w:rsidRDefault="0025169D" w:rsidP="00A7291B">
      <w:pPr>
        <w:pStyle w:val="PadTop24"/>
      </w:pPr>
      <w:r>
        <w:t>自分の家を首尾よく清めた後、神はギデオンに、ミディアン人に対してイスラエルを率いるよう求めます。ギデオンは再び確信を持てず、しるしを求めます。神は、ギデオンの願いどおり、羊の皮（羊毛）と地面に露を置くことによって、そのしるしをお与えになります。</w:t>
      </w:r>
    </w:p>
    <w:p w14:paraId="27FB83DB" w14:textId="77777777" w:rsidR="00227BF5" w:rsidRDefault="00227BF5" w:rsidP="00227BF5">
      <w:pPr>
        <w:pStyle w:val="Heading3"/>
      </w:pPr>
      <w:r>
        <w:t>4. 彼は恐れに打ち勝った ― 士師記 7:1、8:21</w:t>
      </w:r>
    </w:p>
    <w:bookmarkEnd w:id="0"/>
    <w:bookmarkEnd w:id="0"/>
    <w:p w14:paraId="5C097F03" w14:textId="5E23FA64" w:rsidR="00A7291B" w:rsidRDefault="0025169D" w:rsidP="00A7291B">
      <w:pPr>
        <w:pStyle w:val="NormalBlock"/>
      </w:pPr>
      <w:r>
        <w:t>彼が民を率いてミディアンに立ち向かうことを決意したとき：</w:t>
      </w:r>
    </w:p>
    <w:bookmarkEnd w:id="0"/>
    <w:p w14:paraId="2EC75E3D" w14:textId="41EDDCE5" w:rsidR="008A3F75" w:rsidRDefault="00932373" w:rsidP="001E1588">
      <w:pPr>
        <w:pStyle w:val="NormalBlock"/>
        <w:numPr>
          <w:ilvl w:val="0"/>
          <w:numId w:val="199"/>
        </w:numPr>
      </w:pPr>
      <w:r w:rsidRPr="00932373">
        <w:t>戦いのために32:000人が集まった</w:t>
      </w:r>
    </w:p>
    <w:bookmarkEnd w:id="0"/>
    <w:p w14:paraId="2EC75E3D" w14:textId="41EDDCE5" w:rsidR="008A3F75" w:rsidRDefault="00932373" w:rsidP="001E1588">
      <w:pPr>
        <w:pStyle w:val="NormalBlock"/>
        <w:numPr>
          <w:ilvl w:val="0"/>
          <w:numId w:val="199"/>
        </w:numPr>
      </w:pPr>
      <w:r w:rsidRPr="00932373">
        <w:t>そのうち22:000人は、戦いに行くことを恐れて去った</w:t>
      </w:r>
    </w:p>
    <w:bookmarkEnd w:id="0"/>
    <w:p w14:paraId="2EC75E3D" w14:textId="41EDDCE5" w:rsidR="008A3F75" w:rsidRDefault="00932373" w:rsidP="001E1588">
      <w:pPr>
        <w:pStyle w:val="NormalBlock"/>
        <w:numPr>
          <w:ilvl w:val="0"/>
          <w:numId w:val="199"/>
        </w:numPr>
      </w:pPr>
      <w:r w:rsidRPr="00932373">
        <w:t>残った10:000人は、主によってわずか300人に減らされた。</w:t>
      </w:r>
    </w:p>
    <w:bookmarkEnd w:id="0"/>
    <w:bookmarkEnd w:id="0"/>
    <w:p w14:paraId="5C097F03" w14:textId="5E23FA64" w:rsidR="00A7291B" w:rsidRDefault="0025169D" w:rsidP="00A7291B">
      <w:pPr>
        <w:pStyle w:val="NormalBlock"/>
      </w:pPr>
      <w:r>
        <w:t>彼はミディアン人によって500対1で圧倒的に数で劣っていました。しかし、主は彼に、彼が戦いに勝つことを明らかにされました。ギデオンは、深い谷に野営していたミディアン人の軍隊を取り囲みました。夜、彼の300人の兵士はそれぞれ土の壺とたいまつとラッパを携え、壺を打ち砕き、ラッパを吹き鳴らし、鬨の声を上げました。イスラエルには大軍がいると思って恐れていたミディアン人は、恐慌に陥り、暗闇の混乱の中で互いに攻撃し始め、逃げ去りました。ギデオンはミディアン人の指導者たちを捕らえて処刑し、こうしてミディアン人の脅威を終わらせました。主が彼に、ミディアン人の軍隊がどれほど彼を恐れているかを盗み聞きさせてくださったので、これほど大軍を、これほど少ない兵士で立ち向かうことへの彼の恐れは克服されました。</w:t>
      </w:r>
    </w:p>
    <w:p w14:paraId="27FB83DB" w14:textId="77777777" w:rsidR="00227BF5" w:rsidRDefault="00227BF5" w:rsidP="00227BF5">
      <w:pPr>
        <w:pStyle w:val="Heading3"/>
      </w:pPr>
      <w:r>
        <w:t>5. 彼は神に従った</w:t>
      </w:r>
    </w:p>
    <w:bookmarkEnd w:id="0"/>
    <w:bookmarkEnd w:id="0"/>
    <w:p w14:paraId="7E1F9BC8" w14:textId="7BE2687A" w:rsidR="00A7291B" w:rsidRPr="007C2DD5" w:rsidRDefault="0025169D" w:rsidP="007C2DD5">
      <w:pPr>
        <w:pStyle w:val="Quote"/>
      </w:pPr>
      <w:r>
        <w:t>²² その時、イスラエルの人々は叫びました。「ばんざい！あなたもご子息も、子々孫々に至るまで私たちを治めてください。あなたが私たちをミデヤン人からお救いくださったのですから。」</w:t>
        <w:br/>
        <w:t>²³²⁴ しかし、ギデオンは答えました。「私は王にはならない。息子もそうだ。主があなたがたを治める王だ。そこで、一つ聞いてほしいことがある。敵から分捕った耳輪を私に渡してもらえないか。」ミデヤン軍はイシュマエル人だったので、金の耳輪をつけていたのです。</w:t>
      </w:r>
    </w:p>
    <w:bookmarkEnd w:id="0"/>
    <w:p w14:paraId="44687C10" w14:textId="5FB066C6" w:rsidR="009C22C1" w:rsidRDefault="009C22C1" w:rsidP="00C35B22">
      <w:pPr>
        <w:pStyle w:val="BibleVerseCite"/>
      </w:pPr>
      <w:r w:rsidRPr="007C2DD5">
        <w:t>- 士師記 8:22-23</w:t>
      </w:r>
    </w:p>
    <w:bookmarkEnd w:id="0"/>
    <w:p w14:paraId="255668C9" w14:textId="77777777" w:rsidR="00A7291B" w:rsidRDefault="0025169D" w:rsidP="00A7291B">
      <w:pPr>
        <w:pStyle w:val="PadTop24"/>
      </w:pPr>
      <w:r>
        <w:t>彼の大勝利の後、民はギデオンに自分たちの王になってほしいと望みました。彼らは、彼がその資格を得たと感じていました。これは大きな誘惑でしたが、ギデオンは、ユダの手紙ヤ人には神だけが王であることを思い起こして抵抗し、そのことを彼らに思い出させました。「主があなたがたを治められる。」</w:t>
      </w:r>
    </w:p>
    <w:bookmarkEnd w:id="0"/>
    <w:p w14:paraId="5C097F03" w14:textId="5E23FA64" w:rsidR="00A7291B" w:rsidRDefault="0025169D" w:rsidP="00A7291B">
      <w:pPr>
        <w:pStyle w:val="NormalBlock"/>
      </w:pPr>
      <w:r>
        <w:t>時には、成功の頂点にいるときこそ、最も転落しやすいものですが、ギデオンは彼らの誘惑を何とか避けました。</w:t>
      </w:r>
    </w:p>
    <w:p w14:paraId="27FB83DB" w14:textId="77777777" w:rsidR="00227BF5" w:rsidRDefault="00227BF5" w:rsidP="00227BF5">
      <w:pPr>
        <w:pStyle w:val="Heading3"/>
      </w:pPr>
      <w:r>
        <w:t>6. 彼は神に従わなかった</w:t>
      </w:r>
    </w:p>
    <w:bookmarkEnd w:id="0"/>
    <w:bookmarkEnd w:id="0"/>
    <w:p w14:paraId="7E1F9BC8" w14:textId="7BE2687A" w:rsidR="00A7291B" w:rsidRPr="007C2DD5" w:rsidRDefault="0025169D" w:rsidP="007C2DD5">
      <w:pPr>
        <w:pStyle w:val="Quote"/>
      </w:pPr>
      <w:r>
        <w:t>²³²⁴ しかし、ギデオンは答えました。「私は王にはならない。息子もそうだ。主があなたがたを治める王だ。そこで、一つ聞いてほしいことがある。敵から分捕った耳輪を私に渡してもらえないか。」ミデヤン軍はイシュマエル人だったので、金の耳輪をつけていたのです。</w:t>
        <w:br/>
        <w:t>²⁵ 「喜んで」と彼らは答え、上着を広げると、一人一人、分捕り物の耳輪を投げ込みました。 ²⁶ 集まった金の耳輪は全部で千七百シェケル（約二十キログラム）にも上りました。このほかにも、投げ込まれた三日月形の飾り、垂れ飾り、王衣、らくだの首飾りなどがありました。 ²⁷ ギデオンはそれらの金で、エポデ〔そでなしの上着。普通は祭司が着るが、ここでは金の装飾がついて重く、壁にかけた〕を作り、自分の町オフラに置きました。ところが、イスラエル人はみな、それを拝んで淫行にふけるようになり、ギデオンとその一族にとって悪への落とし穴となりました。</w:t>
        <w:br/>
        <w:t>²⁸ 以上が、ミデヤン人がイスラエル人に屈服するに至った経過です。ミデヤン人は二度と立ち直れず、ギデオンが生きている四十年間は、イスラエルに平和が続きました。</w:t>
        <w:br/>
        <w:t>²⁹ ギデオンは自分の家に帰ってそこに住みました。 ³⁰ 彼には息子が七十人もいました。大ぜいの妻がいたからです。 ³¹ また、シェケムにも内縁の妻が一人おり、アビメレクという男の子がいました。 ³² 年老いたギデオンはついに世を去り、アビエゼル人の地オフラにある、父ヨアシュの墓に葬られました。</w:t>
      </w:r>
    </w:p>
    <w:bookmarkEnd w:id="0"/>
    <w:p w14:paraId="44687C10" w14:textId="5FB066C6" w:rsidR="009C22C1" w:rsidRDefault="009C22C1" w:rsidP="00C35B22">
      <w:pPr>
        <w:pStyle w:val="BibleVerseCite"/>
      </w:pPr>
      <w:r w:rsidRPr="007C2DD5">
        <w:t>- 士師記 8:24-32</w:t>
      </w:r>
    </w:p>
    <w:bookmarkEnd w:id="0"/>
    <w:p w14:paraId="255668C9" w14:textId="77777777" w:rsidR="00A7291B" w:rsidRDefault="0025169D" w:rsidP="00A7291B">
      <w:pPr>
        <w:pStyle w:val="PadTop24"/>
      </w:pPr>
      <w:r>
        <w:t>しかし結局、ギデオンは、自分の生涯において、ユダの手紙ヤ民族が何世紀にもわたって経験してきた服従と不服従の循環を繰り返しました。彼は勝利の後、敗北したミディアン人から奪った戦利品の一部として金を受け取りました。彼はそれを用いて「エポデ」を作りました。それは王や祭司が身に着ける一種の胸当てでした。彼にはまた、多くの息子をもうけるために、多くの妻と一人の側女がいました。彼は王になることを拒みましたが、王のように振る舞い、彼のエポデはやがて一種の王家の紋章と見なされ、彼の民と家族から尊ばれ、彼らはそれを拝み始めました。やがて彼は死に、彼が死んだ後、</w:t>
      </w:r>
    </w:p>
    <w:bookmarkEnd w:id="0"/>
    <w:p w14:paraId="2EC75E3D" w14:textId="41EDDCE5" w:rsidR="008A3F75" w:rsidRDefault="00932373" w:rsidP="001E1588">
      <w:pPr>
        <w:pStyle w:val="NormalBlock"/>
        <w:numPr>
          <w:ilvl w:val="0"/>
          <w:numId w:val="199"/>
        </w:numPr>
      </w:pPr>
      <w:r w:rsidRPr="00932373">
        <w:t>民は、彼がそうしたように、再び偶像礼拝に陥った。</w:t>
      </w:r>
    </w:p>
    <w:bookmarkEnd w:id="0"/>
    <w:p w14:paraId="2EC75E3D" w14:textId="41EDDCE5" w:rsidR="008A3F75" w:rsidRDefault="00932373" w:rsidP="001E1588">
      <w:pPr>
        <w:pStyle w:val="NormalBlock"/>
        <w:numPr>
          <w:ilvl w:val="0"/>
          <w:numId w:val="199"/>
        </w:numPr>
      </w:pPr>
      <w:r w:rsidRPr="00932373">
        <w:t>彼の非嫡出の息子アビメレクは、権力を得るために内戦を始めた。</w:t>
      </w:r>
    </w:p>
    <w:bookmarkEnd w:id="0"/>
    <w:bookmarkEnd w:id="0"/>
    <w:p w14:paraId="5C097F03" w14:textId="5E23FA64" w:rsidR="00A7291B" w:rsidRDefault="0025169D" w:rsidP="00A7291B">
      <w:pPr>
        <w:pStyle w:val="NormalBlock"/>
      </w:pPr>
      <w:r>
        <w:t>ギデオンは民の偉大な英雄であり、神によって召されたイスラエルの士師であると同時に、弱く罪深い人間でもありました。しかし、彼の生涯は、良い面も悪い面も含めて、約3:000年後の私たちの人生を導くいくつかの原則を示しています。</w:t>
      </w:r>
    </w:p>
    <w:p w14:paraId="6ABE7781" w14:textId="77777777" w:rsidR="00227BF5" w:rsidRDefault="00227BF5" w:rsidP="00227BF5">
      <w:pPr>
        <w:pStyle w:val="Heading2"/>
      </w:pPr>
      <w:r>
        <w:t>ギデオンの原則</w:t>
      </w:r>
    </w:p>
    <w:bookmarkEnd w:id="0"/>
    <w:p w14:paraId="27FB83DB" w14:textId="77777777" w:rsidR="00227BF5" w:rsidRDefault="00227BF5" w:rsidP="00227BF5">
      <w:pPr>
        <w:pStyle w:val="Heading3"/>
      </w:pPr>
      <w:r>
        <w:t>1. 私たちの成長には段階があります</w:t>
      </w:r>
    </w:p>
    <w:bookmarkEnd w:id="0"/>
    <w:bookmarkEnd w:id="0"/>
    <w:p w14:paraId="5C097F03" w14:textId="5E23FA64" w:rsidR="00A7291B" w:rsidRDefault="0025169D" w:rsidP="00A7291B">
      <w:pPr>
        <w:pStyle w:val="NormalBlock"/>
      </w:pPr>
      <w:r>
        <w:t>ギデオンは、主が彼を召し、次に励まし、さらに再び彼に挑戦し、繰り返し助けと力を与えられる中で、段階を経て成長しました。数十年前、数人の人々がこの地域に来て説教するよう挑戦を受けました。励ましという小さな収穫があり、そこで彼らはここに教会を建て、留まることを決めました。振り返ってみると、成長するように、あるいは一歩前進するようにというすべての召しは、それに応えて行動したときに報われました。私たちは今、もう一度、信仰をもって踏み出し、危険を伴うことを行い、自分たちにできると思う範囲を超えて進むよう、主から挑戦を受けています。そして、その召しに応えるなら、主は私たちを祝福し、励ましてくださいます。成長は決して一直線に上向くものではありません。それは階段を一段ずつ上るようなものです。例えば：</w:t>
      </w:r>
    </w:p>
    <w:bookmarkEnd w:id="0"/>
    <w:p w14:paraId="2EC75E3D" w14:textId="41EDDCE5" w:rsidR="008A3F75" w:rsidRDefault="00932373" w:rsidP="001E1588">
      <w:pPr>
        <w:pStyle w:val="NormalBlock"/>
        <w:numPr>
          <w:ilvl w:val="0"/>
          <w:numId w:val="199"/>
        </w:numPr>
      </w:pPr>
      <w:r w:rsidRPr="00932373">
        <w:t>安定した仕事</w:t>
      </w:r>
    </w:p>
    <w:bookmarkEnd w:id="0"/>
    <w:p w14:paraId="2EC75E3D" w14:textId="41EDDCE5" w:rsidR="008A3F75" w:rsidRDefault="00932373" w:rsidP="001E1588">
      <w:pPr>
        <w:pStyle w:val="NormalBlock"/>
        <w:numPr>
          <w:ilvl w:val="0"/>
          <w:numId w:val="199"/>
        </w:numPr>
      </w:pPr>
      <w:r w:rsidRPr="00932373">
        <w:t>挑戦</w:t>
      </w:r>
    </w:p>
    <w:bookmarkEnd w:id="0"/>
    <w:p w14:paraId="2EC75E3D" w14:textId="41EDDCE5" w:rsidR="008A3F75" w:rsidRDefault="00932373" w:rsidP="001E1588">
      <w:pPr>
        <w:pStyle w:val="NormalBlock"/>
        <w:numPr>
          <w:ilvl w:val="0"/>
          <w:numId w:val="199"/>
        </w:numPr>
      </w:pPr>
      <w:r w:rsidRPr="00932373">
        <w:t>着実な成長</w:t>
      </w:r>
    </w:p>
    <w:bookmarkEnd w:id="0"/>
    <w:p w14:paraId="2EC75E3D" w14:textId="41EDDCE5" w:rsidR="008A3F75" w:rsidRDefault="00932373" w:rsidP="001E1588">
      <w:pPr>
        <w:pStyle w:val="NormalBlock"/>
        <w:numPr>
          <w:ilvl w:val="0"/>
          <w:numId w:val="199"/>
        </w:numPr>
      </w:pPr>
      <w:r w:rsidRPr="00932373">
        <w:t>挑戦</w:t>
      </w:r>
    </w:p>
    <w:bookmarkEnd w:id="0"/>
    <w:p w14:paraId="2EC75E3D" w14:textId="41EDDCE5" w:rsidR="008A3F75" w:rsidRDefault="00932373" w:rsidP="001E1588">
      <w:pPr>
        <w:pStyle w:val="NormalBlock"/>
        <w:numPr>
          <w:ilvl w:val="0"/>
          <w:numId w:val="199"/>
        </w:numPr>
      </w:pPr>
      <w:r w:rsidRPr="00932373">
        <w:t>着実な成長</w:t>
      </w:r>
    </w:p>
    <w:bookmarkEnd w:id="0"/>
    <w:bookmarkEnd w:id="0"/>
    <w:p w14:paraId="5C097F03" w14:textId="5E23FA64" w:rsidR="00A7291B" w:rsidRDefault="0025169D" w:rsidP="00A7291B">
      <w:pPr>
        <w:pStyle w:val="NormalBlock"/>
      </w:pPr>
      <w:r>
        <w:t>私たちは、歴史の中で試練の時期に差しかかっています。だからこそ、それは険しく困難なのです。</w:t>
      </w:r>
    </w:p>
    <w:bookmarkEnd w:id="0"/>
    <w:p w14:paraId="5C097F03" w14:textId="5E23FA64" w:rsidR="00A7291B" w:rsidRDefault="0025169D" w:rsidP="00A7291B">
      <w:pPr>
        <w:pStyle w:val="NormalBlock"/>
      </w:pPr>
      <w:r>
        <w:t>ギデオンは、試練に立ち向かい、召しに応えたとき、神が自分の成功を示してくださったことを知りました。この原則は3:000年経った今も変わっていません。私たちが応え、最後まで忠実に従うなら、主も私たちを祝福してくださり、次の高みへ到達することができるでしょう。</w:t>
      </w:r>
    </w:p>
    <w:p w14:paraId="27FB83DB" w14:textId="77777777" w:rsidR="00227BF5" w:rsidRDefault="00227BF5" w:rsidP="00227BF5">
      <w:pPr>
        <w:pStyle w:val="Heading3"/>
      </w:pPr>
      <w:r>
        <w:t>2. 神が召されるなら、神は備えてくださる。</w:t>
      </w:r>
    </w:p>
    <w:bookmarkEnd w:id="0"/>
    <w:bookmarkEnd w:id="0"/>
    <w:p w14:paraId="2EC75E3D" w14:textId="41EDDCE5" w:rsidR="008A3F75" w:rsidRDefault="00932373" w:rsidP="001E1588">
      <w:pPr>
        <w:pStyle w:val="NormalBlock"/>
        <w:numPr>
          <w:ilvl w:val="0"/>
          <w:numId w:val="199"/>
        </w:numPr>
      </w:pPr>
      <w:r w:rsidRPr="00932373">
        <w:t>父親の偶像をめぐる状況において、神は最もありそうにない源、すなわちギデオン自身の偶像礼拝をする父親を通して、守りを備えてくださいました！</w:t>
      </w:r>
    </w:p>
    <w:bookmarkEnd w:id="0"/>
    <w:p w14:paraId="2EC75E3D" w14:textId="41EDDCE5" w:rsidR="008A3F75" w:rsidRDefault="00932373" w:rsidP="001E1588">
      <w:pPr>
        <w:pStyle w:val="NormalBlock"/>
        <w:numPr>
          <w:ilvl w:val="0"/>
          <w:numId w:val="199"/>
        </w:numPr>
      </w:pPr>
      <w:r w:rsidRPr="00932373">
        <w:t>ミディアン人との戦いにおいて、圧倒的に不利な状況にもかかわらず、神は勝利するために必要な計画と心理的優位を備えてくださいました。</w:t>
      </w:r>
    </w:p>
    <w:bookmarkEnd w:id="0"/>
    <w:p w14:paraId="2EC75E3D" w14:textId="41EDDCE5" w:rsidR="008A3F75" w:rsidRDefault="00932373" w:rsidP="001E1588">
      <w:pPr>
        <w:pStyle w:val="NormalBlock"/>
        <w:numPr>
          <w:ilvl w:val="0"/>
          <w:numId w:val="199"/>
        </w:numPr>
      </w:pPr>
      <w:r w:rsidRPr="00932373">
        <w:t>王になるよう求められたとき、神は、民をギデオンとその家に敵対させることなく、どのように答えるべきかを知る知恵を備えてくださいました。</w:t>
      </w:r>
    </w:p>
    <w:bookmarkEnd w:id="0"/>
    <w:bookmarkEnd w:id="0"/>
    <w:p w14:paraId="5C097F03" w14:textId="5E23FA64" w:rsidR="00A7291B" w:rsidRDefault="0025169D" w:rsidP="00A7291B">
      <w:pPr>
        <w:pStyle w:val="NormalBlock"/>
      </w:pPr>
      <w:r>
        <w:t>神はいつも備えてくださいます：</w:t>
      </w:r>
    </w:p>
    <w:bookmarkEnd w:id="0"/>
    <w:p w14:paraId="2EC75E3D" w14:textId="41EDDCE5" w:rsidR="008A3F75" w:rsidRDefault="00932373" w:rsidP="001E1588">
      <w:pPr>
        <w:pStyle w:val="NormalBlock"/>
        <w:numPr>
          <w:ilvl w:val="0"/>
          <w:numId w:val="199"/>
        </w:numPr>
      </w:pPr>
      <w:r w:rsidRPr="00932373">
        <w:t>仕事を行うための適切な資源。</w:t>
      </w:r>
    </w:p>
    <w:bookmarkEnd w:id="0"/>
    <w:p w14:paraId="2EC75E3D" w14:textId="41EDDCE5" w:rsidR="008A3F75" w:rsidRDefault="00932373" w:rsidP="001E1588">
      <w:pPr>
        <w:pStyle w:val="NormalBlock"/>
        <w:numPr>
          <w:ilvl w:val="0"/>
          <w:numId w:val="199"/>
        </w:numPr>
      </w:pPr>
      <w:r w:rsidRPr="00932373">
        <w:t>仕事を行うために十分な資源。</w:t>
      </w:r>
    </w:p>
    <w:bookmarkEnd w:id="0"/>
    <w:p w14:paraId="2EC75E3D" w14:textId="41EDDCE5" w:rsidR="008A3F75" w:rsidRDefault="00932373" w:rsidP="001E1588">
      <w:pPr>
        <w:pStyle w:val="NormalBlock"/>
        <w:numPr>
          <w:ilvl w:val="0"/>
          <w:numId w:val="199"/>
        </w:numPr>
      </w:pPr>
      <w:r w:rsidRPr="00932373">
        <w:t>仕事を行うために、資源を正しく用いる知恵。</w:t>
      </w:r>
    </w:p>
    <w:bookmarkEnd w:id="0"/>
    <w:p w14:paraId="2EC75E3D" w14:textId="41EDDCE5" w:rsidR="008A3F75" w:rsidRDefault="00932373" w:rsidP="001E1588">
      <w:pPr>
        <w:pStyle w:val="NormalBlock"/>
        <w:numPr>
          <w:ilvl w:val="0"/>
          <w:numId w:val="199"/>
        </w:numPr>
      </w:pPr>
      <w:r w:rsidRPr="00932373">
        <w:t>私たちの計画がどれほど大きいかに目を向けない。</w:t>
      </w:r>
    </w:p>
    <w:bookmarkEnd w:id="0"/>
    <w:p w14:paraId="2EC75E3D" w14:textId="41EDDCE5" w:rsidR="008A3F75" w:rsidRDefault="00932373" w:rsidP="001E1588">
      <w:pPr>
        <w:pStyle w:val="NormalBlock"/>
        <w:numPr>
          <w:ilvl w:val="0"/>
          <w:numId w:val="199"/>
        </w:numPr>
      </w:pPr>
      <w:r w:rsidRPr="00932373">
        <w:t>計画に取り組んでいる男性や女性の弱さに焦点を合わせない。</w:t>
      </w:r>
    </w:p>
    <w:bookmarkEnd w:id="0"/>
    <w:p w14:paraId="2EC75E3D" w14:textId="41EDDCE5" w:rsidR="008A3F75" w:rsidRDefault="00932373" w:rsidP="001E1588">
      <w:pPr>
        <w:pStyle w:val="NormalBlock"/>
        <w:numPr>
          <w:ilvl w:val="0"/>
          <w:numId w:val="199"/>
        </w:numPr>
      </w:pPr>
      <w:r w:rsidRPr="00932373">
        <w:t>計画を完了するのに十分なものがあるかどうかを心配しない（十分なお金、十分な時間、天候、人々が去ったらどうするか）。</w:t>
      </w:r>
    </w:p>
    <w:bookmarkEnd w:id="0"/>
    <w:bookmarkEnd w:id="0"/>
    <w:p w14:paraId="5C097F03" w14:textId="5E23FA64" w:rsidR="00A7291B" w:rsidRDefault="0025169D" w:rsidP="00A7291B">
      <w:pPr>
        <w:pStyle w:val="NormalBlock"/>
      </w:pPr>
      <w:r>
        <w:t>私たちの務めは、主と、次のことをなさる主の力を信じ、信頼することです。</w:t>
      </w:r>
    </w:p>
    <w:bookmarkEnd w:id="0"/>
    <w:p w14:paraId="2EC75E3D" w14:textId="41EDDCE5" w:rsidR="008A3F75" w:rsidRDefault="00932373" w:rsidP="001E1588">
      <w:pPr>
        <w:pStyle w:val="NormalBlock"/>
        <w:numPr>
          <w:ilvl w:val="0"/>
          <w:numId w:val="199"/>
        </w:numPr>
      </w:pPr>
      <w:r w:rsidRPr="00932373">
        <w:t>プロジェクトを管理可能なものにする</w:t>
      </w:r>
    </w:p>
    <w:bookmarkEnd w:id="0"/>
    <w:p w14:paraId="2EC75E3D" w14:textId="41EDDCE5" w:rsidR="008A3F75" w:rsidRDefault="00932373" w:rsidP="001E1588">
      <w:pPr>
        <w:pStyle w:val="NormalBlock"/>
        <w:numPr>
          <w:ilvl w:val="0"/>
          <w:numId w:val="199"/>
        </w:numPr>
      </w:pPr>
      <w:r w:rsidRPr="00932373">
        <w:t>それを行うすべての人に、それぞれの務めを完了するための知恵を与える</w:t>
      </w:r>
    </w:p>
    <w:bookmarkEnd w:id="0"/>
    <w:p w14:paraId="2EC75E3D" w14:textId="41EDDCE5" w:rsidR="008A3F75" w:rsidRDefault="00932373" w:rsidP="001E1588">
      <w:pPr>
        <w:pStyle w:val="NormalBlock"/>
        <w:numPr>
          <w:ilvl w:val="0"/>
          <w:numId w:val="199"/>
        </w:numPr>
      </w:pPr>
      <w:r w:rsidRPr="00932373">
        <w:t>完了するのに十分なものを備える</w:t>
      </w:r>
    </w:p>
    <w:bookmarkEnd w:id="0"/>
    <w:bookmarkEnd w:id="0"/>
    <w:p w14:paraId="5C097F03" w14:textId="5E23FA64" w:rsidR="00A7291B" w:rsidRDefault="0025169D" w:rsidP="00A7291B">
      <w:pPr>
        <w:pStyle w:val="NormalBlock"/>
      </w:pPr>
      <w:r>
        <w:t>私たちが自分自身の栄光のためではなく、「神の栄光のために築いている」限り、ギデオンに勝利を与えてくださった神は、私たちの勝利のためにも備えてくださいます。神を信じ続けること、それが私たちの本当の課題です。</w:t>
      </w:r>
    </w:p>
    <w:p w14:paraId="27FB83DB" w14:textId="77777777" w:rsidR="00227BF5" w:rsidRDefault="00227BF5" w:rsidP="00227BF5">
      <w:pPr>
        <w:pStyle w:val="Heading3"/>
      </w:pPr>
      <w:r>
        <w:t>3. 人間は善と悪が混在している</w:t>
      </w:r>
    </w:p>
    <w:bookmarkEnd w:id="0"/>
    <w:bookmarkEnd w:id="0"/>
    <w:p w14:paraId="5C097F03" w14:textId="5E23FA64" w:rsidR="00A7291B" w:rsidRDefault="0025169D" w:rsidP="00A7291B">
      <w:pPr>
        <w:pStyle w:val="NormalBlock"/>
      </w:pPr>
      <w:r>
        <w:t>神は完全ですが、人間は完全ではありません。ギデオンには、彼を照らすキリストについての啓示がなく、彼の内に住まわれる聖霊もありませんでした。そして、彼は悲劇的な過ちを犯しました。私たちには福音と聖霊がありますが、それでもなお過ちを犯します。私たちの人生における罪の力とは、そのようなものです。</w:t>
      </w:r>
    </w:p>
    <w:bookmarkEnd w:id="0"/>
    <w:p w14:paraId="5C097F03" w14:textId="5E23FA64" w:rsidR="00A7291B" w:rsidRDefault="0025169D" w:rsidP="00A7291B">
      <w:pPr>
        <w:pStyle w:val="NormalBlock"/>
      </w:pPr>
      <w:r>
        <w:t>私たちの目標がどれほど高潔であっても、意図がどれほど霊的であっても、神を栄光あるものとし、御言葉に従うために成功したいとどれほど強く願っていても、私たちは個人としても教会としても、時には失敗してしまいます。ギデオンには不完全なところがありましたが、神は御自分に仕えようとした彼の努力に報いられました。その生涯の間、土地には平和があり、彼は安らかに死に、神の御言葉の中で、神の力あるしもべとして尊ばれました。神は、私たちが善と悪の混じり合った存在であることをご存じです。だからこそ、神はイエスを遣わされました。だからこそ、神は私たちに恵み深くあられます。だからこそ、神は御自分に仕える私たちの努力を祝福してくださいます。神は私たちに絶対的な完全さを求めておられるのではありません。（イエスがすでにこれを成し遂げ、私たちに代わって神にささげてくださったのです。）神が私たちに求めておられるのは、信仰と希望と愛における忍耐です。</w:t>
      </w:r>
    </w:p>
    <w:bookmarkEnd w:id="0"/>
    <w:p w14:paraId="5C097F03" w14:textId="5E23FA64" w:rsidR="00A7291B" w:rsidRDefault="0025169D" w:rsidP="00A7291B">
      <w:pPr>
        <w:pStyle w:val="NormalBlock"/>
      </w:pPr>
      <w:r>
        <w:t>この試練と成長、働きの時に、神でさえ私たちに求めておられないもの――完全さ――を互いに求めないようにしましょう。私たちの不完全さにもかかわらず、互いに忍耐し、忍耐強く歩み続けましょう。そして、教会と、目の前にある重要な務めに忠実であり続けましょう。</w:t>
      </w:r>
    </w:p>
    <w:p w14:paraId="27FB83DB" w14:textId="77777777" w:rsidR="00227BF5" w:rsidRDefault="00227BF5" w:rsidP="00227BF5">
      <w:pPr>
        <w:pStyle w:val="Heading3"/>
      </w:pPr>
      <w:r>
        <w:t>要約</w:t>
      </w:r>
    </w:p>
    <w:bookmarkEnd w:id="0"/>
    <w:bookmarkEnd w:id="0"/>
    <w:p w14:paraId="5C097F03" w14:textId="5E23FA64" w:rsidR="00A7291B" w:rsidRDefault="0025169D" w:rsidP="00A7291B">
      <w:pPr>
        <w:pStyle w:val="NormalBlock"/>
      </w:pPr>
      <w:r>
        <w:t>ギデオンの時代の後、ユダの手紙ヤ人は何百年もの間、この不従順と救出の循環を続けました。そして、最後の不従順、すなわちイエスを拒絶するに至りました。その不従順は、ローマ軍の手によるエルサレムの破壊という罰を受けました。今回は、彼らが神に救いを求めても、神は彼らを救い出されませんでした。</w:t>
      </w:r>
    </w:p>
    <w:bookmarkEnd w:id="0"/>
    <w:p w14:paraId="5C097F03" w14:textId="5E23FA64" w:rsidR="00A7291B" w:rsidRDefault="0025169D" w:rsidP="00A7291B">
      <w:pPr>
        <w:pStyle w:val="NormalBlock"/>
      </w:pPr>
      <w:r>
        <w:t>私たちの人生の多くは、このようなものです。善を行い、自分の生き方を改めようとする約束や決意を繰り返し、状況が良くなると、すぐに以前の生き方に戻ってしまいます。イエスの御名によって神を呼び求めるなら、神はいつでもあなたを救い出してくださいます。今夜であっても、赦し、回復、祈り、そして認められることを必要としているなら、バプテスマまたは祈りによって来て、主を呼び求めなさい。そうすれば、主は来てあなたを救い出してくださいます。しかし、手遅れになるまで待ってはいけません。いつの日か、主はあなたの呼び声を聞いてくださらなくなります。神がなおあなたの魂を救おうとしておられる今、来なさい。</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