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バルナバ</w:t>
      </w:r>
    </w:p>
    <w:p w14:paraId="30A144DD" w14:textId="3D11DC34" w:rsidR="00D83136" w:rsidRPr="00D83136" w:rsidRDefault="00D83136" w:rsidP="006C2818">
      <w:pPr>
        <w:pStyle w:val="NewSubtitle"/>
      </w:pPr>
      <w:r w:rsidRPr="00D83136">
        <w:t>励ましの子</w:t>
      </w:r>
    </w:p>
    <w:p w14:paraId="670F8077" w14:textId="038F6EFB" w:rsidR="00944B2D" w:rsidRDefault="00944B2D" w:rsidP="00944B2D">
      <w:pPr>
        <w:pStyle w:val="ChapterVerse"/>
      </w:pPr>
      <w:r w:rsidRPr="00944B2D">
        <w:t>テサロニケ人への手紙Ⅰ 5:1-11</w:t>
      </w:r>
    </w:p>
    <w:bookmarkEnd w:id="0"/>
    <w:p w14:paraId="7E1F9BC8" w14:textId="7BE2687A" w:rsidR="00A7291B" w:rsidRPr="007C2DD5" w:rsidRDefault="0025169D" w:rsidP="007C2DD5">
      <w:pPr>
        <w:pStyle w:val="Quote"/>
      </w:pPr>
      <w:r>
        <w:t>¹ 愛する皆さん。それらがいつ起こるかについては、私は何も答える必要がありません。 ² その時を言い当てることができる人などいないことは、よくご存じのはずです。主の日は、夜中にこっそり忍び込む盗人のように、思いがけない時に来ます。 ³ 人々が、「万事順調で、平穏無事だ」と言っているような時、突然、災いが襲いかかるようにやって来ます。それはちょうど、出産の時、母親に陣痛が襲うのと似ています。その災いから逃れることができる人はいません。身を隠す場所など、どこにもないからです。</w:t>
        <w:br/>
        <w:t>⁴ しかし、皆さん。あなたがたはこのことについて、皆目わからない暗闇の中にいるわけではないのですから、主の日が来ても、強盗に襲われたようにあわてふためくことはありません。 ⁵ あなたがたはみな、光の子ども、真昼の子どもであって、暗闇や夜に属する者ではないからです。 ⁶ ですから、ほかの人たちのように眠りこけないで、目を覚ましていなさい。主が再び来られる日に備えて、節度をもって生活しなさい。 ⁷ 夜、人々は眠り、また酔いつぶれます。 ⁸ しかし、私たちは、昼の世界に生きる者らしく、信仰と愛のよろいで身を守り、救いの望みというかぶとをかぶり、慎しみ深く過ごしましょう。 ⁹ 神は、怒りを向けるために私たちをお選びになったのではなく、主イエス・キリストによって救うために選んでくださったのです。 ¹⁰ 主イエス・キリストの死は、〔主が再び来られた時、私たちの生死の状態にかかわりなく〕私たちを永遠に主と共に生かすためでした。 ¹¹ そういうわけですから、すでに実行しているように、互いに励まし合い、助け合いなさい。</w:t>
      </w:r>
    </w:p>
    <w:bookmarkEnd w:id="0"/>
    <w:p w14:paraId="44687C10" w14:textId="5FB066C6" w:rsidR="009C22C1" w:rsidRDefault="009C22C1" w:rsidP="00C35B22">
      <w:pPr>
        <w:pStyle w:val="BibleVerseCite"/>
      </w:pPr>
      <w:r w:rsidRPr="007C2DD5">
        <w:t>- テサロニケ人への手紙Ⅰ 5:1-11</w:t>
      </w:r>
    </w:p>
    <w:bookmarkEnd w:id="0"/>
    <w:p w14:paraId="255668C9" w14:textId="77777777" w:rsidR="00A7291B" w:rsidRDefault="0025169D" w:rsidP="00A7291B">
      <w:pPr>
        <w:pStyle w:val="PadTop24"/>
      </w:pPr>
      <w:r>
        <w:t>ですから使徒の働きパウロは実際にテサロニケのこの会衆に二通の手紙を書きました。主にイエスの再臨についての教えと、この出来事が起こるのを待つ間にどのように自分たちの行いをすべきかについて教えるためです。</w:t>
      </w:r>
    </w:p>
    <w:bookmarkEnd w:id="0"/>
    <w:p w14:paraId="5C097F03" w14:textId="5E23FA64" w:rsidR="00A7291B" w:rsidRDefault="0025169D" w:rsidP="00A7291B">
      <w:pPr>
        <w:pStyle w:val="NormalBlock"/>
      </w:pPr>
      <w:r>
        <w:t>さて、その教えの一部には、その間に互いに忠実で聖なる生活を励ますという非常に実践的な課題が含まれていました。今晩は、聖書の中で偉大な励まし手の一人の生涯と性格を考察したいと思います。</w:t>
      </w:r>
    </w:p>
    <w:bookmarkEnd w:id="0"/>
    <w:p w14:paraId="5C097F03" w14:textId="5E23FA64" w:rsidR="00A7291B" w:rsidRDefault="0025169D" w:rsidP="00A7291B">
      <w:pPr>
        <w:pStyle w:val="NormalBlock"/>
      </w:pPr>
      <w:r>
        <w:t>バルナバ、彼は励ましの子と呼ばれました。ですから、その前に、いくつかの定義を見てみましょう。私は励ましについて話します。</w:t>
      </w:r>
    </w:p>
    <w:bookmarkEnd w:id="0"/>
    <w:p w14:paraId="5C097F03" w14:textId="5E23FA64" w:rsidR="00A7291B" w:rsidRDefault="0025169D" w:rsidP="00A7291B">
      <w:pPr>
        <w:pStyle w:val="NormalBlock"/>
      </w:pPr>
      <w:r>
        <w:t>聖書で励ましの概念を伝えるために使われるいくつかの異なる言葉があります。Nâcham - ヘブライ語の言葉で、強く息を吐く、またはため息をつくことを意味します。肯定的な意味では、誰かに同情する、または憐れみを持つことを意味しました。例えば</w:t>
      </w:r>
    </w:p>
    <w:bookmarkEnd w:id="0"/>
    <w:p w14:paraId="7E1F9BC8" w14:textId="7BE2687A" w:rsidR="00A7291B" w:rsidRPr="007C2DD5" w:rsidRDefault="0025169D" w:rsidP="007C2DD5">
      <w:pPr>
        <w:pStyle w:val="Quote"/>
      </w:pPr>
      <w:r>
        <w:t>¹ 「わたしの民を慰めよ」と主は命じます。 </w:t>
        <w:br/>
        <w:t>² 「エルサレムに優しく語りかけ、 </w:t>
        <w:br/>
        <w:t>悲しみの日は過ぎ去ったと言ってやりなさい。</w:t>
        <w:br/>
        <w:t>その罪は赦された。</w:t>
        <w:br/>
        <w:t>すべての罪に倍する報いを受けた、と。」</w:t>
      </w:r>
    </w:p>
    <w:bookmarkEnd w:id="0"/>
    <w:p w14:paraId="44687C10" w14:textId="5FB066C6" w:rsidR="009C22C1" w:rsidRDefault="009C22C1" w:rsidP="00C35B22">
      <w:pPr>
        <w:pStyle w:val="BibleVerseCite"/>
      </w:pPr>
      <w:r w:rsidRPr="007C2DD5">
        <w:t>- イザヤ書 40:1-2</w:t>
      </w:r>
    </w:p>
    <w:bookmarkEnd w:id="0"/>
    <w:p w14:paraId="255668C9" w14:textId="77777777" w:rsidR="00A7291B" w:rsidRDefault="0025169D" w:rsidP="00A7291B">
      <w:pPr>
        <w:pStyle w:val="PadTop24"/>
      </w:pPr>
      <w:r>
        <w:t>ここでイザヤは民に対する哀れみと同情を表し、彼らを祝福しています。</w:t>
      </w:r>
    </w:p>
    <w:bookmarkEnd w:id="0"/>
    <w:p w14:paraId="5C097F03" w14:textId="5E23FA64" w:rsidR="00A7291B" w:rsidRDefault="0025169D" w:rsidP="00A7291B">
      <w:pPr>
        <w:pStyle w:val="NormalBlock"/>
      </w:pPr>
      <w:r>
        <w:t>別の言葉 Châzaq - 固定する、力を与えること。申命記3章28節で、神はモーセにヨシュアに次のことを伝えるように言われます。</w:t>
      </w:r>
    </w:p>
    <w:bookmarkEnd w:id="0"/>
    <w:p w14:paraId="7E1F9BC8" w14:textId="7BE2687A" w:rsidR="00A7291B" w:rsidRPr="007C2DD5" w:rsidRDefault="0025169D" w:rsidP="007C2DD5">
      <w:pPr>
        <w:pStyle w:val="Quote"/>
      </w:pPr>
      <w:r>
        <w:t>あなたに代わってヨシュアを任命する。人々を率いて約束の地に入るのは彼だから、彼を励ましてやりなさい。』</w:t>
      </w:r>
    </w:p>
    <w:bookmarkEnd w:id="0"/>
    <w:p w14:paraId="44687C10" w14:textId="5FB066C6" w:rsidR="009C22C1" w:rsidRDefault="009C22C1" w:rsidP="00C35B22">
      <w:pPr>
        <w:pStyle w:val="BibleVerseCite"/>
      </w:pPr>
      <w:r w:rsidRPr="007C2DD5">
        <w:t>- 申命記 3:28</w:t>
      </w:r>
    </w:p>
    <w:bookmarkEnd w:id="0"/>
    <w:p w14:paraId="255668C9" w14:textId="77777777" w:rsidR="00A7291B" w:rsidRDefault="0025169D" w:rsidP="00A7291B">
      <w:pPr>
        <w:pStyle w:val="PadTop24"/>
      </w:pPr>
      <w:r>
        <w:t>それで、神はモーセに励ますように言っています。ヨシュアが人々の指導を引き継ぐにあたり、その任務のために励ますという考えです。そこで新約聖書に行くと、新約聖書では「para」という言葉は近くにいる、またはそばにいることを意味していました。</w:t>
      </w:r>
    </w:p>
    <w:bookmarkEnd w:id="0"/>
    <w:p w14:paraId="5C097F03" w14:textId="5E23FA64" w:rsidR="00A7291B" w:rsidRDefault="0025169D" w:rsidP="00A7291B">
      <w:pPr>
        <w:pStyle w:val="NormalBlock"/>
      </w:pPr>
      <w:r>
        <w:t>そしてParakaleoはこの言葉の変形であり、誰かを近くに呼ぶこと、または誰かを招くことを意味しました。したがって、この新約聖書の言葉は、慰める、励ます、勇気づける、なぐさめるなど、さまざまな英語の言葉を使って英語に翻訳されました。例えば：</w:t>
      </w:r>
    </w:p>
    <w:p w14:paraId="76FE22ED" w14:textId="77777777" w:rsidR="00227BF5" w:rsidRDefault="00227BF5" w:rsidP="00227BF5">
      <w:pPr>
        <w:pStyle w:val="Heading4"/>
      </w:pPr>
      <w:r>
        <w:t>慰め主</w:t>
      </w:r>
    </w:p>
    <w:bookmarkEnd w:id="0"/>
    <w:bookmarkEnd w:id="0"/>
    <w:p w14:paraId="7E1F9BC8" w14:textId="7BE2687A" w:rsidR="00A7291B" w:rsidRPr="007C2DD5" w:rsidRDefault="0025169D" w:rsidP="007C2DD5">
      <w:pPr>
        <w:pStyle w:val="Quote"/>
      </w:pPr>
      <w:r>
        <w:t>しかし、父がわたしの代わりに助け手（聖霊）を送ってくださる時には、その方があなたがたにすべてのことを教え、わたしが話しておいたことを、みな思い出させてくださるのです。</w:t>
      </w:r>
    </w:p>
    <w:bookmarkEnd w:id="0"/>
    <w:p w14:paraId="44687C10" w14:textId="5FB066C6" w:rsidR="009C22C1" w:rsidRDefault="009C22C1" w:rsidP="00C35B22">
      <w:pPr>
        <w:pStyle w:val="BibleVerseCite"/>
      </w:pPr>
      <w:r w:rsidRPr="007C2DD5">
        <w:t>- ヨハネの福音書 14:26</w:t>
      </w:r>
    </w:p>
    <w:p w14:paraId="76FE22ED" w14:textId="77777777" w:rsidR="00227BF5" w:rsidRDefault="00227BF5" w:rsidP="00227BF5">
      <w:pPr>
        <w:pStyle w:val="Heading4"/>
      </w:pPr>
      <w:r>
        <w:t>励ます</w:t>
      </w:r>
    </w:p>
    <w:bookmarkEnd w:id="0"/>
    <w:bookmarkEnd w:id="0"/>
    <w:p w14:paraId="7E1F9BC8" w14:textId="7BE2687A" w:rsidR="00A7291B" w:rsidRPr="007C2DD5" w:rsidRDefault="0025169D" w:rsidP="007C2DD5">
      <w:pPr>
        <w:pStyle w:val="Quote"/>
      </w:pPr>
      <w:r>
        <w:t>どうしても行きたいと望むのは、信仰をいくらかでも分かち、あなたがたの教会が、主にあって強められるために役立ちたいからです。それだけでなく、私も皆さんの助けが必要です。あなたがたの信仰によって、私も力づけてもらいたいのです。こうして、私たちは互いに励まし合えるでしょう。</w:t>
      </w:r>
    </w:p>
    <w:bookmarkEnd w:id="0"/>
    <w:p w14:paraId="44687C10" w14:textId="5FB066C6" w:rsidR="009C22C1" w:rsidRDefault="009C22C1" w:rsidP="00C35B22">
      <w:pPr>
        <w:pStyle w:val="BibleVerseCite"/>
      </w:pPr>
      <w:r w:rsidRPr="007C2DD5">
        <w:t>- ローマ人への手紙 1:12</w:t>
      </w:r>
    </w:p>
    <w:p w14:paraId="76FE22ED" w14:textId="77777777" w:rsidR="00227BF5" w:rsidRDefault="00227BF5" w:rsidP="00227BF5">
      <w:pPr>
        <w:pStyle w:val="Heading4"/>
      </w:pPr>
      <w:r>
        <w:t>勧告する</w:t>
      </w:r>
    </w:p>
    <w:bookmarkEnd w:id="0"/>
    <w:bookmarkEnd w:id="0"/>
    <w:p w14:paraId="7E1F9BC8" w14:textId="7BE2687A" w:rsidR="00A7291B" w:rsidRPr="007C2DD5" w:rsidRDefault="0025169D" w:rsidP="007C2DD5">
      <w:pPr>
        <w:pStyle w:val="Quote"/>
      </w:pPr>
      <w:r>
        <w:t>そこで、あなたがたが前に約束した贈り物の準備が整っているかどうか見るために、この友人たちにお願いして、先発隊として行ってもらうことにしました。それが真心からの贈り物であって、強制されたものでないようにと願っています。</w:t>
      </w:r>
    </w:p>
    <w:bookmarkEnd w:id="0"/>
    <w:p w14:paraId="44687C10" w14:textId="5FB066C6" w:rsidR="009C22C1" w:rsidRDefault="009C22C1" w:rsidP="00C35B22">
      <w:pPr>
        <w:pStyle w:val="BibleVerseCite"/>
      </w:pPr>
      <w:r w:rsidRPr="007C2DD5">
        <w:t>- コリント人への手紙Ⅱ 9:5</w:t>
      </w:r>
    </w:p>
    <w:bookmarkEnd w:id="0"/>
    <w:p w14:paraId="255668C9" w14:textId="77777777" w:rsidR="00A7291B" w:rsidRDefault="0025169D" w:rsidP="00A7291B">
      <w:pPr>
        <w:pStyle w:val="PadTop24"/>
      </w:pPr>
      <w:r>
        <w:t>これらの言葉はすべて同じ種類のものを意味します。ですから、もしそれが私たちが行うことであれば、励ましの考えは、他の人のそばに近づき、その人を支える目的を持つことです。もしそれが私たちが受け取るものであれば、それは私たちを支え、築き上げ、私たちの信仰のために、あるいは私たちの人生で起こっている特定の状況のために背負っている重荷を運ぶのを助けます。</w:t>
      </w:r>
    </w:p>
    <w:bookmarkEnd w:id="0"/>
    <w:p w14:paraId="5C097F03" w14:textId="5E23FA64" w:rsidR="00A7291B" w:rsidRDefault="0025169D" w:rsidP="00A7291B">
      <w:pPr>
        <w:pStyle w:val="NormalBlock"/>
      </w:pPr>
      <w:r>
        <w:t>したがって、キリスト教の文脈において、励ましとは二人の間で与えたり受け取ったりすることを含む言葉です。それが神と人との間であれ、一人の人と別の人との間であれ、その結果として私たちは信仰の歩みを続ける動機づけを受けます。これが通常、励ましの最終目的です。確かに、誰かが病気のときには、私たちは彼らに「元気になってほしい」と励まし、祈ります。しかし結局のところ、キリスト者の間で私たちがしようとしていることは何でしょうか？それは互いに忠実であり続け、踏ん張るように励まし合うことです。</w:t>
      </w:r>
    </w:p>
    <w:bookmarkEnd w:id="0"/>
    <w:p w14:paraId="5C097F03" w14:textId="5E23FA64" w:rsidR="00A7291B" w:rsidRDefault="0025169D" w:rsidP="00A7291B">
      <w:pPr>
        <w:pStyle w:val="NormalBlock"/>
      </w:pPr>
      <w:r>
        <w:t>もちろん、あなたの病気が治るように助けられることを願っていますし、手術がうまくいくことも願っています。しかし、本当に私があなたに言いたいのは、もしあなたが病気であれば、病気に落胆しないでほしいということです。病気があなたをあまりにも重く負わせて、あきらめたり、信仰をあきらめたりしないでください。あるいは、今あなたの人生の中で困難であったり挑戦であったりする状況があっても、それらに打ち負かされないでください。</w:t>
      </w:r>
    </w:p>
    <w:bookmarkEnd w:id="0"/>
    <w:p w14:paraId="5C097F03" w14:textId="5E23FA64" w:rsidR="00A7291B" w:rsidRDefault="0025169D" w:rsidP="00A7291B">
      <w:pPr>
        <w:pStyle w:val="NormalBlock"/>
      </w:pPr>
      <w:r>
        <w:t>私はいつも同じことをあなたに励まそうとしています。私はあなたが神に忠実であるように励ましています。ですから、バルナバは励ましの素晴らしい例です。教会にしばらくいる人なら誰でも、励ましがなければ会衆や個人は簡単に疲れてしまうことを知っています。</w:t>
      </w:r>
    </w:p>
    <w:bookmarkEnd w:id="0"/>
    <w:p w14:paraId="5C097F03" w14:textId="5E23FA64" w:rsidR="00A7291B" w:rsidRDefault="0025169D" w:rsidP="00A7291B">
      <w:pPr>
        <w:pStyle w:val="NormalBlock"/>
      </w:pPr>
      <w:r>
        <w:t>クリスチャンとして落胆するのはとても簡単です。クリスチャンとして私たちを落胆させるものはたくさんあります。罪、つまり落胆について話すときです。自分の中の罪を見るとき、今朝のクラスで言ったように、私たちは皆、ある時点で自分のより良い自己を見ます。つまり、より良い自己がどのようなものかを見ます。しかし、なぜかそのより良い自己を完全に達成することはありません。私はなりたい人を知っていますが、そこに到達するのは本当に難しいのです。ましてや神が私に望んでおられる姿はなおさらです。</w:t>
      </w:r>
    </w:p>
    <w:bookmarkEnd w:id="0"/>
    <w:p w14:paraId="5C097F03" w14:textId="5E23FA64" w:rsidR="00A7291B" w:rsidRDefault="0025169D" w:rsidP="00A7291B">
      <w:pPr>
        <w:pStyle w:val="NormalBlock"/>
      </w:pPr>
      <w:r>
        <w:t>それはさらに高いことであり、私自身の罪が時に私を落胆させるため、励ましが必要です。あるいは、教会全体が成長していないこともあります。私はいくつの教会で説教してきたでしょうか、小さな教会で、成長していない教会です。</w:t>
      </w:r>
    </w:p>
    <w:bookmarkEnd w:id="0"/>
    <w:p w14:paraId="5C097F03" w14:textId="5E23FA64" w:rsidR="00A7291B" w:rsidRDefault="0025169D" w:rsidP="00A7291B">
      <w:pPr>
        <w:pStyle w:val="NormalBlock"/>
      </w:pPr>
      <w:r>
        <w:t>おそらく彼らは、もっと高齢者が多く、若い家族があまりいないのかもしれません。おそらく彼らのグループは近所から引っ越してしまったのかもしれません。そのようなことが続いています。そして、彼らは落胆しています。教会全体が、直面している問題や時には教会内の対立のために落胆しています。</w:t>
      </w:r>
    </w:p>
    <w:bookmarkEnd w:id="0"/>
    <w:p w14:paraId="5C097F03" w14:textId="5E23FA64" w:rsidR="00A7291B" w:rsidRDefault="0025169D" w:rsidP="00A7291B">
      <w:pPr>
        <w:pStyle w:val="NormalBlock"/>
      </w:pPr>
      <w:r>
        <w:t>あなたも知っているように、ある人の罪のために信仰をやめてしまう人もいます。誰かに失望したのです。おそらく長老が不適切に行動したのかもしれません。あるいは、教会で尊敬している説教者がキリスト者としてふさわしくない行動をし、それが信仰をしぼませてしまったのです。これが私が使える最も適切な言葉だと思います。信仰に満ちていたのに、何かが起こって信仰がしぼんでしまうのです。そして励ましとは、誰かが戻ってきて、その信仰を再び築き上げることです。だから励ましは、落ち込んだ霊に対する解毒剤です。疲れた信仰と悩む心に対するものです。繰り返しますが、教会で最も重要な人は、必ずしも多くのお金を寄付する人ではありません（それは非常に助けになりますが）。また説教者や教えをする人たちでもありません。しかし時には、教会で最も重要な人は、他の人々が信仰を守り、勇気を失わずに耐え続けるように絶えず励ます個人なのです。そうした人々は教会にとって非常に重要です。ですから、先に述べたように、初代教会の偉大な励まし手の一人を見てみたいと思います。バルナバは、ほとんど専任のようにその働きをしていた素晴らしい例です。</w:t>
      </w:r>
    </w:p>
    <w:bookmarkEnd w:id="0"/>
    <w:p w14:paraId="5C097F03" w14:textId="5E23FA64" w:rsidR="00A7291B" w:rsidRDefault="0025169D" w:rsidP="00A7291B">
      <w:pPr>
        <w:pStyle w:val="NormalBlock"/>
      </w:pPr>
      <w:r>
        <w:t>励ましの奉仕について、彼について語る多くの聖句を通して、私はこれをまとめました。彼が人々を励ました七つの方法です。おそらく私たちは彼から、教会で励ますべきことや、励ましを与える人となるために育むべき性格について学ぶことができるでしょう。あなたはどんな人になりたいですか？励ます人になりたいですか、それとも落胆させる人になりたいですか？私は励ます人になりたいと思います。ですから、バルナバはその素晴らしい模範です。</w:t>
      </w:r>
    </w:p>
    <w:p w14:paraId="6ABE7781" w14:textId="77777777" w:rsidR="00227BF5" w:rsidRDefault="00227BF5" w:rsidP="00227BF5">
      <w:pPr>
        <w:pStyle w:val="Heading2"/>
      </w:pPr>
      <w:r>
        <w:t>バルナバ ― 励ましの模範</w:t>
      </w:r>
    </w:p>
    <w:bookmarkEnd w:id="0"/>
    <w:bookmarkEnd w:id="0"/>
    <w:p w14:paraId="5C097F03" w14:textId="5E23FA64" w:rsidR="00A7291B" w:rsidRDefault="0025169D" w:rsidP="00A7291B">
      <w:pPr>
        <w:pStyle w:val="NormalBlock"/>
      </w:pPr>
      <w:r>
        <w:t>では、バルナバを見てみましょう。彼が励ました7つの方法。彼が励ました7つのこと。</w:t>
      </w:r>
    </w:p>
    <w:p w14:paraId="27FB83DB" w14:textId="77777777" w:rsidR="00227BF5" w:rsidRDefault="00227BF5" w:rsidP="00227BF5">
      <w:pPr>
        <w:pStyle w:val="Heading3"/>
      </w:pPr>
      <w:r>
        <w:t>#1 - 彼は寛大さを励ました</w:t>
      </w:r>
    </w:p>
    <w:bookmarkEnd w:id="0"/>
    <w:bookmarkEnd w:id="0"/>
    <w:p w14:paraId="7E1F9BC8" w14:textId="7BE2687A" w:rsidR="00A7291B" w:rsidRPr="007C2DD5" w:rsidRDefault="0025169D" w:rsidP="007C2DD5">
      <w:pPr>
        <w:pStyle w:val="Quote"/>
      </w:pPr>
      <w:r>
        <w:t>³⁶ キプロス島出身で、レビ人のヨセフもその一人です。彼はバルナバ〔慰めの子〕と呼ばれていましたが、 ³⁷ 畑を売った代金を、「困っている人たちに」と言って、使徒たちのところへ持って来ました。</w:t>
      </w:r>
    </w:p>
    <w:bookmarkEnd w:id="0"/>
    <w:p w14:paraId="44687C10" w14:textId="5FB066C6" w:rsidR="009C22C1" w:rsidRDefault="009C22C1" w:rsidP="00C35B22">
      <w:pPr>
        <w:pStyle w:val="BibleVerseCite"/>
      </w:pPr>
      <w:r w:rsidRPr="007C2DD5">
        <w:t>- 使徒の働き 4:36-37</w:t>
      </w:r>
    </w:p>
    <w:bookmarkEnd w:id="0"/>
    <w:p w14:paraId="255668C9" w14:textId="77777777" w:rsidR="00A7291B" w:rsidRDefault="0025169D" w:rsidP="00A7291B">
      <w:pPr>
        <w:pStyle w:val="PadTop24"/>
      </w:pPr>
      <w:r>
        <w:t>彼は裕福なユダの手紙ヤ人の指導者であり、爆発的な始まりの中で若い教会を支援しました。</w:t>
      </w:r>
    </w:p>
    <w:bookmarkEnd w:id="0"/>
    <w:p w14:paraId="5C097F03" w14:textId="5E23FA64" w:rsidR="00A7291B" w:rsidRDefault="0025169D" w:rsidP="00A7291B">
      <w:pPr>
        <w:pStyle w:val="NormalBlock"/>
      </w:pPr>
      <w:r>
        <w:t>つまり、1日に3:000人がバプテスマを受けるのです。教会はそれほど大きいのです。もしチョクトーで1日に3:000人がバプテスマを受けたらどうでしょうか？トミーはバプテスマのために忙しくなり、同じ日に何度も水を入れ替えなければならないでしょうが、少し考えてみてください。</w:t>
      </w:r>
    </w:p>
    <w:bookmarkEnd w:id="0"/>
    <w:p w14:paraId="5C097F03" w14:textId="5E23FA64" w:rsidR="00A7291B" w:rsidRDefault="0025169D" w:rsidP="00A7291B">
      <w:pPr>
        <w:pStyle w:val="NormalBlock"/>
      </w:pPr>
      <w:r>
        <w:t>想像してみてください、3:000人を。ただ考えてみてください。次の日曜日には3:000人分の聖餐を準備しなければなりません。3:000人に聖餐を提供するのです。建物は十分に大きくないので、これらすべての新しい人々に対応するために、4回か5回の異なる礼拝を行わなければならないということです。そして新しい人々は問題や必要をもたらすので、長老たちは本当に忙しくなり、執事たちも新しいさまざまなことをしなければならなくなります。</w:t>
      </w:r>
    </w:p>
    <w:bookmarkEnd w:id="0"/>
    <w:p w14:paraId="5C097F03" w14:textId="5E23FA64" w:rsidR="00A7291B" w:rsidRDefault="0025169D" w:rsidP="00A7291B">
      <w:pPr>
        <w:pStyle w:val="NormalBlock"/>
      </w:pPr>
      <w:r>
        <w:t>もっと駐車場、もっとこれ。もしかすると、これらすべてを売ってもっと大きな場所を手に入れなければならないかもしれません。私の言いたいことがわかりますか？成長は必要をもたらします。だから、あなたはこの若い教会が、爆発的な始まりとともに成長するのを知っているのです。</w:t>
      </w:r>
    </w:p>
    <w:bookmarkEnd w:id="0"/>
    <w:p w14:paraId="5C097F03" w14:textId="5E23FA64" w:rsidR="00A7291B" w:rsidRDefault="0025169D" w:rsidP="00A7291B">
      <w:pPr>
        <w:pStyle w:val="NormalBlock"/>
      </w:pPr>
      <w:r>
        <w:t>すべての問題が起こりました。ですから彼らは急速に成長していました。彼らには満たすべき大きな必要がありました。そこでバルナバは、自分の資源を提供して勢いを保ち、働きを続けるよう励ましを与えました。これが要点です。</w:t>
      </w:r>
    </w:p>
    <w:bookmarkEnd w:id="0"/>
    <w:p w14:paraId="5C097F03" w14:textId="5E23FA64" w:rsidR="00A7291B" w:rsidRDefault="0025169D" w:rsidP="00A7291B">
      <w:pPr>
        <w:pStyle w:val="NormalBlock"/>
      </w:pPr>
      <w:r>
        <w:t>教会の成長は単に自壊することはありませんでした。成長が早すぎて自らを押しつぶすことはなかったのです。バルナバはその勢いを維持できるように資源を提供しました。彼の寛大さは貧しい人々への励ましとなり、裕福な人々への励ましの模範となりました。</w:t>
      </w:r>
    </w:p>
    <w:bookmarkEnd w:id="0"/>
    <w:p w14:paraId="5C097F03" w14:textId="5E23FA64" w:rsidR="00A7291B" w:rsidRDefault="0025169D" w:rsidP="00A7291B">
      <w:pPr>
        <w:pStyle w:val="NormalBlock"/>
      </w:pPr>
      <w:r>
        <w:t>会衆の中で裕福であった者たちが、「ああ、そうやってやるのか。ああ、これが必要なのか。ああ、彼ができるなら、私もできる」といった励ましを与えました。そのような励ましです。そこで彼は寛大さを励ましました。</w:t>
      </w:r>
    </w:p>
    <w:p w14:paraId="27FB83DB" w14:textId="77777777" w:rsidR="00227BF5" w:rsidRDefault="00227BF5" w:rsidP="00227BF5">
      <w:pPr>
        <w:pStyle w:val="Heading3"/>
      </w:pPr>
      <w:r>
        <w:t>#2 - 彼は奉仕を励ました</w:t>
      </w:r>
    </w:p>
    <w:bookmarkEnd w:id="0"/>
    <w:bookmarkEnd w:id="0"/>
    <w:p w14:paraId="7E1F9BC8" w14:textId="7BE2687A" w:rsidR="00A7291B" w:rsidRPr="007C2DD5" w:rsidRDefault="0025169D" w:rsidP="007C2DD5">
      <w:pPr>
        <w:pStyle w:val="Quote"/>
      </w:pPr>
      <w:r>
        <w:t>エルサレムに着いたパウロは、弟子たちの仲間に加わろうとしましたが、だれもパウロを仲間だとは信じられず、恐れるばかりでした。</w:t>
      </w:r>
    </w:p>
    <w:bookmarkEnd w:id="0"/>
    <w:p w14:paraId="44687C10" w14:textId="5FB066C6" w:rsidR="009C22C1" w:rsidRDefault="009C22C1" w:rsidP="00C35B22">
      <w:pPr>
        <w:pStyle w:val="BibleVerseCite"/>
      </w:pPr>
      <w:r w:rsidRPr="007C2DD5">
        <w:t>- 使徒の働き 9:26</w:t>
      </w:r>
    </w:p>
    <w:bookmarkEnd w:id="0"/>
    <w:p w14:paraId="255668C9" w14:textId="77777777" w:rsidR="00A7291B" w:rsidRDefault="0025169D" w:rsidP="00A7291B">
      <w:pPr>
        <w:pStyle w:val="PadTop24"/>
      </w:pPr>
      <w:r>
        <w:t>しかし、バルナバは彼をつかみ、使徒の働きたちのもとに連れて行き、道で主を見たこと、主と話したこと、そしてダマスコでイエスの名によって大胆に語ったことを彼らに説明した。</w:t>
      </w:r>
    </w:p>
    <w:bookmarkEnd w:id="0"/>
    <w:p w14:paraId="5C097F03" w14:textId="5E23FA64" w:rsidR="00A7291B" w:rsidRDefault="0025169D" w:rsidP="00A7291B">
      <w:pPr>
        <w:pStyle w:val="NormalBlock"/>
      </w:pPr>
      <w:r>
        <w:t>それでバルナバは奉仕を励まします。使徒の働きパウロは劇的な回心を遂げ、すぐに福音を宣べ伝え始め、実を結びます。つまり、彼の弟子たちが彼を助けてダマスコから逃がします。彼は新しい信仰のために命をかけ、エルサレムに兄弟たちと共に行きますが、喜んで受け入れるどころか、恐れから彼を拒絶します。</w:t>
      </w:r>
    </w:p>
    <w:bookmarkEnd w:id="0"/>
    <w:p w14:paraId="5C097F03" w14:textId="5E23FA64" w:rsidR="00A7291B" w:rsidRDefault="0025169D" w:rsidP="00A7291B">
      <w:pPr>
        <w:pStyle w:val="NormalBlock"/>
      </w:pPr>
      <w:r>
        <w:t>今、少し考えてみてください。パウロはその瞬間にやめることもできました。彼は「もし彼らが望まないなら、まあいいか。もし彼らが私を望まないなら、ユダの手紙ヤ教に戻ろう」と言うこともできました。彼は「これらの人たちと同じくらい自分は優れている」と思っていました。</w:t>
      </w:r>
    </w:p>
    <w:bookmarkEnd w:id="0"/>
    <w:p w14:paraId="5C097F03" w14:textId="5E23FA64" w:rsidR="00A7291B" w:rsidRDefault="0025169D" w:rsidP="00A7291B">
      <w:pPr>
        <w:pStyle w:val="NormalBlock"/>
      </w:pPr>
      <w:r>
        <w:t>私は主を見ました。人間であれば、ただ誇りの弱さだけで、突然しぼんでしまうのは非常に簡単だったでしょう。想像してみてください。教会の一人の人に拒絶されるのは一つのことですが、教会の指導者たちに拒絶されるのはまた別のことです。</w:t>
      </w:r>
    </w:p>
    <w:bookmarkEnd w:id="0"/>
    <w:p w14:paraId="5C097F03" w14:textId="5E23FA64" w:rsidR="00A7291B" w:rsidRDefault="0025169D" w:rsidP="00A7291B">
      <w:pPr>
        <w:pStyle w:val="NormalBlock"/>
      </w:pPr>
      <w:r>
        <w:t>かなりひどいことですが、バルナバが彼のために保証人となります。言い換えれば、彼は自分の評判を確立するために彼に恩恵を与えます。これの別の例が使徒の働き11章にありますが、ここでは読みません。</w:t>
      </w:r>
    </w:p>
    <w:bookmarkEnd w:id="0"/>
    <w:p w14:paraId="5C097F03" w14:textId="5E23FA64" w:rsidR="00A7291B" w:rsidRDefault="0025169D" w:rsidP="00A7291B">
      <w:pPr>
        <w:pStyle w:val="NormalBlock"/>
      </w:pPr>
      <w:r>
        <w:t>バルナバがアンティオキアに行き、そこで教会と共に働き始めるのを見ます。そしてすぐに彼はサウロのための機会を認識しますが、彼は何をしたでしょうか？彼はサウロを招いてそこで教会と共に働くようにしました。この箇所で注目すべきは、バルナバは自分の働きで成功していましたが、利己的でも個人的な栄光を求めていたわけでもなく、サウロを招き入れて共に働き、彼を教会の教師および指導者として確立させたことです。彼は働きを励ましました。自分の働きではなく、他の人々の働きを励ましたのです。非常に重要です。</w:t>
      </w:r>
    </w:p>
    <w:p w14:paraId="27FB83DB" w14:textId="77777777" w:rsidR="00227BF5" w:rsidRDefault="00227BF5" w:rsidP="00227BF5">
      <w:pPr>
        <w:pStyle w:val="Heading3"/>
      </w:pPr>
      <w:r>
        <w:t>#3 - 彼は兄弟愛を励ました</w:t>
      </w:r>
    </w:p>
    <w:bookmarkEnd w:id="0"/>
    <w:bookmarkEnd w:id="0"/>
    <w:p w14:paraId="7E1F9BC8" w14:textId="7BE2687A" w:rsidR="00A7291B" w:rsidRPr="007C2DD5" w:rsidRDefault="0025169D" w:rsidP="007C2DD5">
      <w:pPr>
        <w:pStyle w:val="Quote"/>
      </w:pPr>
      <w:r>
        <w:t>ちょうどそのころ、何人かの預言者がエルサレムからアンテオケにやって来ましたが、</w:t>
      </w:r>
    </w:p>
    <w:bookmarkEnd w:id="0"/>
    <w:p w14:paraId="44687C10" w14:textId="5FB066C6" w:rsidR="009C22C1" w:rsidRDefault="009C22C1" w:rsidP="00C35B22">
      <w:pPr>
        <w:pStyle w:val="BibleVerseCite"/>
      </w:pPr>
      <w:r w:rsidRPr="007C2DD5">
        <w:t>- 使徒の働き 11:27</w:t>
      </w:r>
    </w:p>
    <w:bookmarkEnd w:id="0"/>
    <w:p w14:paraId="255668C9" w14:textId="77777777" w:rsidR="00A7291B" w:rsidRDefault="0025169D" w:rsidP="00A7291B">
      <w:pPr>
        <w:pStyle w:val="PadTop24"/>
      </w:pPr>
      <w:r>
        <w:t>そして、アガボという名の一人が立ち上がり、霊によって全世界に大きな飢饉が起こることを確かに示し始めた。これはクラウディウスの治世のときに起こった。そして、弟子たちの中で資力のある者は、それぞれユダの手紙ヤに住む兄弟たちのために救済の寄付を送ることを決心した。</w:t>
      </w:r>
    </w:p>
    <w:bookmarkEnd w:id="0"/>
    <w:p w14:paraId="5C097F03" w14:textId="5E23FA64" w:rsidR="00A7291B" w:rsidRDefault="0025169D" w:rsidP="00A7291B">
      <w:pPr>
        <w:pStyle w:val="NormalBlock"/>
      </w:pPr>
      <w:r>
        <w:t>そして彼らはこれを行い、バルナバとサウロに託して長老たちのもとへ送りました。12章25節の別の箇所にはこう書かれています。バルナバとサウロは使命を果たしてエルサレムから戻るとき、マルコとも呼ばれるヨハネを連れて行きました。</w:t>
      </w:r>
    </w:p>
    <w:bookmarkEnd w:id="0"/>
    <w:p w14:paraId="5C097F03" w14:textId="5E23FA64" w:rsidR="00A7291B" w:rsidRDefault="0025169D" w:rsidP="00A7291B">
      <w:pPr>
        <w:pStyle w:val="NormalBlock"/>
      </w:pPr>
      <w:r>
        <w:t>ここでもう一度、バルナバは励ましの使者として用いられますが、今回は困難にある教会のためです。困難にある個人だけでなく、飢饉が若い教会に混乱をもたらそうとしていました。バルナバは使者としての役割を果たし、状況を安定させるための資金を集めるとともに、兄弟団の中でサウロを訓練し紹介しました。</w:t>
      </w:r>
    </w:p>
    <w:bookmarkEnd w:id="0"/>
    <w:p w14:paraId="5C097F03" w14:textId="5E23FA64" w:rsidR="00A7291B" w:rsidRDefault="0025169D" w:rsidP="00A7291B">
      <w:pPr>
        <w:pStyle w:val="NormalBlock"/>
      </w:pPr>
      <w:r>
        <w:t>彼はチャンスがありました。彼はこの兄弟の可能性を見て、彼を他の兄弟たちの前に出す機会をすべて利用して、この人の受け入れられることを見つけようとしました。彼の介入は、自然災害のために恐れや失望の犠牲になりかねなかった兄弟団を安定させましたが、その代わりに、彼の励ましによって互いに愛し合うように動機づけられました。そして、自然災害がどれほど人を傷つけるかをあなたは気づいていません。</w:t>
      </w:r>
    </w:p>
    <w:bookmarkEnd w:id="0"/>
    <w:p w14:paraId="5C097F03" w14:textId="5E23FA64" w:rsidR="00A7291B" w:rsidRDefault="0025169D" w:rsidP="00A7291B">
      <w:pPr>
        <w:pStyle w:val="NormalBlock"/>
      </w:pPr>
      <w:r>
        <w:t>何年も前のモントリオールで、私たちが所有していた建物、ヴェルダン教会の建物がありました。私たちはそれを購入し、修理し、改装し、いろいろなことをしていました。そしてある日、小さな少年が路地で放火しました。放火で、彼はゴミ箱に火をつけ、そのゴミ箱が建物に火を移し、建物は全焼しました。完全に破壊されてしまいました。私はモントリオールにはいませんでしたが、私の働きのパートナーであるロジャーがそこにいて、テレビでインタビューを受けました。彼はとても機転が利きました。インタビュアーが「教会が破壊された今、どうするつもりですか？」と尋ねると、彼は「いいえ、いいえ、違います」と答えました。</w:t>
      </w:r>
    </w:p>
    <w:bookmarkEnd w:id="0"/>
    <w:p w14:paraId="5C097F03" w14:textId="5E23FA64" w:rsidR="00A7291B" w:rsidRDefault="0025169D" w:rsidP="00A7291B">
      <w:pPr>
        <w:pStyle w:val="NormalBlock"/>
      </w:pPr>
      <w:r>
        <w:t>彼は言った、「建物は破壊されたが、教会は生き続ける」と。そして私たちはアーメンと言う。しかし問題はこうだ。今、若い教会、比較的若い教会が建物を持たずにいる。彼らは店舗の一角で集まらなければならなかった。彼らは知っているように、会員の半分を失った。多くはただ落胆して最初からやり直す気力を失い去っていった。中には「金属の椅子に座る気がしない」と言った者もいた。実際、それは配管資材の店だった。その地域で見つけられた唯一の場所だった。子供たちのための教室もなかったので、彼らは他の教会に行った。その大災害は教会をほとんど破壊した。確かに勇敢な者もいたが、彼らは教会の半分を失ったのだ。</w:t>
      </w:r>
    </w:p>
    <w:bookmarkEnd w:id="0"/>
    <w:p w14:paraId="5C097F03" w14:textId="5E23FA64" w:rsidR="00A7291B" w:rsidRDefault="0025169D" w:rsidP="00A7291B">
      <w:pPr>
        <w:pStyle w:val="NormalBlock"/>
      </w:pPr>
      <w:r>
        <w:t>ハリケーン・カトリーナの際、リサと私はニューオーリンズに行き、そこにある教会で働きました。その教会はまるでハブのような存在でした。ご存知のように、ハリケーンのために家を失った人々のための配給拠点でした。その教会の建物は真新しいものでした。ハリケーンは教会の開所式の前日に襲いました。真新しい教会です。彼らは物資配給のハブとなり、壁を壊し、フォークリフトが礼拝堂の中を走り回り、物を持ち上げていました。すべてのベンチを取り除きました。ある壁は完全に取り壊され、通信設備を設置しました。そして6か月間、彼らは食料配給以外何もしませんでした。緊急支援で、みんなが「それは素晴らしい」と言っていました。</w:t>
      </w:r>
    </w:p>
    <w:bookmarkEnd w:id="0"/>
    <w:p w14:paraId="5C097F03" w14:textId="5E23FA64" w:rsidR="00A7291B" w:rsidRDefault="0025169D" w:rsidP="00A7291B">
      <w:pPr>
        <w:pStyle w:val="NormalBlock"/>
      </w:pPr>
      <w:r>
        <w:t>みなさん、これは大きなことだとわかっていますよね。あなたがたは神の民です。そう、神の民です。しかし、6か月後にはその教会は消滅しました。なぜなら、多くの人がこう言ったからです。慈善活動をするのはいいけれど、日曜学校もなく、ユースグループもなく、高齢者の集まりもなく、ただ食べ物を配っているだけだと。人々は落胆し、やめて、他の教会に行きました。長老たちは辞任し、牧師も辞めました。結局、彼は燃え尽き、もうだめになり、6か月間、1日15時間働きました。その教会は今も存在しますが、かつての姿の影にすぎません。</w:t>
      </w:r>
    </w:p>
    <w:bookmarkEnd w:id="0"/>
    <w:p w14:paraId="5C097F03" w14:textId="5E23FA64" w:rsidR="00A7291B" w:rsidRDefault="0025169D" w:rsidP="00A7291B">
      <w:pPr>
        <w:pStyle w:val="NormalBlock"/>
      </w:pPr>
      <w:r>
        <w:t>私はあなたが共感できる実際の人生の物語を伝えています。飢饉がこの若い教会にも同じことを引き起こす可能性があったが、バルナバがその隙間に入りました。そして彼は助ける準備ができていました。危機の時に兄弟愛の実際の例を示す準備ができていました。そこで、彼は兄弟愛を励ましました。</w:t>
      </w:r>
    </w:p>
    <w:p w14:paraId="27FB83DB" w14:textId="77777777" w:rsidR="00227BF5" w:rsidRDefault="00227BF5" w:rsidP="00227BF5">
      <w:pPr>
        <w:pStyle w:val="Heading3"/>
      </w:pPr>
      <w:r>
        <w:t>#4 - 彼は伝道を励ました</w:t>
      </w:r>
    </w:p>
    <w:bookmarkEnd w:id="0"/>
    <w:bookmarkEnd w:id="0"/>
    <w:p w14:paraId="7E1F9BC8" w14:textId="7BE2687A" w:rsidR="00A7291B" w:rsidRPr="007C2DD5" w:rsidRDefault="0025169D" w:rsidP="007C2DD5">
      <w:pPr>
        <w:pStyle w:val="Quote"/>
      </w:pPr>
      <w:r>
        <w:t>アンテオケの教会の預言者や教師たちの中には、次の人たちがいました。バルナバ、シメオン〔別名「黒い人」〕、ルキオ〔クレネ出身〕、マナエン〔ヘロデ王とは乳兄弟〕、それにパウロなどです。</w:t>
      </w:r>
    </w:p>
    <w:bookmarkEnd w:id="0"/>
    <w:p w14:paraId="44687C10" w14:textId="5FB066C6" w:rsidR="009C22C1" w:rsidRDefault="009C22C1" w:rsidP="00C35B22">
      <w:pPr>
        <w:pStyle w:val="BibleVerseCite"/>
      </w:pPr>
      <w:r w:rsidRPr="007C2DD5">
        <w:t>- 使徒の働き 13:1</w:t>
      </w:r>
    </w:p>
    <w:bookmarkEnd w:id="0"/>
    <w:p w14:paraId="255668C9" w14:textId="77777777" w:rsidR="00A7291B" w:rsidRDefault="0025169D" w:rsidP="00A7291B">
      <w:pPr>
        <w:pStyle w:val="PadTop24"/>
      </w:pPr>
      <w:r>
        <w:t>さて、バルナバが預言者と教師の中で最初に名前が挙げられ、サウロが最後に名前が挙げられていることに注意してほしい。再び、サウロと共に出発するときには彼が最初に名前が挙げられている。これについてはさまざまな推測ができる。まず第一に、彼が年長者であり、異邦人伝道のビジョンは彼のものであり、もともとサウロを伴侶として連れて出発したのかもしれない。あるいは、彼が良き指導者として、パウロの潜在能力と召命を認識し、意識的に彼を最終的な異邦人伝道の務めへと導いていたことを意味するのかもしれない。いずれにせよ、バルナバは異邦人への福音宣教の努力において導きの光であり励まし手であった。</w:t>
      </w:r>
    </w:p>
    <w:bookmarkEnd w:id="0"/>
    <w:p w14:paraId="5C097F03" w14:textId="5E23FA64" w:rsidR="00A7291B" w:rsidRDefault="0025169D" w:rsidP="00A7291B">
      <w:pPr>
        <w:pStyle w:val="NormalBlock"/>
      </w:pPr>
      <w:r>
        <w:t>私たちは、彼が自分の民を超え、自分の文化を超え、まだ信仰も希望も持たない他の人々に向かって、強め、仕え、築く意欲を持っていたことを見ます。そして彼がもはや指導者でなくなったときでさえもそうでした。</w:t>
      </w:r>
    </w:p>
    <w:bookmarkEnd w:id="0"/>
    <w:p w14:paraId="7E1F9BC8" w14:textId="7BE2687A" w:rsidR="00A7291B" w:rsidRPr="007C2DD5" w:rsidRDefault="0025169D" w:rsidP="007C2DD5">
      <w:pPr>
        <w:pStyle w:val="Quote"/>
      </w:pPr>
      <w:r>
        <w:t>礼拝が終わってからも多くのユダヤ人や熱心な外国人改宗者が、パウロとバルナバについて来ました。二人はその人たちに、神の恵みを受けるようにと教えました。</w:t>
      </w:r>
    </w:p>
    <w:bookmarkEnd w:id="0"/>
    <w:p w14:paraId="44687C10" w14:textId="5FB066C6" w:rsidR="009C22C1" w:rsidRDefault="009C22C1" w:rsidP="00C35B22">
      <w:pPr>
        <w:pStyle w:val="BibleVerseCite"/>
      </w:pPr>
      <w:r w:rsidRPr="007C2DD5">
        <w:t>- 使徒の働き 13:43</w:t>
      </w:r>
    </w:p>
    <w:bookmarkEnd w:id="0"/>
    <w:p w14:paraId="255668C9" w14:textId="77777777" w:rsidR="00A7291B" w:rsidRDefault="0025169D" w:rsidP="00A7291B">
      <w:pPr>
        <w:pStyle w:val="PadTop24"/>
      </w:pPr>
      <w:r>
        <w:t>ですから、彼がもはや指導者でなくなり、パウロが指揮を執っているときでさえ、彼はそれにもかかわらず、その働きと使命に熱心であり続けます。教会の中で、もし彼らが責任者であれば、多くの場合、彼らはそれに全力を尽くします。</w:t>
      </w:r>
    </w:p>
    <w:bookmarkEnd w:id="0"/>
    <w:p w14:paraId="5C097F03" w14:textId="5E23FA64" w:rsidR="00A7291B" w:rsidRDefault="0025169D" w:rsidP="00A7291B">
      <w:pPr>
        <w:pStyle w:val="NormalBlock"/>
      </w:pPr>
      <w:r>
        <w:t>わかりますか、もし彼らが長であれば、ええ、私は知っています。時には彼らは実際に仕事をするよりも長でいることを好むことがあります。しかし、バルナバはそうではありませんでした。彼はもはや長のようには見えませんでした。彼はむしろ従う者であり、助手でしたが、それでも福音に対する彼の熱意、伝道に対する熱意は変わらず、同じままでした。</w:t>
      </w:r>
    </w:p>
    <w:bookmarkEnd w:id="0"/>
    <w:p w14:paraId="5C097F03" w14:textId="5E23FA64" w:rsidR="00A7291B" w:rsidRDefault="0025169D" w:rsidP="00A7291B">
      <w:pPr>
        <w:pStyle w:val="NormalBlock"/>
      </w:pPr>
      <w:r>
        <w:t>彼はたとえ最高責任者でなくても、伝道を励ます準備ができていました。彼は失われた者たちを愛し、どのような立場にあっても福音を推進しました。番号は忘れましたが、どれかの箇所です。</w:t>
      </w:r>
    </w:p>
    <w:p w14:paraId="27FB83DB" w14:textId="77777777" w:rsidR="00227BF5" w:rsidRDefault="00227BF5" w:rsidP="00227BF5">
      <w:pPr>
        <w:pStyle w:val="Heading3"/>
      </w:pPr>
      <w:r>
        <w:t>#5 - 彼は一致を励ました</w:t>
      </w:r>
    </w:p>
    <w:bookmarkEnd w:id="0"/>
    <w:bookmarkEnd w:id="0"/>
    <w:p w14:paraId="7E1F9BC8" w14:textId="7BE2687A" w:rsidR="00A7291B" w:rsidRPr="007C2DD5" w:rsidRDefault="0025169D" w:rsidP="007C2DD5">
      <w:pPr>
        <w:pStyle w:val="Quote"/>
      </w:pPr>
      <w:r>
        <w:t>¹ パウロとバルナバがアンテオケにいた時のこと、ユダヤから来た人たちが、「古いユダヤの慣習どおり割礼を受けなければ救われない」と教え始めました。 ² パウロとバルナバは、このことで彼らと激しく対立し、大論争が持ち上がりました。それでとうとう、何人かの信者と共にパウロとバルナバをエルサレムに送り、この問題について使徒や長老たちと協議することになりました。</w:t>
      </w:r>
    </w:p>
    <w:bookmarkEnd w:id="0"/>
    <w:p w14:paraId="44687C10" w14:textId="5FB066C6" w:rsidR="009C22C1" w:rsidRDefault="009C22C1" w:rsidP="00C35B22">
      <w:pPr>
        <w:pStyle w:val="BibleVerseCite"/>
      </w:pPr>
      <w:r w:rsidRPr="007C2DD5">
        <w:t>- 使徒の働き 15:1-2</w:t>
      </w:r>
    </w:p>
    <w:bookmarkEnd w:id="0"/>
    <w:p w14:paraId="255668C9" w14:textId="77777777" w:rsidR="00A7291B" w:rsidRDefault="0025169D" w:rsidP="00A7291B">
      <w:pPr>
        <w:pStyle w:val="PadTop24"/>
      </w:pPr>
      <w:r>
        <w:t>異邦人の間での宣教活動からの帰還後、異邦人を教会に含めるべきかどうかについて多くの議論がありました。ご存知のように、彼らはユダの手紙ヤ文化の出身ではなく、もちろん最初のキリスト者たちはユダの手紙ヤ人であり、多くのユダの手紙ヤ人はそれが常にそうあるべきだと考えていました。</w:t>
      </w:r>
    </w:p>
    <w:bookmarkEnd w:id="0"/>
    <w:p w14:paraId="5C097F03" w14:textId="5E23FA64" w:rsidR="00A7291B" w:rsidRDefault="0025169D" w:rsidP="00A7291B">
      <w:pPr>
        <w:pStyle w:val="NormalBlock"/>
      </w:pPr>
      <w:r>
        <w:t>福音はユダの手紙ヤ人だけのものであり、異邦人がキリスト者になりたければ、まずユダの手紙ヤ人の改宗者、つまり改宗者にならなければならないという考えです。パウロとバルナバは、両者の共通の兄弟関係を維持するために、異邦人の包含の大義を擁護しているのを見ます。</w:t>
      </w:r>
    </w:p>
    <w:bookmarkEnd w:id="0"/>
    <w:p w14:paraId="5C097F03" w14:textId="5E23FA64" w:rsidR="00A7291B" w:rsidRDefault="0025169D" w:rsidP="00A7291B">
      <w:pPr>
        <w:pStyle w:val="NormalBlock"/>
      </w:pPr>
      <w:r>
        <w:t>これは大きなビジョンを必要としました。だから第15章では、バルナバが熱心に異邦人のクリスチャンをユダの手紙ヤ人の教会の前で擁護し、支持しているのが見られます。</w:t>
      </w:r>
    </w:p>
    <w:bookmarkEnd w:id="0"/>
    <w:p w14:paraId="7E1F9BC8" w14:textId="7BE2687A" w:rsidR="00A7291B" w:rsidRPr="007C2DD5" w:rsidRDefault="0025169D" w:rsidP="007C2DD5">
      <w:pPr>
        <w:pStyle w:val="Quote"/>
      </w:pPr>
      <w:r>
        <w:t>これを聞くと、あえてそれ以上議論する者はいなくなりました。そして一同は、神が外国人の間で行われた奇跡について語るバルナバとパウロの話に、耳を傾けました。</w:t>
      </w:r>
    </w:p>
    <w:bookmarkEnd w:id="0"/>
    <w:p w14:paraId="44687C10" w14:textId="5FB066C6" w:rsidR="009C22C1" w:rsidRDefault="009C22C1" w:rsidP="00C35B22">
      <w:pPr>
        <w:pStyle w:val="BibleVerseCite"/>
      </w:pPr>
      <w:r w:rsidRPr="007C2DD5">
        <w:t>- 使徒の働き 15:12</w:t>
      </w:r>
    </w:p>
    <w:bookmarkEnd w:id="0"/>
    <w:p w14:paraId="255668C9" w14:textId="77777777" w:rsidR="00A7291B" w:rsidRDefault="0025169D" w:rsidP="00A7291B">
      <w:pPr>
        <w:pStyle w:val="PadTop24"/>
      </w:pPr>
      <w:r>
        <w:t>なぜバルナバとパウロなのか？それは今バルナバが話していて、彼が誰について話していると思いますか？彼はパウロについて話しています。彼は神がパウロを通して行っている働きを称賛しています。彼の議論への貢献は説得力があったに違いありません。なぜなら、ヤコブは使徒の働きたちと長老たちの教えを確認する手紙を起草し、異邦人とユダの手紙ヤ人の間で教会の一致を保つために、異邦人に対する過度な制限を設けないようにしたからです。</w:t>
      </w:r>
    </w:p>
    <w:bookmarkEnd w:id="0"/>
    <w:p w14:paraId="5C097F03" w14:textId="5E23FA64" w:rsidR="00A7291B" w:rsidRDefault="0025169D" w:rsidP="00A7291B">
      <w:pPr>
        <w:pStyle w:val="NormalBlock"/>
      </w:pPr>
      <w:r>
        <w:t>そしてバルナバは、分かれることが非常に簡単だった時に、団結の声となりました。分かれることは非常に簡単でした。</w:t>
      </w:r>
    </w:p>
    <w:p w14:paraId="27FB83DB" w14:textId="77777777" w:rsidR="00227BF5" w:rsidRDefault="00227BF5" w:rsidP="00227BF5">
      <w:pPr>
        <w:pStyle w:val="Heading3"/>
      </w:pPr>
      <w:r>
        <w:t>#6 - 彼は和解を促しました</w:t>
      </w:r>
    </w:p>
    <w:bookmarkEnd w:id="0"/>
    <w:bookmarkEnd w:id="0"/>
    <w:p w14:paraId="5C097F03" w14:textId="5E23FA64" w:rsidR="00A7291B" w:rsidRDefault="0025169D" w:rsidP="00A7291B">
      <w:pPr>
        <w:pStyle w:val="NormalBlock"/>
      </w:pPr>
      <w:r>
        <w:t>使徒の働き 13:13 には、ヨハネ・マルコについて記されています。彼はバルナバのいとこであることを コロサイ人への手紙 4:10 で知ることができます。ヨハネ・マルコは、パウロとバルナバとの伝道の働きを放棄してエルサレムに戻りました。なぜかはわかりません。恐れていたのか、病気だったのか。誰にもわかりません。わかっているのは、彼が働きを放棄して家に帰ったということだけです。</w:t>
      </w:r>
    </w:p>
    <w:bookmarkEnd w:id="0"/>
    <w:p w14:paraId="5C097F03" w14:textId="5E23FA64" w:rsidR="00A7291B" w:rsidRDefault="0025169D" w:rsidP="00A7291B">
      <w:pPr>
        <w:pStyle w:val="NormalBlock"/>
      </w:pPr>
      <w:r>
        <w:t>帰還し、教会への報告とアンティオキアでの異邦人問題に関する事柄の解決の後、パウロは再び出発し、バルナバと共に行きたいと望んでいます。</w:t>
      </w:r>
    </w:p>
    <w:bookmarkEnd w:id="0"/>
    <w:p w14:paraId="7E1F9BC8" w14:textId="7BE2687A" w:rsidR="00A7291B" w:rsidRPr="007C2DD5" w:rsidRDefault="0025169D" w:rsidP="007C2DD5">
      <w:pPr>
        <w:pStyle w:val="Quote"/>
      </w:pPr>
      <w:r>
        <w:t>³⁶ しばらくたつと、パウロはバルナバに、「以前に宣教した各地の町で、クリスチャンたちがその後どうしているか、ぜひこの目で確かめようじゃないか」と誘いました。 ³⁷ バルナバも、これに賛成でした。ところが、問題はだれを連れて行くかでした。バルナバはマルコを考えていました。</w:t>
      </w:r>
    </w:p>
    <w:bookmarkEnd w:id="0"/>
    <w:p w14:paraId="44687C10" w14:textId="5FB066C6" w:rsidR="009C22C1" w:rsidRDefault="009C22C1" w:rsidP="00C35B22">
      <w:pPr>
        <w:pStyle w:val="BibleVerseCite"/>
      </w:pPr>
      <w:r w:rsidRPr="007C2DD5">
        <w:t>- 使徒の働き 15:36-37</w:t>
      </w:r>
    </w:p>
    <w:bookmarkEnd w:id="0"/>
    <w:p w14:paraId="255668C9" w14:textId="77777777" w:rsidR="00A7291B" w:rsidRDefault="0025169D" w:rsidP="00A7291B">
      <w:pPr>
        <w:pStyle w:val="PadTop24"/>
      </w:pPr>
      <w:r>
        <w:t>しかし、私たちはパウロがこれを望んでいないことを理解しています。バルナバはヨハネ・マルコを連れて行きたがりましたが、パウロは拒否し、それで彼らは分かれ、パウロはシラスを連れて行き、バルナバはヨハネ・マルコと共に故郷のキプロスに戻りました。さて、ヨハネ・マルコの物語は悲しいものだったでしょう。</w:t>
      </w:r>
    </w:p>
    <w:bookmarkEnd w:id="0"/>
    <w:p w14:paraId="5C097F03" w14:textId="5E23FA64" w:rsidR="00A7291B" w:rsidRDefault="0025169D" w:rsidP="00A7291B">
      <w:pPr>
        <w:pStyle w:val="NormalBlock"/>
      </w:pPr>
      <w:r>
        <w:t>ちょっと考えてみましょう。彼はパウロと協力し続けられなかったことで恥をかいています。言ったように、教会のメンバーがあなたに不満を持っているのは一つのことですが、使徒の働きの一人があなたに不満を持ち、使徒の働きの一人が公然とあなたと働くことを拒否するなら、それはあなたの肩に重荷となります。</w:t>
      </w:r>
    </w:p>
    <w:bookmarkEnd w:id="0"/>
    <w:p w14:paraId="5C097F03" w14:textId="5E23FA64" w:rsidR="00A7291B" w:rsidRDefault="0025169D" w:rsidP="00A7291B">
      <w:pPr>
        <w:pStyle w:val="NormalBlock"/>
      </w:pPr>
      <w:r>
        <w:t>それはひどいことです、それは公然の事実です。しかし、励ましの人であるバルナバは、この若者を連れて彼の自信と信仰を再建するために共に働きます。これは推測するしかありません。なぜなら、私たちが知っているのは、彼がバルナバと共に去る最初の部分と、パウロがコロサイ人への手紙4章10節でマルコについて書いている最後の部分だけだからです。</w:t>
      </w:r>
    </w:p>
    <w:bookmarkEnd w:id="0"/>
    <w:p w14:paraId="7E1F9BC8" w14:textId="7BE2687A" w:rsidR="00A7291B" w:rsidRPr="007C2DD5" w:rsidRDefault="0025169D" w:rsidP="007C2DD5">
      <w:pPr>
        <w:pStyle w:val="Quote"/>
      </w:pPr>
      <w:r>
        <w:t>私といっしょに牢につながれているアリスタルコと、バルナバの親類のマルコが、よろしくとのことです。前にもお願いしたように、もしマルコがそちらへ行ったら、心から歓迎してやってください。</w:t>
      </w:r>
    </w:p>
    <w:bookmarkEnd w:id="0"/>
    <w:p w14:paraId="44687C10" w14:textId="5FB066C6" w:rsidR="009C22C1" w:rsidRDefault="009C22C1" w:rsidP="00C35B22">
      <w:pPr>
        <w:pStyle w:val="BibleVerseCite"/>
      </w:pPr>
      <w:r w:rsidRPr="007C2DD5">
        <w:t>- コロサイ人への手紙 4:10</w:t>
      </w:r>
    </w:p>
    <w:bookmarkEnd w:id="0"/>
    <w:p w14:paraId="255668C9" w14:textId="77777777" w:rsidR="00A7291B" w:rsidRDefault="0025169D" w:rsidP="00A7291B">
      <w:pPr>
        <w:pStyle w:val="PadTop24"/>
      </w:pPr>
      <w:r>
        <w:t>それは何を示していますか。彼は働きの中でパウロと再会し、忠実な奉仕を称賛されています。ですから、どこかの時点でマルコはパウロや兄弟たちとの信頼を回復することに成功し、バルナバのことを知っている私たちは、この和解が実現するのを助けるために彼が多くの役割を果たしたことを確信できます。</w:t>
      </w:r>
    </w:p>
    <w:p w14:paraId="27FB83DB" w14:textId="77777777" w:rsidR="00227BF5" w:rsidRDefault="00227BF5" w:rsidP="00227BF5">
      <w:pPr>
        <w:pStyle w:val="Heading3"/>
      </w:pPr>
      <w:r>
        <w:t>#7 - 彼は模倣を勧めた</w:t>
      </w:r>
    </w:p>
    <w:bookmarkEnd w:id="0"/>
    <w:bookmarkEnd w:id="0"/>
    <w:p w14:paraId="7E1F9BC8" w14:textId="7BE2687A" w:rsidR="00A7291B" w:rsidRPr="007C2DD5" w:rsidRDefault="0025169D" w:rsidP="007C2DD5">
      <w:pPr>
        <w:pStyle w:val="Quote"/>
      </w:pPr>
      <w:r>
        <w:t>私がキリストの模範にならっているように、あなたがたも、私の模範にならってください。</w:t>
      </w:r>
    </w:p>
    <w:bookmarkEnd w:id="0"/>
    <w:p w14:paraId="44687C10" w14:textId="5FB066C6" w:rsidR="009C22C1" w:rsidRDefault="009C22C1" w:rsidP="00C35B22">
      <w:pPr>
        <w:pStyle w:val="BibleVerseCite"/>
      </w:pPr>
      <w:r w:rsidRPr="007C2DD5">
        <w:t>- コリント人への手紙Ⅰ 11:1</w:t>
      </w:r>
    </w:p>
    <w:bookmarkEnd w:id="0"/>
    <w:p w14:paraId="255668C9" w14:textId="77777777" w:rsidR="00A7291B" w:rsidRDefault="0025169D" w:rsidP="00A7291B">
      <w:pPr>
        <w:pStyle w:val="PadTop24"/>
      </w:pPr>
      <w:r>
        <w:t>しかし、パウロには最初の指導者バルナバがおり、彼の初期の奉仕を励まし、寛容さと愛、福音宣教、兄弟の一致、そして赦しに関してキリストに似た生き方の最初の模範を示しました。パウロはこれをどこで学んだのでしょうか？パウロは単に神学的な教育を受けただけでなく、実際に人とどう付き合うかという実践的な教育も受けていますが、その教育を与えたのは誰だと思いますか？それはバルナバです。</w:t>
      </w:r>
    </w:p>
    <w:bookmarkEnd w:id="0"/>
    <w:p w14:paraId="5C097F03" w14:textId="5E23FA64" w:rsidR="00A7291B" w:rsidRDefault="0025169D" w:rsidP="00A7291B">
      <w:pPr>
        <w:pStyle w:val="NormalBlock"/>
      </w:pPr>
      <w:r>
        <w:t>それで、今晩の私たちのレッスンは、2000年後の今でも、バルナバが兄弟たちの間で励ましとは何かを理解したい私たちにとって模範となる存在であるという事実のさらなる証言です。励ましとはどのようなものか？何をしなければならないのか？どうやってそれをするのか？さて、私たちはバルナバと彼が「励ます者」という名を得るためにしたことを見てきました。そして私たちは彼を模倣することが賢明ですが、行動を模倣するだけでは十分ではありません。私たちはまた彼の性格を模倣する必要があります。なぜなら行動は性格から生じるものであり、その逆ではないからです。あなたの行動はあなたが誰であるかから来るのです。さて、バルナバが励ます者であることを動機づけた三つの性格的特徴です。</w:t>
      </w:r>
    </w:p>
    <w:bookmarkEnd w:id="0"/>
    <w:p w14:paraId="5C097F03" w14:textId="5E23FA64" w:rsidR="00A7291B" w:rsidRDefault="0025169D" w:rsidP="00A7291B">
      <w:pPr>
        <w:pStyle w:val="NormalBlock"/>
      </w:pPr>
      <w:r>
        <w:t>それで、私は彼が教会の歴史の文脈の中で何をしたかについて話しました。今度は彼が誰であったか、彼の性格についてもう少しだけ話したいと思います。さて、彼は何者だったのでしょうか？まず第一に、彼は寛大でしたよね？つまり、彼を見るたびに、何かを与えているのです。</w:t>
      </w:r>
    </w:p>
    <w:bookmarkEnd w:id="0"/>
    <w:p w14:paraId="2EC75E3D" w14:textId="41EDDCE5" w:rsidR="008A3F75" w:rsidRDefault="00932373" w:rsidP="001E1588">
      <w:pPr>
        <w:pStyle w:val="NormalBlock"/>
        <w:numPr>
          <w:ilvl w:val="0"/>
          <w:numId w:val="199"/>
        </w:numPr>
      </w:pPr>
      <w:r w:rsidRPr="00932373">
        <w:t>彼の土地とお金は使徒の働き 4にあります</w:t>
      </w:r>
    </w:p>
    <w:bookmarkEnd w:id="0"/>
    <w:p w14:paraId="2EC75E3D" w14:textId="41EDDCE5" w:rsidR="008A3F75" w:rsidRDefault="00932373" w:rsidP="001E1588">
      <w:pPr>
        <w:pStyle w:val="NormalBlock"/>
        <w:numPr>
          <w:ilvl w:val="0"/>
          <w:numId w:val="199"/>
        </w:numPr>
      </w:pPr>
      <w:r w:rsidRPr="00932373">
        <w:t>彼の評判は使徒の働き 9にあります</w:t>
      </w:r>
    </w:p>
    <w:bookmarkEnd w:id="0"/>
    <w:p w14:paraId="2EC75E3D" w14:textId="41EDDCE5" w:rsidR="008A3F75" w:rsidRDefault="00932373" w:rsidP="001E1588">
      <w:pPr>
        <w:pStyle w:val="NormalBlock"/>
        <w:numPr>
          <w:ilvl w:val="0"/>
          <w:numId w:val="199"/>
        </w:numPr>
      </w:pPr>
      <w:r w:rsidRPr="00932373">
        <w:t>彼は時間を与えていました使徒の働き 11</w:t>
      </w:r>
    </w:p>
    <w:bookmarkEnd w:id="0"/>
    <w:p w14:paraId="2EC75E3D" w14:textId="41EDDCE5" w:rsidR="008A3F75" w:rsidRDefault="00932373" w:rsidP="001E1588">
      <w:pPr>
        <w:pStyle w:val="NormalBlock"/>
        <w:numPr>
          <w:ilvl w:val="0"/>
          <w:numId w:val="199"/>
        </w:numPr>
      </w:pPr>
      <w:r w:rsidRPr="00932373">
        <w:t>彼は奉仕を与えていました使徒の働き 11</w:t>
      </w:r>
    </w:p>
    <w:bookmarkEnd w:id="0"/>
    <w:bookmarkEnd w:id="0"/>
    <w:p w14:paraId="5C097F03" w14:textId="5E23FA64" w:rsidR="00A7291B" w:rsidRDefault="0025169D" w:rsidP="00A7291B">
      <w:pPr>
        <w:pStyle w:val="NormalBlock"/>
      </w:pPr>
      <w:r>
        <w:t>だから、励ます人は自分を捧げる人であり、その精神は非常に稀であり、世の中の他のものとはまったく異なるため、私たちは彼らが与えるものを受け取るだけでなく、その寛大さが行動に現れるのを見て、同じことをしようと動機づけられることで力を得るのです。彼ができるなら、私もできる。</w:t>
      </w:r>
    </w:p>
    <w:bookmarkEnd w:id="0"/>
    <w:p w14:paraId="5C097F03" w14:textId="5E23FA64" w:rsidR="00A7291B" w:rsidRDefault="0025169D" w:rsidP="00A7291B">
      <w:pPr>
        <w:pStyle w:val="NormalBlock"/>
      </w:pPr>
      <w:r>
        <w:t>あなたは、ここに三人か四人の小さな子供たちを連れてくるお母さんを見かけますよね。そして彼女はみんなをまとめて、日曜日ごとに日曜学校に連れて行くことができます。すると別のお母さんがそれを見て、「もし彼女ができるなら、私にもできるはずだ」と思うのです。彼女はスーパーマンではなく、私と同じような普通の人です。誰かにそれを見せられると、やる気が出るのです。ですから、彼は寛大な人でした。寛大な人であると同時に、彼は先見の明もありました。バルナバは大局的な考え方をする人でした。彼は大きな視野を持ちたかったのです。</w:t>
      </w:r>
    </w:p>
    <w:bookmarkEnd w:id="0"/>
    <w:p w14:paraId="5C097F03" w14:textId="5E23FA64" w:rsidR="00A7291B" w:rsidRDefault="0025169D" w:rsidP="00A7291B">
      <w:pPr>
        <w:pStyle w:val="NormalBlock"/>
      </w:pPr>
      <w:r>
        <w:t>彼は世界伝道の大きな計画に目を向けることができたため、文化の違いや些細な争いを見過ごすことができました。キリストの大義が存続するためには、兄弟団全体の一致と力を維持することの重要性を理解していました。これが彼が福祉活動と伝道の両方に関わった理由です。彼は両方を行いました。励ます者は通常、他の人よりも目標をより明確に見ています。だからこそ、彼らは落胆したり混乱したりして終わりを見失った人々を励ます動機を持っているのです。彼らはもはや大局を見ていません。ほとんどの場合、彼らが見るのは自分自身だけです。そして、「私に何が悪いのか？」「なぜ自分の思い通りにならないのか？」「あの人は私が素晴らしい仕事をしたと言ってくれなかった」などといったことばかりです。</w:t>
      </w:r>
    </w:p>
    <w:bookmarkEnd w:id="0"/>
    <w:p w14:paraId="5C097F03" w14:textId="5E23FA64" w:rsidR="00A7291B" w:rsidRDefault="0025169D" w:rsidP="00A7291B">
      <w:pPr>
        <w:pStyle w:val="NormalBlock"/>
      </w:pPr>
      <w:r>
        <w:t>励ます者は常に大局を見て、物事がどのように合致するかを理解しています。それを見ないことは罪ではありませんが、他者を動機づけ励ますことができる人々は、それができるのは長期的な視点を持っているからだと気づきました。彼らはこれから起こることを見ています。日々の小さなことに気を取られず、そのようなことが列車の脱線を許しません。もちろん、バルナバを通して多くの素晴らしい特質を挙げることもできますが、私は本当に際立っているものを選びました。</w:t>
      </w:r>
    </w:p>
    <w:bookmarkEnd w:id="0"/>
    <w:p w14:paraId="5C097F03" w14:textId="5E23FA64" w:rsidR="00A7291B" w:rsidRDefault="0025169D" w:rsidP="00A7291B">
      <w:pPr>
        <w:pStyle w:val="NormalBlock"/>
      </w:pPr>
      <w:r>
        <w:t>寛大で、先見の明があり、勇敢でした。つまり、仲間から軽蔑されている者に基づく宗教のために自分の土地を手放すには多くの勇気が必要でした。それをするには多くの勇気が必要です。伝統的にあなたを憎んできた人々の間を旅して、彼らをあなたの信仰に改宗させるには多くの勇気が必要です。</w:t>
      </w:r>
    </w:p>
    <w:bookmarkEnd w:id="0"/>
    <w:p w14:paraId="5C097F03" w14:textId="5E23FA64" w:rsidR="00A7291B" w:rsidRDefault="0025169D" w:rsidP="00A7291B">
      <w:pPr>
        <w:pStyle w:val="NormalBlock"/>
      </w:pPr>
      <w:r>
        <w:t>それには勇気が必要です。パウロやマルコのような人気のない人々のために立ち上がることや、異邦人が余分な規則なしに教会に入ることのような人気のない立場を支持するには多くの勇気が必要です。しかし、使徒の働き11章24節には、バルナバは良い人であり、聖霊と信仰に満ちていたと書かれているので、彼には勇気がありました。</w:t>
      </w:r>
    </w:p>
    <w:bookmarkEnd w:id="0"/>
    <w:p w14:paraId="5C097F03" w14:textId="5E23FA64" w:rsidR="00A7291B" w:rsidRDefault="0025169D" w:rsidP="00A7291B">
      <w:pPr>
        <w:pStyle w:val="NormalBlock"/>
      </w:pPr>
      <w:r>
        <w:t>彼の信仰は彼にビジョンを与え、そのビジョンが彼の善良さと寛大さを動機づけました。そして、愛は恐れを追い出すので、ヨハネ第一の手紙4章18節、彼は状況に関係なく正しいことをすることを恐れませんでした。たとえば、週の間ずっと礼拝にここにいることは、これらと同じ特徴があなたの中に生きていることを示していると私は信じています。</w:t>
      </w:r>
    </w:p>
    <w:bookmarkEnd w:id="0"/>
    <w:p w14:paraId="5C097F03" w14:textId="5E23FA64" w:rsidR="00A7291B" w:rsidRDefault="0025169D" w:rsidP="00A7291B">
      <w:pPr>
        <w:pStyle w:val="NormalBlock"/>
      </w:pPr>
      <w:r>
        <w:t>この会衆で多くの人がそうしているように、一年を通して教会の奉仕に時間と労力を惜しみなく捧げるには、寛大な心が必要です。子どもや大人の教えにせよ、建物や敷地の維持にせよ、あるいは迎え入れにせよ。</w:t>
      </w:r>
    </w:p>
    <w:bookmarkEnd w:id="0"/>
    <w:p w14:paraId="5C097F03" w14:textId="5E23FA64" w:rsidR="00A7291B" w:rsidRDefault="0025169D" w:rsidP="00A7291B">
      <w:pPr>
        <w:pStyle w:val="NormalBlock"/>
      </w:pPr>
      <w:r>
        <w:t>ここには1000の仕事があり、人々はそれらの仕事を静かにそしてよく行っています。それを行うにはある程度の勇気が必要です。自分自身と他者の中に王国を築く必要性を見て、それに訓練されるためにはある程度のビジョンが必要です。大きな全体像を見ることができなければなりません。物質主義や世俗性、個人的な快適さの流れに逆らい、完全に霊的な訓練に身を捧げるには勇気が必要です。その間に世の中の他の人々は、ある意味で先に進んでいくのです。</w:t>
      </w:r>
    </w:p>
    <w:bookmarkEnd w:id="0"/>
    <w:p w14:paraId="5C097F03" w14:textId="5E23FA64" w:rsidR="00A7291B" w:rsidRDefault="0025169D" w:rsidP="00A7291B">
      <w:pPr>
        <w:pStyle w:val="NormalBlock"/>
      </w:pPr>
      <w:r>
        <w:t>教会に一銭も寄付しなければ、住宅ローンをずっと早く返済できるかもしれないと計算したことがありますか。また、神を礼拝で崇拝したり、何らかの形で仕えたり、レッスンの準備をしたりするために費やすすべての時間を自分のために使えたら、どれほど先に進めるでしょうか。</w:t>
      </w:r>
    </w:p>
    <w:bookmarkEnd w:id="0"/>
    <w:p w14:paraId="5C097F03" w14:textId="5E23FA64" w:rsidR="00A7291B" w:rsidRDefault="0025169D" w:rsidP="00A7291B">
      <w:pPr>
        <w:pStyle w:val="NormalBlock"/>
      </w:pPr>
      <w:r>
        <w:t>やるべきことリストをこなすには、ビジョンが必要であり、それらを行う勇気も必要です。ですから、キリストへの献身を称賛します。教会への愛を称賛します。そして、あなたの模範に励まされています。ここにいるすべての人が必要な励ましを受け取り、主の再臨を待つ私たち全員が互いに励まし合う源となることを祈ります。なぜなら、それが私たちのしていることだからです。私たちは主の再臨を待っているのです。</w:t>
      </w:r>
    </w:p>
    <w:bookmarkEnd w:id="0"/>
    <w:p w14:paraId="5C097F03" w14:textId="5E23FA64" w:rsidR="00A7291B" w:rsidRDefault="0025169D" w:rsidP="00A7291B">
      <w:pPr>
        <w:pStyle w:val="NormalBlock"/>
      </w:pPr>
      <w:r>
        <w:t>ですから兄弟姉妹の皆さん、わかっていますね、お互いを当然のことと思わないようにしましょう。バルナバはすべての魂の価値を見ました。すべての魂の価値を見て、彼はその魂と世の間に自分自身を置きました。</w:t>
      </w:r>
    </w:p>
    <w:bookmarkEnd w:id="0"/>
    <w:p w14:paraId="5C097F03" w14:textId="5E23FA64" w:rsidR="00A7291B" w:rsidRDefault="0025169D" w:rsidP="00A7291B">
      <w:pPr>
        <w:pStyle w:val="NormalBlock"/>
      </w:pPr>
      <w:r>
        <w:t>それが飢饉であろうと偏見であろうと何であろうと、彼はそれらの間に自分自身を置きました。なぜなら、彼は一人ひとりの魂の価値を見たからです。彼は兄弟姉妹を当然のこととは考えず、私たちも同じ精神を持つことを勧めます。</w:t>
      </w:r>
    </w:p>
    <w:bookmarkEnd w:id="0"/>
    <w:p w14:paraId="5C097F03" w14:textId="5E23FA64" w:rsidR="00A7291B" w:rsidRDefault="0025169D" w:rsidP="00A7291B">
      <w:pPr>
        <w:pStyle w:val="NormalBlock"/>
      </w:pPr>
      <w:r>
        <w:t>お互いを当然のことと思わないようにしましょう。使徒の働き2章40節で、ペテロはペンテコステの日に説教を聞いている人々に、福音に応えて罪を悔い改め、バプテスマを受けるよう勧めています。</w:t>
      </w:r>
    </w:p>
    <w:bookmarkEnd w:id="0"/>
    <w:p w14:paraId="5C097F03" w14:textId="5E23FA64" w:rsidR="00A7291B" w:rsidRDefault="0025169D" w:rsidP="00A7291B">
      <w:pPr>
        <w:pStyle w:val="NormalBlock"/>
      </w:pPr>
      <w:r>
        <w:t>そしてこの励ましは今日に至るまで続いています。今朝マーティがそうしたように、そして私が今晩そうするように、私は今、慰めと赦しの励ましを必要とするすべての人にこれを捧げます。ですから、まだしていないなら悔い改めてバプテスマを受けることを勧めますし、回復が必要なら回復されることを勧めます。また、特別な祈りの必要があるなら祈りを求めることを勧めます。そして、私たちが励ましの歌を歌う間に、それをする決心をすることを勧めます。</w:t>
      </w:r>
    </w:p>
    <w:bookmarkEnd w:id="0"/>
    <w:p w14:paraId="5C097F03" w14:textId="5E23FA64" w:rsidR="00A7291B" w:rsidRDefault="0025169D" w:rsidP="00A7291B">
      <w:pPr>
        <w:pStyle w:val="NormalBlock"/>
      </w:pPr>
      <w:r>
        <w:t>励まし、それはいつも励ましの歌です。ですから、立ち上がって、今、私たちがこの時に奉仕の必要があるかどうかを決めるときに、その励ましの歌を歌いましょう。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