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メディアとキリスト</w:t>
      </w:r>
    </w:p>
    <w:bookmarkEnd w:id="0"/>
    <w:p w14:paraId="5C097F03" w14:textId="5E23FA64" w:rsidR="00A7291B" w:rsidRDefault="0025169D" w:rsidP="00A7291B">
      <w:pPr>
        <w:pStyle w:val="NormalBlock"/>
      </w:pPr>
      <w:r>
        <w:t>今週は、「音楽と映画」と題した授業を行います。音楽と映画、つまり、どのように聴き、どのように判断するかについてです。以前、カナダのあるキリスト教大学でセミナーを行ったことがあり、その際、映画や音楽などについて学生たちにアンケートを配りました。音楽と映画、そしてこの問題全体について、彼らが最も繰り返し挙げた悩みは、自分たちは何を聴くべきかをどのように決めればよいのか、ということでした。つまり、私たちはどのように聴けばよいのでしょうか。メディアに関して、何を消費すべきかをどのように判断すればよいのでしょうか。</w:t>
      </w:r>
    </w:p>
    <w:bookmarkEnd w:id="0"/>
    <w:p w14:paraId="5C097F03" w14:textId="5E23FA64" w:rsidR="00A7291B" w:rsidRDefault="0025169D" w:rsidP="00A7291B">
      <w:pPr>
        <w:pStyle w:val="NormalBlock"/>
      </w:pPr>
      <w:r>
        <w:t>そしてもちろん、私はこのことを理解しています。なぜなら、常に一つの世代と別の世代の間、一つの文化と別のサブカルチャーの間には対立があるからです。ギリシャ人とユダの手紙ヤ人、イタリア人とポーランド人という意味ではありません。つまり、一つの文化、私たちの文化、40年代の文化、50年代の文化、そして若い文化や世代のことです。何が受け入れられ、何が受け入れられないかについて、常に対立があります。そしてもちろん、私たちにとっていつも問題となるのは、クリスチャンとして私たちはどこに線を引くのか、ということです。そして、どのようにしてその線を引けばよいのでしょうか。</w:t>
      </w:r>
    </w:p>
    <w:bookmarkEnd w:id="0"/>
    <w:p w14:paraId="5C097F03" w14:textId="5E23FA64" w:rsidR="00A7291B" w:rsidRDefault="0025169D" w:rsidP="00A7291B">
      <w:pPr>
        <w:pStyle w:val="NormalBlock"/>
      </w:pPr>
      <w:r>
        <w:t>私たちはどうすればよいのでしょうか。テレビを捨ててしまうのでしょうか。映画は決して見ないと言うのでしょうか。いいえ、そうではありません。ご存じのように、私たちを不快にさせるかもしれないもの、受け入れられないかもしれないものは、いつでも何かしらあります。いわば、私たちはメディアの隠者になるのでしょうか。</w:t>
      </w:r>
    </w:p>
    <w:bookmarkEnd w:id="0"/>
    <w:p w14:paraId="5C097F03" w14:textId="5E23FA64" w:rsidR="00A7291B" w:rsidRDefault="0025169D" w:rsidP="00A7291B">
      <w:pPr>
        <w:pStyle w:val="NormalBlock"/>
      </w:pPr>
      <w:r>
        <w:t>私たちはどのように判断すればよいのでしょうか。さて、今夜のレッスンではこの問題を扱い、どのように聞き、どのように判断すべきかについて、いくつかの指針を示せればと思います。とても実際的な内容です。私は実際的なタイプの人間で、私の教えや説教もたいていかなり実際的です。というのも、私たちが直面する問題のいくつかについて、人々には簡単な答え、少なくとも明確な答えが必要だと考えているからです。さて、まず見ておきたいのは、私たちの世代の誰もが経験している現象、つまり情報の爆発です。情報の爆発です。こちらの照明の操作盤を持っていますか。もう少しよく見えるように、前の方の照明をいくつか落としましょうか。</w:t>
      </w:r>
    </w:p>
    <w:bookmarkEnd w:id="0"/>
    <w:p w14:paraId="5C097F03" w14:textId="5E23FA64" w:rsidR="00A7291B" w:rsidRDefault="0025169D" w:rsidP="00A7291B">
      <w:pPr>
        <w:pStyle w:val="NormalBlock"/>
      </w:pPr>
      <w:r>
        <w:t>私たちが何を見聞きするかを選ぶための効果的な方法を持つことは重要です。なぜなら、この世代、つまり私たちの世代においては、人類の歴史上のどの世代にも増して、私たちは驚くべき速さで新しく異なる情報を浴びせられているからです。歴史上のどの時代にも増して、私たちは文字どおり情報で満たされています。その理由は三つあります。第一に、情報を生み出すこと、また情報を扱う製品を生み出すことに携わる人々が、かつてないほど多くいるからです。自分の考えを広め、今やその考えを広める手段を持っている「アイデアを生み出す人々」は、歴史上の他のどの時代よりも多くいます。テクノロジーによって、これまでのどの時代よりも多くの人々が、文章を書き、創造し、考え、物を生産し、発明できるようになりました。</w:t>
      </w:r>
    </w:p>
    <w:bookmarkEnd w:id="0"/>
    <w:p w14:paraId="5C097F03" w14:textId="5E23FA64" w:rsidR="00A7291B" w:rsidRDefault="0025169D" w:rsidP="00A7291B">
      <w:pPr>
        <w:pStyle w:val="NormalBlock"/>
      </w:pPr>
      <w:r>
        <w:t>つまり、家庭用コンピューターを使って家に座りながら、ほんの一世紀前でさえ、制作するのに何か月、いや何年もかかったであろう芸術作品やグラフィックを作ることができます。中世には、おそらく一人の芸術家が一人の後援者から依頼を受けて、絵を描いたり彫刻を制作したりしていたことが分かっています。今日では、例えば、ジョニー・カーソンのように、その日の政治や出来事について機知に富んだ一行のコメントを書くのを手伝う作家を十数人抱えている人がいます。私たちは芸術を大量生産できる時代に生きています。思想を大量生産することもできるので、私たちはこうしたものに圧倒されています。</w:t>
      </w:r>
    </w:p>
    <w:bookmarkEnd w:id="0"/>
    <w:p w14:paraId="5C097F03" w14:textId="5E23FA64" w:rsidR="00A7291B" w:rsidRDefault="0025169D" w:rsidP="00A7291B">
      <w:pPr>
        <w:pStyle w:val="NormalBlock"/>
      </w:pPr>
      <w:r>
        <w:t>この情報の急増と氾濫のもう一つの理由は、情報を受け取る方法が増えていることです。私は息子の部屋を見ます。息子は13歳です。そこにはNintendoが接続されたテレビモニターがあります。AMFMラジオもあり、そこにはテープレコーダーが接続されています。本もあります。</w:t>
      </w:r>
    </w:p>
    <w:bookmarkEnd w:id="0"/>
    <w:p w14:paraId="5C097F03" w14:textId="5E23FA64" w:rsidR="00A7291B" w:rsidRDefault="0025169D" w:rsidP="00A7291B">
      <w:pPr>
        <w:pStyle w:val="NormalBlock"/>
      </w:pPr>
      <w:r>
        <w:t>彼は、そうですね、12局ものラジオ局から情報を取り込むことができます。音楽や言葉のテープを再生することもできます。何かを見ることも、本を読むことも、彼の小さな、そうですね、10×12フィートの部屋ですべてできます。私たちが情報を受け取るのを助けるテクノロジーはたくさんあります。テレビ、ラジオ、映画、印刷物、電話、政治活動団体は、特にこの国では、自由に活動できます。学校、公立学校制度などもあります。日々の生活について考え、そのうちどれほどのものが、これらの情報源の一つから情報を受け取る過程であなたのもとに届いているかを見てみてください。</w:t>
      </w:r>
    </w:p>
    <w:bookmarkEnd w:id="0"/>
    <w:p w14:paraId="5C097F03" w14:textId="5E23FA64" w:rsidR="00A7291B" w:rsidRDefault="0025169D" w:rsidP="00A7291B">
      <w:pPr>
        <w:pStyle w:val="NormalBlock"/>
      </w:pPr>
      <w:r>
        <w:t>私たちは非常に多くの時間を情報の処理に費やしています。つまり、エレベーターに乗ると、そこには誰かがいて、3階から5階まで行く間に、ある製品について何かを説明してくれたり、誰かの音楽の歌詞や政治的声明を聞かされたりします。避けることはできません。ですから、情報によって私たちに働きかける方法はたくさんあります。3つ目の理由は、情報そのものが、ますます速い速度で伝達されていることです。ご存じのように、1日は24時間しかありません。そのため、起こっていることは、新しい人々の入れ替わりがより速くなっているということです。</w:t>
      </w:r>
    </w:p>
    <w:bookmarkEnd w:id="0"/>
    <w:p w14:paraId="5C097F03" w14:textId="5E23FA64" w:rsidR="00A7291B" w:rsidRDefault="0025169D" w:rsidP="00A7291B">
      <w:pPr>
        <w:pStyle w:val="NormalBlock"/>
      </w:pPr>
      <w:r>
        <w:t>つまり、一日の時間には限りがあります。ですから、新しい人々、新しい考え、新しい製品の入れ替わりが、より速くなります。その結果、私たちはあらゆる方面から情報を浴びせられているだけでなく、それがますます速い速度で私たちに押し寄せてきます。たとえるなら、四十年代には、情報は、そうですね、銃声のように私たちに向かって飛んできていたように思われます。バン。</w:t>
      </w:r>
    </w:p>
    <w:bookmarkEnd w:id="0"/>
    <w:p w14:paraId="5C097F03" w14:textId="5E23FA64" w:rsidR="00A7291B" w:rsidRDefault="0025169D" w:rsidP="00A7291B">
      <w:pPr>
        <w:pStyle w:val="NormalBlock"/>
      </w:pPr>
      <w:r>
        <w:t>バン。バン。90年代には、同じ情報が私たちのところに、まるで機関銃のように、ラタタタタタタタタタタとやって来ます。つまり、1日は24時間しかないので、より多くの情報を処理しなければなりません。では、物事がこれほど速く私たちに押し寄せてくるとき、私たちはどうするのでしょうか。そこから逃れることはできません。</w:t>
      </w:r>
    </w:p>
    <w:bookmarkEnd w:id="0"/>
    <w:p w14:paraId="5C097F03" w14:textId="5E23FA64" w:rsidR="00A7291B" w:rsidRDefault="0025169D" w:rsidP="00A7291B">
      <w:pPr>
        <w:pStyle w:val="NormalBlock"/>
      </w:pPr>
      <w:r>
        <w:t>そうですね、覚えています。私が子どもだった頃、町の中心部で映画が上映されていると、皆さんの中にも共感できる方がいると思いますが、その映画は1か月、2か月も上映されていました。町の中心部では何が上映されているのか、という感じでした。あるジョン・ウェインの映画などは、夏の間ずっと上映されていました。ところが今では、映画は1週間上映されると終わり、別の映画が上映されます。さらに十数本の映画がその代わりに上映される、ということが起きています。では、私たちはどうすればよいのでしょうか。</w:t>
      </w:r>
    </w:p>
    <w:bookmarkEnd w:id="0"/>
    <w:p w14:paraId="5C097F03" w14:textId="5E23FA64" w:rsidR="00A7291B" w:rsidRDefault="0025169D" w:rsidP="00A7291B">
      <w:pPr>
        <w:pStyle w:val="NormalBlock"/>
      </w:pPr>
      <w:r>
        <w:t>あらゆる方向から非常に多くの情報があまりにも速く押し寄せてくるとき、私たちはどうするでしょうか。実際、多くの人がするのは、それをすべて取り込むことです。メディア中毒の人たちは、ただ、ただすべてを受け入れてしまいます。その一つの症状が、チャンネルを次々に変えることです。九十年代には素晴らしいものでしたね。チャンネルを変える装置があって、ピッ、ピッと変えていく。もう何も見ていません。ただあちこちを行き来しているだけです。少しずつ全部を拾えばいいと思っているのかもしれません。スーパーボウルを少し、ミス・アメリカを少し、映画を少し、という具合です。それが私たちのすることです。チャンネルを次々に変えながらテレビを見ることが、最も神経をすり減らすことの一つだと知っていましたか。リラックスしようと思って、チャンネルを次々に変える人と一緒にテレビを見てはいけません。そんなことは起こりません。</w:t>
      </w:r>
    </w:p>
    <w:bookmarkEnd w:id="0"/>
    <w:p w14:paraId="5C097F03" w14:textId="5E23FA64" w:rsidR="00A7291B" w:rsidRDefault="0025169D" w:rsidP="00A7291B">
      <w:pPr>
        <w:pStyle w:val="NormalBlock"/>
      </w:pPr>
      <w:r>
        <w:t>私はいつも、チャンネルホッパーを銃のようにすればいいと言っています。そうすれば、もし腹を立てたくなったら、テレビに向かって撃つようなこともできますからね。まあ、それはともかく。この情報の洪水に対する他の人々の反応の仕方は、それを完全に避けることです。彼らはすべてを避けます。テレビはなし、テレビを捨ててしまおう、というわけです。いわばメディア隠遁者です。それが彼らの反応で、ただ目を閉じ、耳をふさぎ、何も聞きたくないのです。しかし、聖書は私たちに、もっと良い方法を教えています。</w:t>
      </w:r>
    </w:p>
    <w:bookmarkEnd w:id="0"/>
    <w:p w14:paraId="5C097F03" w14:textId="5E23FA64" w:rsidR="00A7291B" w:rsidRDefault="0025169D" w:rsidP="00A7291B">
      <w:pPr>
        <w:pStyle w:val="NormalBlock"/>
      </w:pPr>
      <w:r>
        <w:t>聖書は私たちに識別することを教えています。聖書は私たちに識別すること、どのように選ぶかを学ぶことを教えています。ヘブライ人への手紙5章14節では、必ずしもテレビについて語っていたわけではありませんが、確かに選ぶ能力について語っています。著者はこう述べています。「固い食物は、成熟した人々のためのものです。彼らは、実践によって善悪を識別する感覚を訓練されています。」私たちにはこの筋肉、すなわちこの霊的な筋肉、識別する筋肉があります。</w:t>
      </w:r>
    </w:p>
    <w:bookmarkEnd w:id="0"/>
    <w:p w14:paraId="5C097F03" w14:textId="5E23FA64" w:rsidR="00A7291B" w:rsidRDefault="0025169D" w:rsidP="00A7291B">
      <w:pPr>
        <w:pStyle w:val="NormalBlock"/>
      </w:pPr>
      <w:r>
        <w:t>聖書は、私たちは逃げてはならず、やって来るものを何でもすべて取り込んではならないと教えています。私たちの務めは、識別し、選び、良いものを選び取り、悪いものを残すことです。それには実践が伴います。実践しなければなりません。聖書は、私たちは選ぶ必要があり、私たちに押し寄せてくるすべての情報について、何が良く何が良くないのかを見分けられなければならないと教えています。なぜなら、何でもむさぼり食べるのは怠惰であり、何もかも避けるのは臆病だからです。霊的成熟は、識別する筋肉を鍛えることから生まれます。私たちがすべきことはそれです。識別する方法を学ばなければなりません。では、正しい選択とはどのようなものなのか、というのが次の問いです。</w:t>
      </w:r>
    </w:p>
    <w:bookmarkEnd w:id="0"/>
    <w:p w14:paraId="5C097F03" w14:textId="5E23FA64" w:rsidR="00A7291B" w:rsidRDefault="0025169D" w:rsidP="00A7291B">
      <w:pPr>
        <w:pStyle w:val="NormalBlock"/>
      </w:pPr>
      <w:r>
        <w:t>もし選ばなければならないとしたら、また、これほど多くの情報に圧倒されているとしたら、正しい選択とはどのようなものなのでしょうか。何を選べばよいのか、どうすれば分かるのでしょうか。聖書は、ここでも私たちを助けてくれます。フィリピ人への手紙第4章8節で、パウロは一種のこし器を与えてくれています。こし器とは何か、ご存じでしょう。料理をしているとき、あるものは通したくない一方で、グレービーは通したい、ということがあります。フィリピ人への手紙第4章8節は、いわば一種のこし器、心のこし器です。情報がそこを通ることによって、私たちは何を保持すべきか、また何を退けるべきかを選ぶ助けを得るのです。先ほど述べたように、聖書は正しい選択がどのようなものかを教えてくれます。また、なぜ私たちが良いもの、いや、むしろ優れたものを選ぶべきなのかも教えてくれます。</w:t>
      </w:r>
    </w:p>
    <w:bookmarkEnd w:id="0"/>
    <w:p w14:paraId="5C097F03" w14:textId="5E23FA64" w:rsidR="00A7291B" w:rsidRDefault="0025169D" w:rsidP="00A7291B">
      <w:pPr>
        <w:pStyle w:val="NormalBlock"/>
      </w:pPr>
      <w:r>
        <w:t>彼はピリピ人への手紙4章8節でこう言っています。最後に、兄弟たち、真実なこと、誉れあること、正しいこと、純粋なこと、愛すべきこと、評判の良いこと、何か徳があり、何か称賛に値することがあるなら、そのようなことに心を留めなさい。正しい選択とは、どのようなものでしょうか。何が受け入れられるものか、受け入れられないものかを決めるのは何でしょうか。さて、あなたが受け取っているこのすべての情報の中で、何が良く、何が受け入れられるのでしょうか。それは、真実で、誉れがあり、正しく、純粋で、愛すべきものであり、評判が良く、徳があり、称賛に値する、そうした事柄やイメージです。そして9節で、パウロは続けて、なぜ私たちはこのような性質を持つものを選ぶべきなのかを教えています。</w:t>
      </w:r>
    </w:p>
    <w:bookmarkEnd w:id="0"/>
    <w:p w14:paraId="5C097F03" w14:textId="5E23FA64" w:rsidR="00A7291B" w:rsidRDefault="0025169D" w:rsidP="00A7291B">
      <w:pPr>
        <w:pStyle w:val="NormalBlock"/>
      </w:pPr>
      <w:r>
        <w:t>彼は9節で、「あなたがたが私から学び、受け、聞き、また私において見たことを、これらのことを実行しなさい。そうすれば、平和の神があなたがたとともにいてくださいます」と言っています。ご覧のとおり、パウロは自分の模範を通して、真実であり、尊ぶべきものなど、どのようなものを選ぶべきかを自分の生涯で示すことができました。そして彼は、「私をまねしなさい」と言っています。私たちがそうするとき、また、その識別する力を身につけることを学ぶとき、平和の神が私たちとともにいてくださいます。私たちは神についての知識において成長します。これらのことを選ぶことによって、次のような方法で神との平和を保つ助けとなります。</w:t>
      </w:r>
    </w:p>
    <w:bookmarkEnd w:id="0"/>
    <w:p w14:paraId="5C097F03" w14:textId="5E23FA64" w:rsidR="00A7291B" w:rsidRDefault="0025169D" w:rsidP="00A7291B">
      <w:pPr>
        <w:pStyle w:val="NormalBlock"/>
      </w:pPr>
      <w:r>
        <w:t>善を選ぶことによって、私たちは、真実であるものの究極の源である神についての知識と、神への感謝を深めることができます。言い換えれば、真実で善いもの、そして自分の周りにあるものを選ぶとき、私は、創造物を通して、イメージを通して、この地上で受け取る言葉を通して、神のイメージを少しだけ、より深く理解することができます。私は神についての知識において成長します。真理を見いだすとき、私はある程度、神を見いだしたのです。純粋なものを見いだすとき、純粋なものを見るとき、純粋なものを識別するとき、私はある程度、神の純粋さを見いだしたのです。</w:t>
      </w:r>
    </w:p>
    <w:bookmarkEnd w:id="0"/>
    <w:p w14:paraId="5C097F03" w14:textId="5E23FA64" w:rsidR="00A7291B" w:rsidRDefault="0025169D" w:rsidP="00A7291B">
      <w:pPr>
        <w:pStyle w:val="NormalBlock"/>
      </w:pPr>
      <w:r>
        <w:t>よろしいでしょう。私たちがこのようなものを選ぶべきもう一つの理由は、それが私たちに喜びをもたらすからです。真に良いものを評価することを喜びなさい。なぜなら、それらは人生における本当に良いものだからです。例えば、ここで述べた条件に当てはまる良い芸術作品を見つけたとき、私は価値あるもの、尊いもの、喜ぶことのできるもの、そして良心にやましいところなく他の人に伝えることのできるものを見つけたのです。これを選ぶべきもう一つの理由は、私が言うように、それを保存し、次の世代に伝えることができるからです。</w:t>
      </w:r>
    </w:p>
    <w:bookmarkEnd w:id="0"/>
    <w:p w14:paraId="5C097F03" w14:textId="5E23FA64" w:rsidR="00A7291B" w:rsidRDefault="0025169D" w:rsidP="00A7291B">
      <w:pPr>
        <w:pStyle w:val="NormalBlock"/>
      </w:pPr>
      <w:r>
        <w:t>私たちが見分けることのできた良いものを、次の世代に伝えることができるでしょう。通常、二つの世代の間で苦労するのはそこです。彼らが、私たちの良いものについての選択を受け入れることです。私たちが見聞きするものの中にある、良く、正しく、尊く、真実なものを保つべきです。そうすれば、それらを次の世代に伝えるための遺産を築くことができます。クリスチャンが、この基準に達しない事柄に、目で見たり、耳で聞いたり、積極的に参加したりするなら、その程度に応じて、神との交わりを損なうことになります。それは混乱を招き、疑いを生じさせ、罪悪感をもたらします。</w:t>
      </w:r>
    </w:p>
    <w:bookmarkEnd w:id="0"/>
    <w:p w14:paraId="5C097F03" w14:textId="5E23FA64" w:rsidR="00A7291B" w:rsidRDefault="0025169D" w:rsidP="00A7291B">
      <w:pPr>
        <w:pStyle w:val="NormalBlock"/>
      </w:pPr>
      <w:r>
        <w:t>非クリスチャンにとっては、さらに悪いことに、非クリスチャンは神がどのようなお方であるかを完全に見えなくされてしまいます。ですから、私たちは何が正しいかを選ぶべきであり、何が正しいかを識別することを学ぶべきです。なぜなら、そうすることによって、私たちは神についての知識において成長し、純粋で誉れあるものを見いだしたことを喜ぶことができ、そして今や、価値あるものを次の世代へ保存し、伝えることができるからです。それが動機です。なぜこの本を選び、あの本ではないのでしょうか。なぜこの映画を選び、あの映画ではないのでしょうか。</w:t>
      </w:r>
    </w:p>
    <w:bookmarkEnd w:id="0"/>
    <w:p w14:paraId="5C097F03" w14:textId="5E23FA64" w:rsidR="00A7291B" w:rsidRDefault="0025169D" w:rsidP="00A7291B">
      <w:pPr>
        <w:pStyle w:val="NormalBlock"/>
      </w:pPr>
      <w:r>
        <w:t>これらの理由のため、また、私たちクリスチャンには従うべき基準があり、最善のものを選ぶことに動機づけられているため、私たちは霊的に、霊的成熟において成長します。さて、これは実践的なことですが、さらに実践的なことを見ていきたいと思います。この、識別するという考えについて、より実践的な仕方で皆さんの助けになりたいのです。先ほど話したことは、とても理想的な事柄です。何が高潔で、何が真実で、何が正しく、何が称賛に値するのかということです。ここでは、高く崇高な理念について話しています。しかし、もう少し現実に即した指針についてはどうでしょうか。私たちが見る映画や、読む本の種類、音楽、番組、そしてそのようなあらゆるものを選ぶ助けとなる指針です。芸術について話すとき、ここで私が言う芸術とは、誤解のないように言えば、芸術、音楽、映画、本、オペラなど、表現、つまり芸術的表現のことです。</w:t>
      </w:r>
    </w:p>
    <w:bookmarkEnd w:id="0"/>
    <w:p w14:paraId="5C097F03" w14:textId="5E23FA64" w:rsidR="00A7291B" w:rsidRDefault="0025169D" w:rsidP="00A7291B">
      <w:pPr>
        <w:pStyle w:val="NormalBlock"/>
      </w:pPr>
      <w:r>
        <w:t>特に2つのことを見ることによって、それが善であり、誉れあるものであり、純粋なものであるかどうかを判断できます。まず第一に、芸術そのものの質を見ます。よろしいですか。あなたは本を手にしているか、映画を見ているかもしれません。そして私は、それが誉れあるものか、善いものかを知りたいのです。</w:t>
      </w:r>
    </w:p>
    <w:bookmarkEnd w:id="0"/>
    <w:p w14:paraId="5C097F03" w14:textId="5E23FA64" w:rsidR="00A7291B" w:rsidRDefault="0025169D" w:rsidP="00A7291B">
      <w:pPr>
        <w:pStyle w:val="NormalBlock"/>
      </w:pPr>
      <w:r>
        <w:t>それは称賛に値するものなのか、などなど、そしてそれは、クリスチャンとして私が望んでいることを私のためにしてくれるのか。私は自分自身にいくつかの質問をしなければなりません。1、私は自分自身に、この目にしている芸術作品はどのような質のものか、と尋ねる必要があります。それはどの程度の質なのか。そして第二に、私は自分自身に、この芸術作品が私に伝えようとしているメッセージは、どの程度正確なのか、と尋ねる必要があります。よいですか。</w:t>
      </w:r>
    </w:p>
    <w:bookmarkEnd w:id="0"/>
    <w:p w14:paraId="5C097F03" w14:textId="5E23FA64" w:rsidR="00A7291B" w:rsidRDefault="0025169D" w:rsidP="00A7291B">
      <w:pPr>
        <w:pStyle w:val="NormalBlock"/>
      </w:pPr>
      <w:r>
        <w:t>問うべき質問はそれです。これは良い芸術でしょうか。そして、そのメッセージは真実でしょうか。私たちが見ている芸術形式、音楽、映画、その他何であれ、それに価値があるかどうかを決めるのは、その2つの質問です。そしてそれは、良い芸術と悪い芸術の違いへと私たちを導きます。そこが私が望んでいることです。</w:t>
      </w:r>
    </w:p>
    <w:bookmarkEnd w:id="0"/>
    <w:p w14:paraId="5C097F03" w14:textId="5E23FA64" w:rsidR="00A7291B" w:rsidRDefault="0025169D" w:rsidP="00A7291B">
      <w:pPr>
        <w:pStyle w:val="NormalBlock"/>
      </w:pPr>
      <w:r>
        <w:t>これは一種の芸術哲学という考え方です。ここで、最初の考えである芸術の質について見てみましょう。良い芸術のいくつかの特質を見てみましょう。良い芸術と悪い芸術の違いを見分けるために、絵画の鑑定家である必要はありません。いくつかの基本的な指針があります。</w:t>
      </w:r>
    </w:p>
    <w:bookmarkEnd w:id="0"/>
    <w:p w14:paraId="5C097F03" w14:textId="5E23FA64" w:rsidR="00A7291B" w:rsidRDefault="0025169D" w:rsidP="00A7291B">
      <w:pPr>
        <w:pStyle w:val="NormalBlock"/>
      </w:pPr>
      <w:r>
        <w:t>専門家である必要も、芸術学の博士号を持っている必要もありません。自分で鑑賞するために、良い芸術と悪い芸術を理解するのに、それらは必要ないのです。いくつか自分に問いかけてみましょう。まず、それは良い芸術でしょうか。質は良いでしょうか。そして、どうしてそれが分かるのでしょうか。</w:t>
      </w:r>
    </w:p>
    <w:bookmarkEnd w:id="0"/>
    <w:p w14:paraId="5C097F03" w14:textId="5E23FA64" w:rsidR="00A7291B" w:rsidRDefault="0025169D" w:rsidP="00A7291B">
      <w:pPr>
        <w:pStyle w:val="NormalBlock"/>
      </w:pPr>
      <w:r>
        <w:t>さて、まず第一に、それは独自のものですか。それが何であれ、この芸術作品、現在では本、映画、ダンスなど、それは独自のものですか。一点ものとしての性質がありますか。様式において独創的ですか。例えば、新たな領域を切り開いていますか。</w:t>
      </w:r>
    </w:p>
    <w:bookmarkEnd w:id="0"/>
    <w:p w14:paraId="5C097F03" w14:textId="5E23FA64" w:rsidR="00A7291B" w:rsidRDefault="0025169D" w:rsidP="00A7291B">
      <w:pPr>
        <w:pStyle w:val="NormalBlock"/>
      </w:pPr>
      <w:r>
        <w:t>それは古典的な形式を正確に再現しているでしょうか。私たちの世代に起こったことであり、皆さんの多くが関わりを持てる例を挙げましょう。例えば、電気と楽器の融合は、芸術における一種の現代的な画期的出来事でした。そうは思わない人もいるでしょうし、単なる大きな騒音だと思う人もいるかもしれません。しかし、それは、そう、それは画期的な出来事でした。電気と楽器を融合させることは、それまで一度も行われたことがなく、音楽と音楽家にとって、まったく新しい可能性の領域を切り開きました。そこには何か独特なものがあります。</w:t>
      </w:r>
    </w:p>
    <w:bookmarkEnd w:id="0"/>
    <w:p w14:paraId="5C097F03" w14:textId="5E23FA64" w:rsidR="00A7291B" w:rsidRDefault="0025169D" w:rsidP="00A7291B">
      <w:pPr>
        <w:pStyle w:val="NormalBlock"/>
      </w:pPr>
      <w:r>
        <w:t>私たちが見るもう一つのことは、おそらく仕上がりです。きちんと組み立てられているでしょうか。すべての要素が適切に使われているでしょうか。仕上がりの別の例として、たとえばドレスがあるとします。素敵なスタイルとデザインで、色も本当にきれいかもしれません。しかし、縫い方を見ると、きちんと合っているでしょうか。雑に仕立てられていないでしょうか。時々、そういうものでも通ってしまうことがあります。店では素敵なスタイルで、ハンガーに掛かっていると目を引きますが、実際に試着してみると、縫い目が適切に仕上げられておらず、きちんと合わないのです。</w:t>
      </w:r>
    </w:p>
    <w:bookmarkEnd w:id="0"/>
    <w:p w14:paraId="5C097F03" w14:textId="5E23FA64" w:rsidR="00A7291B" w:rsidRDefault="0025169D" w:rsidP="00A7291B">
      <w:pPr>
        <w:pStyle w:val="NormalBlock"/>
      </w:pPr>
      <w:r>
        <w:t>技術的な完成度はどうでしょうか。つまり、本には斬新な考えがあるかもしれませんが、どのように書かれているでしょうか。よく書かれているでしょうか。私たちが注目するもう一つの点は、知性です。あなたが検討している芸術形式は、想像力を示しているでしょうか。</w:t>
      </w:r>
    </w:p>
    <w:bookmarkEnd w:id="0"/>
    <w:p w14:paraId="5C097F03" w14:textId="5E23FA64" w:rsidR="00A7291B" w:rsidRDefault="0025169D" w:rsidP="00A7291B">
      <w:pPr>
        <w:pStyle w:val="NormalBlock"/>
      </w:pPr>
      <w:r>
        <w:t>つまり、それは本当に重要なことを語っているのでしょうか。それとも、単に人間の低俗な本能に訴えているだけなのでしょうか。それは高尚でしょうか、気高いでしょうか、崇高でしょうか。正直さについてはどうでしょうか。良い芸術は正直です。芸術家はあなたに対して真実なことを語っているのでしょうか。それとも、ただあなたのお金が欲しいだけなのでしょうか。</w:t>
      </w:r>
    </w:p>
    <w:bookmarkEnd w:id="0"/>
    <w:p w14:paraId="5C097F03" w14:textId="5E23FA64" w:rsidR="00A7291B" w:rsidRDefault="0025169D" w:rsidP="00A7291B">
      <w:pPr>
        <w:pStyle w:val="NormalBlock"/>
      </w:pPr>
      <w:r>
        <w:t>多くの場合、出版される多くの本は、ただあなたのお金を欲しがっているだけです。そして何かが起こると、3日後には本が出ています。彼らはただあなたのお金を欲しがっているのです。無分別な性行為や無分別な暴力を描く音楽や芸術や映画は、ただあなたのお金を得ようとしているだけです。なぜなら、人々は性と暴力が男性の低俗な本能に訴えかけることを知っているからです。つまり、性は売れる、それだけのことです。</w:t>
      </w:r>
    </w:p>
    <w:bookmarkEnd w:id="0"/>
    <w:p w14:paraId="5C097F03" w14:textId="5E23FA64" w:rsidR="00A7291B" w:rsidRDefault="0025169D" w:rsidP="00A7291B">
      <w:pPr>
        <w:pStyle w:val="NormalBlock"/>
      </w:pPr>
      <w:r>
        <w:t>そうでなければ、ラチェットレンチや、ほら、あるいは自動車部品を売るために、半裸の女性を使ったりはしないでしょう。ほら、一方と他方に何の関係があるのでしょうか。それでも、効果があるのですよね。どういうわけか、どういうわけか効果があるのです。性差別的な策略はいつも効果があります。では、芸術は正直なのでしょうか。</w:t>
      </w:r>
    </w:p>
    <w:bookmarkEnd w:id="0"/>
    <w:p w14:paraId="5C097F03" w14:textId="5E23FA64" w:rsidR="00A7291B" w:rsidRDefault="0025169D" w:rsidP="00A7291B">
      <w:pPr>
        <w:pStyle w:val="NormalBlock"/>
      </w:pPr>
      <w:r>
        <w:t>ご存じのように、それは媒体を適切な方法で用いているでしょうか。それは全体的でしょうか、完全性があるでしょうか。その芸術は満足のいくものでしょうか。それは最終的な何かを語っているでしょうか。それは現実の何かを語っているでしょうか。</w:t>
      </w:r>
    </w:p>
    <w:bookmarkEnd w:id="0"/>
    <w:p w14:paraId="5C097F03" w14:textId="5E23FA64" w:rsidR="00A7291B" w:rsidRDefault="0025169D" w:rsidP="00A7291B">
      <w:pPr>
        <w:pStyle w:val="NormalBlock"/>
      </w:pPr>
      <w:r>
        <w:t>ご存じのように、私は音楽の形式としてジャズが好きですし、ほかの種類の音楽も好きですが、私は本当にあのような音楽形式を楽しんでいます。そして、おそらく30年ほど前、Modern Jazz Quartetというグループがニューヨーク市のカーネギー・ホールに集まり、ライブ・アルバムを録音しました。その中で、彼らは「テイク・ファイヴ」と呼ばれるもの、つまり「テイク・ファイヴ」という曲を演奏しました。その曲は5分、6分、7分ほど続き、器楽グループがそれほど長いレコードを作ることは前代未聞でした。それは非常に特別な瞬間でした。それが再び再現されることは決してありませんでした。多くのグループが音楽を録音しますが、誰もこのことを再現しようとしたことはありません。それは一生に一度の出来事でした。</w:t>
      </w:r>
    </w:p>
    <w:bookmarkEnd w:id="0"/>
    <w:p w14:paraId="5C097F03" w14:textId="5E23FA64" w:rsidR="00A7291B" w:rsidRDefault="0025169D" w:rsidP="00A7291B">
      <w:pPr>
        <w:pStyle w:val="NormalBlock"/>
      </w:pPr>
      <w:r>
        <w:t>それは高尚な芸術というわけではありませんでしたが、独自のものであり、全体としてまとまっていました。聴くと、満足できます。つまり、全体を聴いたという感じがあり、いつもその完全なまとまりを感じさせるのです。30年後、そのレコードがラジオから流れてくるのを聴いて、彼らがその音楽作品に、一生に一度あるかないかの仕事を成し遂げたのだと満足します。では、spontaneityについてはどうでしょうか。</w:t>
      </w:r>
    </w:p>
    <w:bookmarkEnd w:id="0"/>
    <w:p w14:paraId="5C097F03" w14:textId="5E23FA64" w:rsidR="00A7291B" w:rsidRDefault="0025169D" w:rsidP="00A7291B">
      <w:pPr>
        <w:pStyle w:val="NormalBlock"/>
      </w:pPr>
      <w:r>
        <w:t>自発性。その芸術作品には、それ自体の生命がありますか。ほら、説明する必要はありません。冗談のようなものです。冗談を説明しなければならないなら、その冗談を言っても意味がありません。</w:t>
      </w:r>
    </w:p>
    <w:bookmarkEnd w:id="0"/>
    <w:p w14:paraId="5C097F03" w14:textId="5E23FA64" w:rsidR="00A7291B" w:rsidRDefault="0025169D" w:rsidP="00A7291B">
      <w:pPr>
        <w:pStyle w:val="NormalBlock"/>
      </w:pPr>
      <w:r>
        <w:t>優れた芸術とはそのようなものです。芸術家は、それに備えるようあなたを導く必要はありません。芸術家が誰なのかさえ、知る必要はありません。それはただ、言うべきことを言うのです。分かりますか、それは自発的なものなのでしょうか。ミケランジェロは、大きな石の塊を彫刻したとき、完成した作品はすでに大理石の中にあった、と言ったと伝えられています。</w:t>
      </w:r>
    </w:p>
    <w:bookmarkEnd w:id="0"/>
    <w:p w14:paraId="5C097F03" w14:textId="5E23FA64" w:rsidR="00A7291B" w:rsidRDefault="0025169D" w:rsidP="00A7291B">
      <w:pPr>
        <w:pStyle w:val="NormalBlock"/>
      </w:pPr>
      <w:r>
        <w:t>彼がしたことは、ただ少しずつ削り、それを解放しただけです。そのような自発性は、優れた芸術の特質の一つです。ですから、芸術を見て、これは良い芸術なのか、それとも悪い芸術なのかを判断しようとするとき、それが何であれ、それを見て自分に問いかけてください。これは独自性があるか。巧みに作られているか。知的か。</w:t>
      </w:r>
    </w:p>
    <w:bookmarkEnd w:id="0"/>
    <w:p w14:paraId="5C097F03" w14:textId="5E23FA64" w:rsidR="00A7291B" w:rsidRDefault="0025169D" w:rsidP="00A7291B">
      <w:pPr>
        <w:pStyle w:val="NormalBlock"/>
      </w:pPr>
      <w:r>
        <w:t>それは正直ですか？ それは私にとって霊的に満足のいくものですか？ そうですね。私は、まず聖書を引用しました。それは霊的に満足のいくものですか？</w:t>
      </w:r>
    </w:p>
    <w:bookmarkEnd w:id="0"/>
    <w:p w14:paraId="5C097F03" w14:textId="5E23FA64" w:rsidR="00A7291B" w:rsidRDefault="0025169D" w:rsidP="00A7291B">
      <w:pPr>
        <w:pStyle w:val="NormalBlock"/>
      </w:pPr>
      <w:r>
        <w:t>そこから離れるとき、罪悪感を覚えますか、腹を立てていますか。私の言っていることが分かりますか。それは霊的にも感情的にも肉体的にも、私にとって満足のいくものですか。ほら、そういうすべてのことです。それは、それは自発的なものですか。</w:t>
      </w:r>
    </w:p>
    <w:bookmarkEnd w:id="0"/>
    <w:p w14:paraId="5C097F03" w14:textId="5E23FA64" w:rsidR="00A7291B" w:rsidRDefault="0025169D" w:rsidP="00A7291B">
      <w:pPr>
        <w:pStyle w:val="NormalBlock"/>
      </w:pPr>
      <w:r>
        <w:t>それを生き生きとさせる何かがあるのでしょうか。それこそが芸術のすべてです。なぜなら、これらは、真実であり、美しく、称賛に値し、キリスト者にとって誉れある、受け入れられるものだと言える、あらゆる優れた映画、優れた本、芸術、音楽、演劇、または絵画の特質の総体だからです。ですから、芸術を判断する第一の基準は、良い芸術なのか、それとも悪い芸術なのかという問いに答えることです。さて、第二の問いは、もちろん、先ほど述べたように、そのメッセージは真実かということです。</w:t>
      </w:r>
    </w:p>
    <w:bookmarkEnd w:id="0"/>
    <w:p w14:paraId="5C097F03" w14:textId="5E23FA64" w:rsidR="00A7291B" w:rsidRDefault="0025169D" w:rsidP="00A7291B">
      <w:pPr>
        <w:pStyle w:val="NormalBlock"/>
      </w:pPr>
      <w:r>
        <w:t>その芸術が伝えているメッセージは真実ですか、それとも偽りですか。真実のメッセージとは、人の真理ではなく、神の真理に従って真実であるものです。なぜなら、神が真理の源であり、人ではないからです。それが問題です。単に、私が考えるところによれば真実か、ということではありません。これは、神が語られたと私が知っていることに従って、真実なことを語っているでしょうか。</w:t>
      </w:r>
    </w:p>
    <w:bookmarkEnd w:id="0"/>
    <w:p w14:paraId="5C097F03" w14:textId="5E23FA64" w:rsidR="00A7291B" w:rsidRDefault="0025169D" w:rsidP="00A7291B">
      <w:pPr>
        <w:pStyle w:val="NormalBlock"/>
      </w:pPr>
      <w:r>
        <w:t>そしてここに、芸術を享受する者であるクリスチャン、また芸術を生み出す者であるクリスチャンがいます。クリスチャンとして、私たちは芸術を生み出すこともあれば、芸術を享受することもあります。ここでクリスチャンは大きな利点を持っています。なぜなら、神の御言葉にアクセスできるため、真理を知っているからです。私たちは真理を知っているので、芸術の真理を正確に測ることができます。そうでしょう？ クリスチャンとして私たちが持っている大きな利点が分かりますか。</w:t>
      </w:r>
    </w:p>
    <w:bookmarkEnd w:id="0"/>
    <w:p w14:paraId="5C097F03" w14:textId="5E23FA64" w:rsidR="00A7291B" w:rsidRDefault="0025169D" w:rsidP="00A7291B">
      <w:pPr>
        <w:pStyle w:val="NormalBlock"/>
      </w:pPr>
      <w:r>
        <w:t>ただし、覚えておくべき点は、芸術が必ずしも聖書の章と節を引用したり、イエスを神の御子として認めたりするとは限らないからといって、それが真実でないという意味ではない、ということです。よいですか。結婚における忠実さと愛の美しさを描いた映画は、それが神の御心であり、聖書に記されているとは述べていなくても、なお正確です。そして聖書においては、その真理が神に直接、明らかに言及していなくても、真理は真理です。すべての芸術作品が真実であるために宗教的な主題を持たなければならないわけではありません。よいですか。</w:t>
      </w:r>
    </w:p>
    <w:bookmarkEnd w:id="0"/>
    <w:p w14:paraId="5C097F03" w14:textId="5E23FA64" w:rsidR="00A7291B" w:rsidRDefault="0025169D" w:rsidP="00A7291B">
      <w:pPr>
        <w:pStyle w:val="NormalBlock"/>
      </w:pPr>
      <w:r>
        <w:t>さて、ここで非常に実践的なことに入ります。それは、すべてを一つにまとめることです。識別の過程で役立ついくつかの道具がそろったので、私たちは何を探すのでしょうか。芸術には4つの種類があります。では、これらの考えをすべてここで一つにまとめましょう。芸術には4つの種類があります。</w:t>
      </w:r>
    </w:p>
    <w:bookmarkEnd w:id="0"/>
    <w:p w14:paraId="5C097F03" w14:textId="5E23FA64" w:rsidR="00A7291B" w:rsidRDefault="0025169D" w:rsidP="00A7291B">
      <w:pPr>
        <w:pStyle w:val="NormalBlock"/>
      </w:pPr>
      <w:r>
        <w:t>まず第一に、真実のメッセージを伝える良い芸術があります。ところで、メモを取らなくてもよいとお伝えしましたか。今夜のレッスンについては、アウトライン全体をここに用意してあり、50部コピーしてありますので、欲しい方にはここにあります。終わった後に取りに来てください。よろしいですか。真実のメッセージを伝える良い芸術があり、皆さんが探すべきなのはこれです。積極的に探してください。</w:t>
      </w:r>
    </w:p>
    <w:bookmarkEnd w:id="0"/>
    <w:p w14:paraId="5C097F03" w14:textId="5E23FA64" w:rsidR="00A7291B" w:rsidRDefault="0025169D" w:rsidP="00A7291B">
      <w:pPr>
        <w:pStyle w:val="NormalBlock"/>
      </w:pPr>
      <w:r>
        <w:t>隠してはいけません。それは世に出ています。人々がそれを制作しています。これは可能な限り最良の組み合わせです。例えば、ディノ・デ・ラウレンティスによる『ナザレのイエス』という映画がありました。覚えているなら、イエスの映画は数多く公開されましたが、特にこの作品が公開されました。</w:t>
      </w:r>
    </w:p>
    <w:bookmarkEnd w:id="0"/>
    <w:p w14:paraId="5C097F03" w14:textId="5E23FA64" w:rsidR="00A7291B" w:rsidRDefault="0025169D" w:rsidP="00A7291B">
      <w:pPr>
        <w:pStyle w:val="NormalBlock"/>
      </w:pPr>
      <w:r>
        <w:t>なんとよく作られた映画だったことでしょう。いやあ、職人技が実に見事でした。とても優れた俳優たちが出演していました。撮影技術も素晴らしかったです。物語も良かったです。</w:t>
      </w:r>
    </w:p>
    <w:bookmarkEnd w:id="0"/>
    <w:p w14:paraId="5C097F03" w14:textId="5E23FA64" w:rsidR="00A7291B" w:rsidRDefault="0025169D" w:rsidP="00A7291B">
      <w:pPr>
        <w:pStyle w:val="NormalBlock"/>
      </w:pPr>
      <w:r>
        <w:t>脚本は、すべてが素晴らしいものでした。そして、そのメッセージは実に見事でした。なぜなら、その映画は何も隠さなかったからです。キリストの生涯、奇跡、死、埋葬、復活、そしてキリストの昇天を描きました。福音のメッセージをまったく控えることはありませんでした。美しい作品でした。</w:t>
      </w:r>
    </w:p>
    <w:bookmarkEnd w:id="0"/>
    <w:p w14:paraId="5C097F03" w14:textId="5E23FA64" w:rsidR="00A7291B" w:rsidRDefault="0025169D" w:rsidP="00A7291B">
      <w:pPr>
        <w:pStyle w:val="NormalBlock"/>
      </w:pPr>
      <w:r>
        <w:t>その映画はよく作られていて、制作費を惜しんでいませんでした。そして、そのメッセージは福音が語っていることに忠実でした。つまり、いわゆる『キリストの最後の誘惑』のようなものではありません。あの映画もよく作られた映画ですが、真実ではありませんでした。違いが分かりますか。例えば、数年前に別の映画が公開されました。題名は『小さき神の子供たち』でした。『小さき神の子供たち』という映画を覚えている人はいますか。</w:t>
      </w:r>
    </w:p>
    <w:bookmarkEnd w:id="0"/>
    <w:p w14:paraId="5C097F03" w14:textId="5E23FA64" w:rsidR="00A7291B" w:rsidRDefault="0025169D" w:rsidP="00A7291B">
      <w:pPr>
        <w:pStyle w:val="NormalBlock"/>
      </w:pPr>
      <w:r>
        <w:t>そしてそれは、マーリー・マトリンという名の少女が登場する映画でした。彼女はその映画の中で耳が聞こえませんでした。いや、彼女は実際に耳が聞こえないのですが、その映画で、彼女は学んでいる少女の役を演じており、素晴らしい映画でした。繰り返しますが、この映画は神とは何の関係もありませんでした。題名に『Children of a Lesser God』という言葉が使われていたのは、単なる偶然でした。しかし、映画そのものはよく作られており、演技も素晴らしいものでした。</w:t>
      </w:r>
    </w:p>
    <w:bookmarkEnd w:id="0"/>
    <w:p w14:paraId="5C097F03" w14:textId="5E23FA64" w:rsidR="00A7291B" w:rsidRDefault="0025169D" w:rsidP="00A7291B">
      <w:pPr>
        <w:pStyle w:val="NormalBlock"/>
      </w:pPr>
      <w:r>
        <w:t>それは唯一無二の物語でした。この耳の聞こえない少女と彼女の教師との関係について、私はあのような物語をこれまで見たことがありませんでした。そして、その少女はこの映画での演技によってアカデミー賞の優秀賞を受賞し、ウィリアム・ハートも、確かノミネートされたか何かだったと思います。とにかく、要点は、この映画が世俗的な道徳体系を反映していたとしても、そのメッセージは真実だったということです。映画のメッセージは、真の愛には相互の尊重が必要だということでした。それがメッセージでした。</w:t>
      </w:r>
    </w:p>
    <w:bookmarkEnd w:id="0"/>
    <w:p w14:paraId="5C097F03" w14:textId="5E23FA64" w:rsidR="00A7291B" w:rsidRDefault="0025169D" w:rsidP="00A7291B">
      <w:pPr>
        <w:pStyle w:val="NormalBlock"/>
      </w:pPr>
      <w:r>
        <w:t>それは真実のメッセージでした。彼らが言ったことの一部に同意できなかったとしても、もしその男性が映画の中で悪態をついたり、その他いろいろなことをしたりしたとしても、よいでしょう。私たちはそれには同意しません。しかし、メッセージは真実であり、その映画は美しく作られていました。よくできた映画作品でした。</w:t>
      </w:r>
    </w:p>
    <w:bookmarkEnd w:id="0"/>
    <w:p w14:paraId="5C097F03" w14:textId="5E23FA64" w:rsidR="00A7291B" w:rsidRDefault="0025169D" w:rsidP="00A7291B">
      <w:pPr>
        <w:pStyle w:val="NormalBlock"/>
      </w:pPr>
      <w:r>
        <w:t>あなたはこのような映画を観て、何らかの洞察を得ました。満足しました。一生に一度しか見られない作品を観たように感じました。保証しますが、『小さき神の子供たち』のパート2を観ることは決してないでしょう。それは一生に一度の作品でした。</w:t>
      </w:r>
    </w:p>
    <w:bookmarkEnd w:id="0"/>
    <w:p w14:paraId="5C097F03" w14:textId="5E23FA64" w:rsidR="00A7291B" w:rsidRDefault="0025169D" w:rsidP="00A7291B">
      <w:pPr>
        <w:pStyle w:val="NormalBlock"/>
      </w:pPr>
      <w:r>
        <w:t>つまり、その物語がすべてを語っていました。真実のメッセージを持つ、良い芸術です。神について語っていたわけではなく、クリスチャンとして私たちが同意する事柄を描いていたわけでさえありませんでしたが、それは良く、真実でした。さて、ここで私が言いたい要点があります。この映画は完璧ではありませんでしたが、私たちは芸術に完全な完璧さを求めるのではありません。</w:t>
      </w:r>
    </w:p>
    <w:bookmarkEnd w:id="0"/>
    <w:p w14:paraId="5C097F03" w14:textId="5E23FA64" w:rsidR="00A7291B" w:rsidRDefault="0025169D" w:rsidP="00A7291B">
      <w:pPr>
        <w:pStyle w:val="NormalBlock"/>
      </w:pPr>
      <w:r>
        <w:t>そうですね、私たちは芸術に完璧さを求めません。芸術はただの反映です。決して完璧ではありません。完璧なのはイエスだけです。完璧なのはイエスの天の王国だけです。</w:t>
      </w:r>
    </w:p>
    <w:bookmarkEnd w:id="0"/>
    <w:p w14:paraId="5C097F03" w14:textId="5E23FA64" w:rsidR="00A7291B" w:rsidRDefault="0025169D" w:rsidP="00A7291B">
      <w:pPr>
        <w:pStyle w:val="NormalBlock"/>
      </w:pPr>
      <w:r>
        <w:t>ですから、私たちは芸術において完全さを求めません。芸術において卓越性を求めます。完全なものと卓越したものとの違いを学ぶ必要があります。卓越性には程度があります。完全さは、私たちはここで持つことができません。</w:t>
      </w:r>
    </w:p>
    <w:bookmarkEnd w:id="0"/>
    <w:p w14:paraId="5C097F03" w14:textId="5E23FA64" w:rsidR="00A7291B" w:rsidRDefault="0025169D" w:rsidP="00A7291B">
      <w:pPr>
        <w:pStyle w:val="NormalBlock"/>
      </w:pPr>
      <w:r>
        <w:t>完全なのはイエスだけです。キリストの目に完全なのはクリスチャンだけです。芸術、芸術は決して完全ではありませんが、芸術は優れたものになることができます。別の種類の芸術は、真実のメッセージを持つ悪い芸術、真実のメッセージを持つ悪い芸術です。残念ながら、イエス・キリストの名においてなされるグラフィック、テレビ、ラジオ、マスメディア、映画における努力の大部分は、この範疇に入ると、私はあえて言います。</w:t>
      </w:r>
    </w:p>
    <w:bookmarkEnd w:id="0"/>
    <w:p w14:paraId="5C097F03" w14:textId="5E23FA64" w:rsidR="00A7291B" w:rsidRDefault="0025169D" w:rsidP="00A7291B">
      <w:pPr>
        <w:pStyle w:val="NormalBlock"/>
      </w:pPr>
      <w:r>
        <w:t>電子メディアにおいても、そして最近まで印刷メディアにおいても、私たちのマス・コミュニケーションにおける努力の大部分は、この「悪い芸術、真のメッセージ」という事柄に陥っています。もちろん、そのメッセージは何よりも真実なものです。しかし多くの場合、技術や想像力、制作における努力は、世間が、あるいは神でさえも、良い芸術と見なす水準をはるかに下回っています。私たちは、真実なメッセージを持っていれば、その包みがどのようなものであっても問題ないと考えているようですが、そうではありません。世の人々は、多くの場合、その包みによってメッセージを判断します。ですから、メッセージを可能な限り受け入れられ、また最も優れた方法で包むことに注意を払わないなら、私たちは自分自身に重大な不利益をもたらすことになります。</w:t>
      </w:r>
    </w:p>
    <w:bookmarkEnd w:id="0"/>
    <w:p w14:paraId="5C097F03" w14:textId="5E23FA64" w:rsidR="00A7291B" w:rsidRDefault="0025169D" w:rsidP="00A7291B">
      <w:pPr>
        <w:pStyle w:val="NormalBlock"/>
      </w:pPr>
      <w:r>
        <w:t>ですから、私たちは真のメッセージを伴った悪い芸術を目にすることが非常に多くあります。3番目は、良い芸術、偽りのメッセージです。これは、あらゆる芸術の中で最も危険な種類です。例えば、複雑で、十分に制作され、豪華で、様式も非常に豪華で、包装も非常に洗練された現代音楽は、これに当てはまります。彼らは最高の芸術家、最高の音楽家、最高の技術者を起用し、適切に資金を投入し、これらすべてを用いて、「自分を殺すことは良い考えだ」と語るものを作り出します。</w:t>
      </w:r>
    </w:p>
    <w:bookmarkEnd w:id="0"/>
    <w:p w14:paraId="5C097F03" w14:textId="5E23FA64" w:rsidR="00A7291B" w:rsidRDefault="0025169D" w:rsidP="00A7291B">
      <w:pPr>
        <w:pStyle w:val="NormalBlock"/>
      </w:pPr>
      <w:r>
        <w:t>彼らは最高の才能を用いて、唯一のメッセージが「妻を裏切ってもよい」という映画を制作します。彼らは大量生産され、しゃれた表紙の本を書き、言葉で伝えることに本当に秀でた男性や女性を用いて、「神は死んでおり、私たちは自分のしたいことをすべきだ」と言わせます。彼らは何百万ドルも費やして、音楽家たちを世界中に送り、その音楽は耳にはとても甘美で、非常に心地よいものです。しかし、そのメッセージは「何が正しく善いことかを忘れなさい。自分のしたいことだけをしなさい」というものです。</w:t>
      </w:r>
    </w:p>
    <w:bookmarkEnd w:id="0"/>
    <w:p w14:paraId="5C097F03" w14:textId="5E23FA64" w:rsidR="00A7291B" w:rsidRDefault="0025169D" w:rsidP="00A7291B">
      <w:pPr>
        <w:pStyle w:val="NormalBlock"/>
      </w:pPr>
      <w:r>
        <w:t>優れた芸術、誤ったメッセージ。ここでの危険は、芸術の質の高さがそのメッセージに価値を与えてしまうことです。特に若者はこの影響を受けやすいのです。だから、この優れた芸術と悪いメッセージの多くは若者を対象にしています。ほら、いいビートがあるでしょう。</w:t>
      </w:r>
    </w:p>
    <w:bookmarkEnd w:id="0"/>
    <w:p w14:paraId="5C097F03" w14:textId="5E23FA64" w:rsidR="00A7291B" w:rsidRDefault="0025169D" w:rsidP="00A7291B">
      <w:pPr>
        <w:pStyle w:val="NormalBlock"/>
      </w:pPr>
      <w:r>
        <w:t>何が間違っているのでしょうか。ほら、いい感じの、たとえば減七の和音などが入っています。いいコード進行ですよね。何が間違っているのでしょうか。彼らはメッセージを聞いていない、あるいはメッセージを識別していないのです。</w:t>
      </w:r>
    </w:p>
    <w:bookmarkEnd w:id="0"/>
    <w:p w14:paraId="5C097F03" w14:textId="5E23FA64" w:rsidR="00A7291B" w:rsidRDefault="0025169D" w:rsidP="00A7291B">
      <w:pPr>
        <w:pStyle w:val="NormalBlock"/>
      </w:pPr>
      <w:r>
        <w:t>彼らは映画や本などで、それをそのまま丸ごと受け入れてしまいます。優れた芸術、誤ったメッセージ。そして4番目の種類は、悪い芸術、悪い芸術、誤ったメッセージです。これは分かりやすいですね。悪い芸術、誤ったメッセージの最もよい例は、ポルノ映画です。</w:t>
      </w:r>
    </w:p>
    <w:bookmarkEnd w:id="0"/>
    <w:p w14:paraId="5C097F03" w14:textId="5E23FA64" w:rsidR="00A7291B" w:rsidRDefault="0025169D" w:rsidP="00A7291B">
      <w:pPr>
        <w:pStyle w:val="NormalBlock"/>
      </w:pPr>
      <w:r>
        <w:t>ご存じでしょう、ビデオ店の一番上の棚にあるような作品です。どれも同じ人が同じフィルムを使って作ったように見えます。そういう作品を見たことがありますか。筋書きも同じです、つまり、同じストーリーです。あるいは、人々がチェーンソーで切り刻まれるのに、そのことについてさえ話さないようなスプラッター映画もあります。お分かりでしょう。悪い芸術、悪い映画です。</w:t>
      </w:r>
    </w:p>
    <w:bookmarkEnd w:id="0"/>
    <w:p w14:paraId="5C097F03" w14:textId="5E23FA64" w:rsidR="00A7291B" w:rsidRDefault="0025169D" w:rsidP="00A7291B">
      <w:pPr>
        <w:pStyle w:val="NormalBlock"/>
      </w:pPr>
      <w:r>
        <w:t>ほら、その芸術の安っぽさは、メッセージが偽りであることの手がかりです。芸術があまりにもひどいので、それが悪いものになると分かるのです。さて、偽りのメッセージを伴う粗悪な芸術に依存するようになることもありますが、それは意図的な場合に限ります、意図的な場合に限ります。芸術だから見ているのではなく、倒錯だから見ているのです。そして、あなた個人を責めているのではありません、兄弟たち、あなたが倒錯を好んでいると言っているのでもありません。ただ、悪い芸術、悪いメッセージだと言っているのです。</w:t>
      </w:r>
    </w:p>
    <w:bookmarkEnd w:id="0"/>
    <w:p w14:paraId="5C097F03" w14:textId="5E23FA64" w:rsidR="00A7291B" w:rsidRDefault="0025169D" w:rsidP="00A7291B">
      <w:pPr>
        <w:pStyle w:val="NormalBlock"/>
      </w:pPr>
      <w:r>
        <w:t>これで4回目です。では、最後にこう言って締めくくりたいと思います。私たちは生涯にわたって、何千、何千もの映画や歌や本や雑誌、その他あらゆる種類のものについて、判断を下さなければなりません。私たちは良い芸術を目にし、悪い芸術を目にし、真理を目にし、嘘を目にするでしょう。そして、美しく真実な芸術、感覚に喜びを与える芸術、内なる人を高め、築き上げる芸術に心を開くことを学ぶなら、私たちは霊的にも感情的にも成熟していくでしょう。</w:t>
      </w:r>
    </w:p>
    <w:bookmarkEnd w:id="0"/>
    <w:p w14:paraId="5C097F03" w14:textId="5E23FA64" w:rsidR="00A7291B" w:rsidRDefault="0025169D" w:rsidP="00A7291B">
      <w:pPr>
        <w:pStyle w:val="NormalBlock"/>
      </w:pPr>
      <w:r>
        <w:t>男性が歌えるのは、神がその人に声を与えたからです。女性が絵を描けるのは、神がその人に見る目を与えたからです。人がバレエを踊ることができるのは、神がその人に、動きを通して美を表現する力を与えたからです。人が映画を創作できるのは、神がその人に、その芸術形式を用いて美を表現するビジョンの息吹を持つことを許されたからです。美は神から来ます。</w:t>
      </w:r>
    </w:p>
    <w:bookmarkEnd w:id="0"/>
    <w:p w14:paraId="5C097F03" w14:textId="5E23FA64" w:rsidR="00A7291B" w:rsidRDefault="0025169D" w:rsidP="00A7291B">
      <w:pPr>
        <w:pStyle w:val="NormalBlock"/>
      </w:pPr>
      <w:r>
        <w:t>美は神から来ます。創造する能力も神から来るものであり、神を敬い、人を建て上げるために用いられる必要があります。芸術の目的は何だろうと思ったことはありませんか。芸術の目的はお金を稼ぐことではありません。芸術の目的は人を建て上げ、人を喜ばせ、人を慰めることです。</w:t>
      </w:r>
    </w:p>
    <w:bookmarkEnd w:id="0"/>
    <w:p w14:paraId="5C097F03" w14:textId="5E23FA64" w:rsidR="00A7291B" w:rsidRDefault="0025169D" w:rsidP="00A7291B">
      <w:pPr>
        <w:pStyle w:val="NormalBlock"/>
      </w:pPr>
      <w:r>
        <w:t>感覚に喜びを与え、内なる人を築き上げる芸術です。ですから、私の勧めは少し奇妙な勧めのように思われるかもしれませんが、恐れてはならないということです。私が語っているこの種の芸術は存在します。注意深く探し求めるなら、それを見いだし、味わい、それはあなたを祝福するでしょう。そして、世界とそこが提供するものを見るとき、醜いものと偽りのものを退けることを学びなさい。そうすれば、キリスト・イエスにある神の平和が永遠にあなたとともにとどまるでしょう。真のメッセージを持つ良い芸術を探し求める中で、神があなたを祝福してくださるように祈りなさい。</w:t>
      </w:r>
    </w:p>
    <w:bookmarkEnd w:id="0"/>
    <w:p w14:paraId="5C097F03" w14:textId="5E23FA64" w:rsidR="00A7291B" w:rsidRDefault="0025169D" w:rsidP="00A7291B">
      <w:pPr>
        <w:pStyle w:val="NormalBlock"/>
      </w:pPr>
      <w:r>
        <w:t>神はこのような状況においても、あなたを祝福することがおできになります。神は私たちを祝福する方法を見いだすことがおできになります。よろしいでしょうか。これが今週の私たちのレッスンです。これが今週の私たちのレッスンです。</w:t>
      </w:r>
    </w:p>
    <w:bookmarkEnd w:id="0"/>
    <w:p w14:paraId="5C097F03" w14:textId="5E23FA64" w:rsidR="00A7291B" w:rsidRDefault="0025169D" w:rsidP="00A7291B">
      <w:pPr>
        <w:pStyle w:val="NormalBlock"/>
      </w:pPr>
      <w:r>
        <w:t>これが今週の私たちのレッスンです。これが今週の私たちのレッスンです。これが今週の私たちのレッスンです。これが私たちのレッスンです。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