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ロールプレイ</w:t>
      </w:r>
    </w:p>
    <w:bookmarkEnd w:id="0"/>
    <w:p w14:paraId="5C097F03" w14:textId="5E23FA64" w:rsidR="00A7291B" w:rsidRDefault="0025169D" w:rsidP="00A7291B">
      <w:pPr>
        <w:pStyle w:val="NormalBlock"/>
      </w:pPr>
      <w:r>
        <w:t>心理学者は、患者が自分自身や他者をよりよく理解できるよう助けるために、「ロールプレイ」という方法をよく用います。このカウンセリングの手法がうまく機能するのは、私たち全員の中に「俳優」がいて、たとえほんのしばらくの間であっても、別の誰かになったふりをするのが好きだからです。</w:t>
      </w:r>
    </w:p>
    <w:bookmarkEnd w:id="0"/>
    <w:p w14:paraId="5C097F03" w14:textId="5E23FA64" w:rsidR="00A7291B" w:rsidRDefault="0025169D" w:rsidP="00A7291B">
      <w:pPr>
        <w:pStyle w:val="NormalBlock"/>
      </w:pPr>
      <w:r>
        <w:t>しかし、役割演技は医師の診察室にとどまりません。何気なく観察してみると、カウボーイのような服装をしたビジネスマン、週末にハーレーで走るためにバイカーの装備を身につける医師、そして地元のジムでオリンピック選手を目指す人のような格好をする主婦たちが目に入ります。服装や話し方、あるいは自分の車やトラックのハンドルを握ったときに取る態度など、程度の差こそあれ、誰もが役割を演じているようです。</w:t>
      </w:r>
    </w:p>
    <w:bookmarkEnd w:id="0"/>
    <w:p w14:paraId="5C097F03" w14:textId="5E23FA64" w:rsidR="00A7291B" w:rsidRDefault="0025169D" w:rsidP="00A7291B">
      <w:pPr>
        <w:pStyle w:val="NormalBlock"/>
      </w:pPr>
      <w:r>
        <w:t>ここで私が言いたいのは、私たち人間が、尊敬したり、そうなりたいと願ったりする人のように振る舞う傾向を批判することではありません。そうではなく、私たちクリスチャンが、なぜこの役割演技とエネルギーを、イエスのように振る舞うための、より具体的な努力へと向けることにしばしば失敗するのかを考えたいのです。</w:t>
      </w:r>
    </w:p>
    <w:bookmarkEnd w:id="0"/>
    <w:p w14:paraId="5C097F03" w14:textId="5E23FA64" w:rsidR="00A7291B" w:rsidRDefault="0025169D" w:rsidP="00A7291B">
      <w:pPr>
        <w:pStyle w:val="NormalBlock"/>
      </w:pPr>
      <w:r>
        <w:t>結局のところ、私たちが見習おうと努める英雄は皆、堕落する前の理想的な人間であるアダムを再現しようとする、単なる失敗した試みにすぎません。なぜ、この実を結ばない努力を迂回して、キリストにある新しいアダムのかたちに直接目を向けないのでしょうか。</w:t>
      </w:r>
    </w:p>
    <w:bookmarkEnd w:id="0"/>
    <w:p w14:paraId="5C097F03" w14:textId="5E23FA64" w:rsidR="00A7291B" w:rsidRDefault="0025169D" w:rsidP="00A7291B">
      <w:pPr>
        <w:pStyle w:val="NormalBlock"/>
      </w:pPr>
      <w:r>
        <w:t>つまり、より優れた模範は、より優れた人を生み出します。イエスの場合、完全な模範は、神の目に完全な人、そして他の人々が見倣うべき新しい模範を生み出します。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