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一同竭力前行</w:t>
      </w:r>
    </w:p>
    <w:p w14:paraId="670F8077" w14:textId="038F6EFB" w:rsidR="00944B2D" w:rsidRDefault="00944B2D" w:rsidP="00944B2D">
      <w:pPr>
        <w:pStyle w:val="ChapterVerse"/>
      </w:pPr>
      <w:r w:rsidRPr="00944B2D">
        <w:t>腓立比書 3:14-16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¹⁴ 向 着 标 竿 直 跑 ， 要 得 神 在 基 督 耶 稣 里 从 上 面 召 我 来 得 的 奖 赏 。</w:t>
        <w:br/>
        <w:t>¹⁵ 所 以 我 们 中 间 ， 凡 是 完 全 人 总 要 存 这 样 的 心 ； 若 在 甚 麽 事 上 存 别 样 的 心 ， 神 也 必 以 此 指 示 你 们 。</w:t>
        <w:br/>
        <w:t>¹⁶ 然 而 ， 我 们 到 了 甚 麽 地 步 ， 就 当 照 着 甚 麽 地 步 行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腓立比書 3:14-16</w:t>
      </w:r>
    </w:p>
    <w:p w14:paraId="27FB83DB" w14:textId="77777777" w:rsidR="00227BF5" w:rsidRDefault="00227BF5" w:rsidP="00227BF5">
      <w:pPr>
        <w:pStyle w:val="Heading3"/>
      </w:pPr>
      <w:r>
        <w:t>目标在望（第14节）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保罗将自己描绘成一名竭力奔向终点的赛跑者。他的"目标"是完全经历复活的生命——当基督再希伯來書时，完全与基督相似。这不是一个愿望，而是对将希伯來書现实的坚定追求；这将激励人如今忠心地生活。他的焦点不在过去的成就上，而在信心向前的行动上。</w:t>
      </w:r>
    </w:p>
    <w:p w14:paraId="27FB83DB" w14:textId="77777777" w:rsidR="00227BF5" w:rsidRDefault="00227BF5" w:rsidP="00227BF5">
      <w:pPr>
        <w:pStyle w:val="Heading3"/>
      </w:pPr>
      <w:r>
        <w:t>成熟的态度（第15节）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这里的"成熟"翻译的是 teleios——不是无罪的完全，而是属灵的完整。成熟的信徒明白，成熟本身从希伯來書不是静止不变的；而是谦卑地意识到自己尚未达到终点。那些有不同想法的人，应当相信上帝会纠正他们的看法。真正的成熟，不是为我们已经走了多远而骄傲，而是在我们仍须走多远的路上坚持不懈。</w:t>
      </w:r>
    </w:p>
    <w:p w14:paraId="27FB83DB" w14:textId="77777777" w:rsidR="00227BF5" w:rsidRDefault="00227BF5" w:rsidP="00227BF5">
      <w:pPr>
        <w:pStyle w:val="Heading3"/>
      </w:pPr>
      <w:r>
        <w:t>当前忠心的平衡（第16节）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即使我们不断向前，保罗仍提醒我们不要忽略已经学到的功课。成长并不意味着丢弃过去的顺服，而是持续行在其中。信徒的道路是持续建造的——在先前所学的功课上继续建造，同时稳步迈向更像基督。</w:t>
      </w:r>
    </w:p>
    <w:p w14:paraId="27FB83DB" w14:textId="77777777" w:rsidR="00227BF5" w:rsidRDefault="00227BF5" w:rsidP="00227BF5">
      <w:pPr>
        <w:pStyle w:val="Heading3"/>
      </w:pPr>
      <w:r>
        <w:t>基督在补足缺欠之事上的角色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保罗写道："如果你们在任何事上存着不同的态度，神也必将这事指示你们"（第15节），他表达了这样的信心：基督自己必使每一位信徒在信仰和理解上和谐一致。这并不只是指思想上的统一，而是指圣灵的工作，将我们塑造成在基督里同有一个心志、同有一个心。</w:t>
      </w:r>
    </w:p>
    <w:bookmarkEnd w:id="0"/>
    <w:p w14:paraId="5C097F03" w14:textId="5E23FA64" w:rsidR="00A7291B" w:rsidRDefault="0025169D" w:rsidP="00A7291B">
      <w:pPr>
        <w:pStyle w:val="NormalBlock"/>
      </w:pPr>
      <w:r>
        <w:t>正如他先前所说："那在你们心里动了善工的，必成全这工，直到基督耶稣的日子"（1:6），保罗信靠基督借着圣灵持续的事工，希伯來書完成尚未完成的部分——无论是我们的知识、态度，还是合一。教会在教义上的分歧和个人的不成熟都是暂时的。时候到了，主必借着启示、纠正和成圣，使祂的子民在祂的真理上完全一致。</w:t>
      </w:r>
    </w:p>
    <w:bookmarkEnd w:id="0"/>
    <w:p w14:paraId="5C097F03" w14:textId="5E23FA64" w:rsidR="00A7291B" w:rsidRDefault="0025169D" w:rsidP="00A7291B">
      <w:pPr>
        <w:pStyle w:val="NormalBlock"/>
      </w:pPr>
      <w:r>
        <w:t>这确据使我们在彼此一同成长时保持忍耐。神的启示——不是争论或骄傲——最终使信徒和谐合一。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基督徒的生活沿着两条轨道前进：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个人的坚忍——向着复活的荣耀竭力前行。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群体的忍耐——信靠上帝在适当的时候使祂的子民同心并成熟。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忠心就是在目光定睛于终点线的同时，行走在已经知道的道路上。合一不是藉着辩论取胜而希伯來書，乃是藉着存着保罗那种竭力向前的态度，直到基督使我们众人完全。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  <w:num w:numId="201" w16cid:durableId="116222136">
    <w:abstractNumId w:val="4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