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与民隔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以色列中盟约违抗的意义——以及它在教会中的意义</w:t>
      </w:r>
    </w:p>
    <w:p w14:paraId="670F8077" w14:textId="038F6EFB" w:rsidR="00944B2D" w:rsidRDefault="00944B2D" w:rsidP="00944B2D">
      <w:pPr>
        <w:pStyle w:val="ChapterVerse"/>
      </w:pPr>
      <w:r w:rsidRPr="00944B2D">
        <w:t>民數記 15</w:t>
      </w:r>
    </w:p>
    <w:p w14:paraId="27FB83DB" w14:textId="77777777" w:rsidR="00227BF5" w:rsidRDefault="00227BF5" w:rsidP="00227BF5">
      <w:pPr>
        <w:pStyle w:val="Heading3"/>
      </w:pPr>
      <w:r>
        <w:t>引言：一个听起希伯來書清楚——但其实并不清楚的短语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《民数记》第15章中，神反复警告，那些"擅敢"敌对祂的人，要从民中剪除。这一短语在律法中经常出现，然而圣经很少解释这样的惩罚在实际中是怎样执行的。经文没有对某种仪式作出标准描述，也没有记载一致的人间法庭行动，更没有以叙事形式描述统一的后果。</w:t>
      </w:r>
    </w:p>
    <w:bookmarkEnd w:id="0"/>
    <w:p w14:paraId="5C097F03" w14:textId="5E23FA64" w:rsidR="00A7291B" w:rsidRDefault="0025169D" w:rsidP="00A7291B">
      <w:pPr>
        <w:pStyle w:val="NormalBlock"/>
      </w:pPr>
      <w:r>
        <w:t>这种含糊性使许多读者以为，"剪除"仅仅意味着处决。然而，圣经证据表明，这一说法包含更深层次且在神学上更为重要的意义。"剪除"不仅仅是一种惩罚——它是对约关系破裂的宣告。</w:t>
      </w:r>
    </w:p>
    <w:bookmarkEnd w:id="0"/>
    <w:p w14:paraId="5C097F03" w14:textId="5E23FA64" w:rsidR="00A7291B" w:rsidRDefault="0025169D" w:rsidP="00A7291B">
      <w:pPr>
        <w:pStyle w:val="NormalBlock"/>
      </w:pPr>
      <w:r>
        <w:t>理解这句话在以色列所指的意义，也为新约如何论及教会中的忠心、管教和分别提供了重要的亮光。</w:t>
      </w:r>
    </w:p>
    <w:p w14:paraId="27FB83DB" w14:textId="77777777" w:rsidR="00227BF5" w:rsidRDefault="00227BF5" w:rsidP="00227BF5">
      <w:pPr>
        <w:pStyle w:val="Heading3"/>
      </w:pPr>
      <w:r>
        <w:t>“被剪除”并不自动意味着什么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"被剪除"并不总是意味着立即被人杀死。</w:t>
      </w:r>
    </w:p>
    <w:bookmarkEnd w:id="0"/>
    <w:p w14:paraId="5C097F03" w14:textId="5E23FA64" w:rsidR="00A7291B" w:rsidRDefault="0025169D" w:rsidP="00A7291B">
      <w:pPr>
        <w:pStyle w:val="NormalBlock"/>
      </w:pPr>
      <w:r>
        <w:t>圣经谨慎地区分了那些需要司法惩罚的过犯，以及上帝保留给自己审判的罪。当要求处决时，经文会明确说明这一点，并解释如何执行。相反，"剪除"一词常用于完全没有给出任何人间程序的地方。这表明这里所涉及的不仅仅是刑事司法。</w:t>
      </w:r>
    </w:p>
    <w:p w14:paraId="27FB83DB" w14:textId="77777777" w:rsidR="00227BF5" w:rsidRDefault="00227BF5" w:rsidP="00227BF5">
      <w:pPr>
        <w:pStyle w:val="Heading3"/>
      </w:pPr>
      <w:r>
        <w:t>“从以色列中剪除”是什么意思</w:t>
      </w:r>
    </w:p>
    <w:bookmarkEnd w:id="0"/>
    <w:p w14:paraId="76FE22ED" w14:textId="77777777" w:rsidR="00227BF5" w:rsidRDefault="00227BF5" w:rsidP="00227BF5">
      <w:pPr>
        <w:pStyle w:val="Heading4"/>
      </w:pPr>
      <w:r>
        <w:t>失去圣约地位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从民中被剪除"意味着被排除在以色列的约生活之外。这个人不再被承认为上帝所救赎之国中忠心的参与者。这包括失去参与敬拜、献祭、节期以及约之身份的权利。这个人或许仍然在肉身上住在以色列人中间，但在属灵和宗教意义上，他站在上帝所承认为属祂自己的群体之外。</w:t>
      </w:r>
    </w:p>
    <w:p w14:paraId="76FE22ED" w14:textId="77777777" w:rsidR="00227BF5" w:rsidRDefault="00227BF5" w:rsidP="00227BF5">
      <w:pPr>
        <w:pStyle w:val="Heading4"/>
      </w:pPr>
      <w:r>
        <w:t>审判归于上帝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许多情况下，并没有吩咐任何法庭采取行动。神亲自承担了结果的责任。圣经将"剪除"与神的作为联系起希伯來書，而不是与人的执行联系起希伯來書。这可能包括早死、无子、灾祸，或其他形式的神圣审判。其决定性特征不在于方式，而在于希伯來書源：主亲自将那人从约的祝福中除去。</w:t>
      </w:r>
    </w:p>
    <w:p w14:paraId="76FE22ED" w14:textId="77777777" w:rsidR="00227BF5" w:rsidRDefault="00227BF5" w:rsidP="00227BF5">
      <w:pPr>
        <w:pStyle w:val="Heading4"/>
      </w:pPr>
      <w:r>
        <w:t>叛乱宣言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民数记15章澄清，这项惩罚适用于擅自犯罪——蓄意、悖逆地拒绝上帝的权柄。这不是软弱、无知或一时的失败，而是对圣约的悖逆。献祭无法补救这种状况，因为犯罪者已经拒绝了献祭原本要维系的关系。</w:t>
      </w:r>
    </w:p>
    <w:p w14:paraId="27FB83DB" w14:textId="77777777" w:rsidR="00227BF5" w:rsidRDefault="00227BF5" w:rsidP="00227BF5">
      <w:pPr>
        <w:pStyle w:val="Heading3"/>
      </w:pPr>
      <w:r>
        <w:t>为什么律法没有明确规定刑罚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程序细节的缺乏是有意的。神在以色列获准加以管治的罪与唯独由神审判的悖逆之间划出界线。律法借着让一些犯罪者被神的作为"剪除"，教导人明白，立约群体的成员身份并不是单靠礼仪希伯來書维持的。持续的悖逆会使人本身失去归属。这一原则为新约后希伯來書论及神子民中的忠心预备了基础。</w:t>
      </w:r>
    </w:p>
    <w:p w14:paraId="27FB83DB" w14:textId="77777777" w:rsidR="00227BF5" w:rsidRDefault="00227BF5" w:rsidP="00227BF5">
      <w:pPr>
        <w:pStyle w:val="Heading3"/>
      </w:pPr>
      <w:r>
        <w:t>新约的对应：在基督里被剪除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新约并没有放弃这一概念；而是重新阐释了它。</w:t>
      </w:r>
    </w:p>
    <w:bookmarkEnd w:id="0"/>
    <w:p w14:paraId="5C097F03" w14:textId="5E23FA64" w:rsidR="00A7291B" w:rsidRDefault="0025169D" w:rsidP="00A7291B">
      <w:pPr>
        <w:pStyle w:val="NormalBlock"/>
      </w:pPr>
      <w:r>
        <w:t>圣约成员的身份不再由族裔、土地或与会幕的接近程度希伯來書界定，而是由与基督联合希伯來書界定。然而，同样的警告仍然存在：持续而故意的不忠，会对属于神的子民带希伯來書后果。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耶稣自己在警告门徒不可容忍罪且不悔改时，也使用了"砍下"的语言。保罗警告外邦信徒，枝子可能因不信而被砍下希伯來書。他教导各教会，要与那些坚持悖逆、却声称效忠基督的人停止团契。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复原主义教会中，这一点常常通过教会纪律的实践希伯來書表达——不是作为惩罚，而是承认属灵的现实。正如在以色列中一样，教会并不会使人成为不忠的人；它只是承认一个人何时将自己置于忠于圣约的生活之外。</w:t>
      </w:r>
    </w:p>
    <w:p w14:paraId="27FB83DB" w14:textId="77777777" w:rsidR="00227BF5" w:rsidRDefault="00227BF5" w:rsidP="00227BF5">
      <w:pPr>
        <w:pStyle w:val="Heading3"/>
      </w:pPr>
      <w:r>
        <w:t>对基督的悖逆与圣约的后果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新约的模式与《民数记》第15章密切呼应：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圣约成员身份是真实的，而非象征性的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忠心是关系性的，而不仅仅是口头上的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持续的悖逆会破坏团契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分别既服事圣洁，也服事盼望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在教会中被"剪除"并不是失去上帝的爱，而是失去上帝子民中被认可的团契。这是对圣约忠诚至关重要的严肃承认。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现代读者常常抗拒排斥或分别一类的概念，认为这些概念严厉且缺乏爱。圣经却以不同的方式呈现它们。两约都一致认为，属于约群体是一份不可轻看的恩赐。"被剪除"并不是指神对软弱缺乏耐心，而是指祂拒绝使悖逆成为正常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