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信仰の土台</w:t>
      </w:r>
    </w:p>
    <w:bookmarkEnd w:id="0"/>
    <w:p w14:paraId="5C097F03" w14:textId="5E23FA64" w:rsidR="00A7291B" w:rsidRDefault="0025169D" w:rsidP="00A7291B">
      <w:pPr>
        <w:pStyle w:val="NormalBlock"/>
      </w:pPr>
      <w:r>
        <w:t>私は正しい主を持つ教会の一員でありたいと思います。私は正しい書物を持っているので、キリストの教会の一員です。私は聖書だけに従う教会の一員でありたいと思います。第三に、私はキリストの教会の一員であるのは、私たちがキリスト教に対して正しいアプローチ、すなわち回復主義を持っているからです。私たちはイエス・キリストとその使徒の働きたちによって実践され教えられたキリスト教を回復しようと努めています。</w:t>
      </w:r>
    </w:p>
    <w:bookmarkEnd w:id="0"/>
    <w:p w14:paraId="5C097F03" w14:textId="5E23FA64" w:rsidR="00A7291B" w:rsidRDefault="0025169D" w:rsidP="00A7291B">
      <w:pPr>
        <w:pStyle w:val="NormalBlock"/>
      </w:pPr>
      <w:r>
        <w:t>そして、どんなにおかしく奇妙に思えても、キリストの教会は実際に神学の中でそれを意識的に行おうとする唯一のグループです。さて、私は多くの教会がキリストを主とし、聖書を指針と主張しているにもかかわらず、キリストの教会は聖書研究へのアプローチがより聖書的に正確なキリスト教の形態を生み出していることを示してきたと言いました。もちろん、これに異議を唱える人もいますし、教会内でも私たちの弱点を指摘する人がいます。ご存知のように、私たちは時に律法主義的になりがちです。</w:t>
      </w:r>
    </w:p>
    <w:bookmarkEnd w:id="0"/>
    <w:p w14:paraId="5C097F03" w14:textId="5E23FA64" w:rsidR="00A7291B" w:rsidRDefault="0025169D" w:rsidP="00A7291B">
      <w:pPr>
        <w:pStyle w:val="NormalBlock"/>
      </w:pPr>
      <w:r>
        <w:t>確かに、私たちはそうします。ある人々は私たちの未熟さを指摘します。言い換えれば、人々は私たちがそのような主張をすべきではないと言います。「あなたたち自身もそれほど優れていません」と。彼らは言います、「あなたたちには本当に世界に影響を与えるような活発な慈善プログラムがありません。どんな病院を建てましたか？何をしてきましたか？」そしてそれは事実です。それは事実です。</w:t>
      </w:r>
    </w:p>
    <w:bookmarkEnd w:id="0"/>
    <w:p w14:paraId="5C097F03" w14:textId="5E23FA64" w:rsidR="00A7291B" w:rsidRDefault="0025169D" w:rsidP="00A7291B">
      <w:pPr>
        <w:pStyle w:val="NormalBlock"/>
      </w:pPr>
      <w:r>
        <w:t>それは私たちの奉仕における弱点の一つです。しばしば、私たちは自分自身にあまりにも焦点を当てすぎる傾向があります。しかし、キリストの教会の主張は、新約聖書に記されている理想の教会を完全に再現しているというものではありません。私たちは、新約聖書に記されている教会を完全に再現したと言ったことは一度もありません。</w:t>
      </w:r>
    </w:p>
    <w:bookmarkEnd w:id="0"/>
    <w:p w14:paraId="5C097F03" w14:textId="5E23FA64" w:rsidR="00A7291B" w:rsidRDefault="0025169D" w:rsidP="00A7291B">
      <w:pPr>
        <w:pStyle w:val="NormalBlock"/>
      </w:pPr>
      <w:r>
        <w:t>ある人はこう言うかもしれません。「ああ、私たちは罪人であり、神の栄光に及ばないので、それはできません」（ローマ人への手紙 3:23）。しかし、それを言ったのは誰でしょうか？私たちは独特です。これが私が伝えたかったポイントです：私たちは独特です。私たちを独特にしているのはこれです。私たちは、新約聖書に見られるパターン―あるいは設計図と言ってもよい―を認識し、説明したのです。それは、イエス・キリストとその使徒の働きたちを通して神が設立された教会のためのものです。</w:t>
      </w:r>
    </w:p>
    <w:bookmarkEnd w:id="0"/>
    <w:p w14:paraId="5C097F03" w14:textId="5E23FA64" w:rsidR="00A7291B" w:rsidRDefault="0025169D" w:rsidP="00A7291B">
      <w:pPr>
        <w:pStyle w:val="NormalBlock"/>
      </w:pPr>
      <w:r>
        <w:t>この設計図、この型は、常に存在していました。私たちが発明したものではありません。それは新約聖書の中に常にあり、初期教会の初期の時代に使われていました。しかし、時が経つにつれて―これは歴史的に証明されています―人間が作った宗教的な規則や組織に取って代わられました。私たちの誇りは、この理想を再発見したことにあります。私たちはそれについて書き、それを19世紀と20世紀にアメリカを席巻した運動に変えました。これが、もし誇りと呼ぶならば、私たちがキリストの教会において持っている誇りです。私たちは回復主義の考えを再発見しました。それは聖書の中に常にありましたが、私たちはそれを再発見しました。私たちはそれについて説き、この聖書的なモデルに基づいて教会を再建しました―それまでに行われていなかったことです。もう一つ私たちが成し遂げたことは、世界中に何千もの会衆を設立し、キリスト教生活の指針として聖書のみを用い、教会の設立と機能においても聖書のみを用いることです。</w:t>
      </w:r>
    </w:p>
    <w:bookmarkEnd w:id="0"/>
    <w:p w14:paraId="5C097F03" w14:textId="5E23FA64" w:rsidR="00A7291B" w:rsidRDefault="0025169D" w:rsidP="00A7291B">
      <w:pPr>
        <w:pStyle w:val="NormalBlock"/>
      </w:pPr>
      <w:r>
        <w:t>そして私たちは、すべての人が聖書を読み理解し、自分の良心に従って適用できるようにする簡単な学習技術を推奨してきました。要するに、これにより何百万人もの人々が人間の作った宗教的権威から解放され、私もその一人であると言えます。私はキャンベルやストーンのような人々に永遠に感謝しています―彼らは初期の人々の一部です。</w:t>
      </w:r>
    </w:p>
    <w:bookmarkEnd w:id="0"/>
    <w:p w14:paraId="5C097F03" w14:textId="5E23FA64" w:rsidR="00A7291B" w:rsidRDefault="0025169D" w:rsidP="00A7291B">
      <w:pPr>
        <w:pStyle w:val="NormalBlock"/>
      </w:pPr>
      <w:r>
        <w:t>しかし、キリストの教会において回復の理想を継承してきたすべての人々にも、私は永遠に感謝しています。なぜなら、それは私がカトリックのときに奴隷であった人間の作った宗教的規則から私を解放してくれたからです。私はこれに永遠に感謝しています。それは聖書を教会に対する神の唯一の権威として再確立しました。皆さん、私たちはみんなそう思っています—すべての教会は聖書だけを権威として持っているのではないでしょうか？</w:t>
      </w:r>
    </w:p>
    <w:bookmarkEnd w:id="0"/>
    <w:p w14:paraId="5C097F03" w14:textId="5E23FA64" w:rsidR="00A7291B" w:rsidRDefault="0025169D" w:rsidP="00A7291B">
      <w:pPr>
        <w:pStyle w:val="NormalBlock"/>
      </w:pPr>
      <w:r>
        <w:t>私たちはその点で少数派です。それが私たちの誇りです。もう一つの誇りは？私たちは聖書の教えを明確にし、長い間支配的だった誤った宗教的観念からそれを分離しました。</w:t>
      </w:r>
    </w:p>
    <w:bookmarkEnd w:id="0"/>
    <w:p w14:paraId="5C097F03" w14:textId="5E23FA64" w:rsidR="00A7291B" w:rsidRDefault="0025169D" w:rsidP="00A7291B">
      <w:pPr>
        <w:pStyle w:val="NormalBlock"/>
      </w:pPr>
      <w:r>
        <w:t>ご存じのように、人々は何世紀にもわたって宗教教師が言うことを信じていましたが、それは単に聖書にアクセスできなかったからです。そして聖書が本当に手に入るようになると、はるかに大きな自由がもたらされました。しかし、その自由には多くの混乱も伴いました。なぜなら、人々は聖書を学ぶことに慣れておらず、聖書から結論を導き出すことにも慣れていなかったからです。私たちの率直で簡潔な解釈方法によって、聖書の教義をめぐる多くの混乱を明確にすることができました。さて、今朝は、私たち自身と他のグループとの間にいくつかの表面的な類似点があるという事実について話しました。</w:t>
      </w:r>
    </w:p>
    <w:bookmarkEnd w:id="0"/>
    <w:p w14:paraId="5C097F03" w14:textId="5E23FA64" w:rsidR="00A7291B" w:rsidRDefault="0025169D" w:rsidP="00A7291B">
      <w:pPr>
        <w:pStyle w:val="NormalBlock"/>
      </w:pPr>
      <w:r>
        <w:t>あなたも知っているように、私は多くの、つまり、神を信じない者たちと、人間が作った神を信じる者たち、イエスを神の子として受け入れない神を信じる者たちの違いについて話しました。私は彼らと私たちの違いを示しました。それから、表面的には私たちに少し近い教会の違いも示しました。そして、そうですね、多くの教会があり、私たちの建物は同じで、通りの向こうの教会の建物と多少似ていて、一般的な集会で使われる教室の考え方も同じだと言いました。ほとんど同じです。</w:t>
      </w:r>
    </w:p>
    <w:bookmarkEnd w:id="0"/>
    <w:p w14:paraId="5C097F03" w14:textId="5E23FA64" w:rsidR="00A7291B" w:rsidRDefault="0025169D" w:rsidP="00A7291B">
      <w:pPr>
        <w:pStyle w:val="NormalBlock"/>
      </w:pPr>
      <w:r>
        <w:t>彼らには台所があり、私たちにも台所があります。彼らには説教壇の場所があり、私たちにも説教壇の場所があります。ほとんど同じです。そして礼拝のスタイルも同じようなものです。私たちはほとんど同じ賛美歌を使い、道徳観も同じです。私が「向かい側の人々」と言うのは、単に彼らが私たちの隣人だからです。しかし、向かい側のバプテストの友人たちも私たちと同じ道徳を持っています。</w:t>
      </w:r>
    </w:p>
    <w:bookmarkEnd w:id="0"/>
    <w:p w14:paraId="5C097F03" w14:textId="5E23FA64" w:rsidR="00A7291B" w:rsidRDefault="0025169D" w:rsidP="00A7291B">
      <w:pPr>
        <w:pStyle w:val="NormalBlock"/>
      </w:pPr>
      <w:r>
        <w:t>彼らは結婚前の性行為は間違っていると信じています。彼らは中絶は罪であると信じています。ご存知のように、彼らは私たちとほぼ同じ道徳観を持っています。しかし、ちょっと言いたいことがあります。</w:t>
      </w:r>
    </w:p>
    <w:bookmarkEnd w:id="0"/>
    <w:p w14:paraId="5C097F03" w14:textId="5E23FA64" w:rsidR="00A7291B" w:rsidRDefault="0025169D" w:rsidP="00A7291B">
      <w:pPr>
        <w:pStyle w:val="NormalBlock"/>
      </w:pPr>
      <w:r>
        <w:t>これらは宗教における小さな事柄であり、主要な事柄ではありません。これらは宗教における小さな事柄です。例えば、聖書は建物について何も具体的に示していません。聖書に関しては、どこで集まるかは問題ではありません。木の下でも、地下室でも、誰かの家でも、大きな建物でも集まることができます。</w:t>
      </w:r>
    </w:p>
    <w:bookmarkEnd w:id="0"/>
    <w:p w14:paraId="5C097F03" w14:textId="5E23FA64" w:rsidR="00A7291B" w:rsidRDefault="0025169D" w:rsidP="00A7291B">
      <w:pPr>
        <w:pStyle w:val="NormalBlock"/>
      </w:pPr>
      <w:r>
        <w:t>あなたの聖書には建物について特に何も記されていません。ですから、私たちの建物が他の誰かの建物と同じであることは、聖書的に重要ではありません。アメリカの宗教音楽の多くはすべての教会で共有されています。ご存知でしたか？つまり、正直に言って。</w:t>
      </w:r>
    </w:p>
    <w:bookmarkEnd w:id="0"/>
    <w:p w14:paraId="5C097F03" w14:textId="5E23FA64" w:rsidR="00A7291B" w:rsidRDefault="0025169D" w:rsidP="00A7291B">
      <w:pPr>
        <w:pStyle w:val="NormalBlock"/>
      </w:pPr>
      <w:r>
        <w:t>私たちの音楽や讃美歌集は、100年前、50年前、200年前の人々から来ており、誰もが使っています。たとえば、「岩なる御座」を歌うとき、彼らも「岩なる御座」を歌います。私たちが「すべてをイエスに、私は降伏します」と歌うとき、彼らも「すべてをイエスに、私は降伏します」と歌います。なぜでしょうか？</w:t>
      </w:r>
    </w:p>
    <w:bookmarkEnd w:id="0"/>
    <w:p w14:paraId="5C097F03" w14:textId="5E23FA64" w:rsidR="00A7291B" w:rsidRDefault="0025169D" w:rsidP="00A7291B">
      <w:pPr>
        <w:pStyle w:val="NormalBlock"/>
      </w:pPr>
      <w:r>
        <w:t>それは教義の問題ではありません。私たちの音楽の伝統はアメリカでも似ています。ちょっとした余談をさせてください。正直に言うと、私はユーモアのセンスを保とうとしていますが、私が今まで見た中で一番面白かったのは、モントリオールにいて、中国人の会衆のために説教していたときのことです。</w:t>
      </w:r>
    </w:p>
    <w:bookmarkEnd w:id="0"/>
    <w:p w14:paraId="5C097F03" w14:textId="5E23FA64" w:rsidR="00A7291B" w:rsidRDefault="0025169D" w:rsidP="00A7291B">
      <w:pPr>
        <w:pStyle w:val="NormalBlock"/>
      </w:pPr>
      <w:r>
        <w:t>そして私は通訳者がいて、彼は中国語に翻訳していました。そして彼らはチャイナタウンのすぐそこに小さな新約教会を設立していました。そこで彼らは私に来て説教してほしいと頼み、その後彼らは立ち上がって歌い始めました。彼らは広東語で「イエスにある友こそ」を歌っていました。さて、もしあなたが中国語を聞いたことがあるなら、中国の音楽を聞いたことがありますか？タン ティン ティン ティン ティンという感じです。</w:t>
      </w:r>
    </w:p>
    <w:bookmarkEnd w:id="0"/>
    <w:p w14:paraId="5C097F03" w14:textId="5E23FA64" w:rsidR="00A7291B" w:rsidRDefault="0025169D" w:rsidP="00A7291B">
      <w:pPr>
        <w:pStyle w:val="NormalBlock"/>
      </w:pPr>
      <w:r>
        <w:t>わかりますか、それが彼らの音楽のように聞こえるのです。しかしここでは、モントリオール、カナダでアメリカ風になろうとしている中国人たちが、中国語で歌おうとしていました。それはまさにその音楽がカントリー＆ウェスタンのようなものだからです。カントリー＆ウェスタンのリズムのようなものです。</w:t>
      </w:r>
    </w:p>
    <w:bookmarkEnd w:id="0"/>
    <w:p w14:paraId="5C097F03" w14:textId="5E23FA64" w:rsidR="00A7291B" w:rsidRDefault="0025169D" w:rsidP="00A7291B">
      <w:pPr>
        <w:pStyle w:val="NormalBlock"/>
      </w:pPr>
      <w:r>
        <w:t>モントリオールでこれらの中国人が、イギリス人によって書かれた歌詞のカントリー＆ウェスタン音楽を歌っていました。わかりますか？本当に奇妙です。それらは些細なことです。聖書には、音楽的な礼拝を捧げるときに歌わなければならないという考え以外に、歌そのものや半音階、4部合唱、2部合唱などについての情報はありません。神を礼拝するときに歌わなければならないということ以外に、他の情報はありません。</w:t>
      </w:r>
    </w:p>
    <w:bookmarkEnd w:id="0"/>
    <w:p w14:paraId="5C097F03" w14:textId="5E23FA64" w:rsidR="00A7291B" w:rsidRDefault="0025169D" w:rsidP="00A7291B">
      <w:pPr>
        <w:pStyle w:val="NormalBlock"/>
      </w:pPr>
      <w:r>
        <w:t>それは小さなことです。そして、道徳に関して言えば、誰もが良心を持っています。神を信じない人やイエス・キリストを信じない人でさえ、多くは道徳的な生活を送っています。私は神を全く信じていない多くの人々を知っていますが、それでも彼らは個人的に良い生活を送っています。さて、聖書は、誰もが程度の差はあれ罪人であると教えています。</w:t>
      </w:r>
    </w:p>
    <w:bookmarkEnd w:id="0"/>
    <w:p w14:paraId="5C097F03" w14:textId="5E23FA64" w:rsidR="00A7291B" w:rsidRDefault="0025169D" w:rsidP="00A7291B">
      <w:pPr>
        <w:pStyle w:val="NormalBlock"/>
      </w:pPr>
      <w:r>
        <w:t>したがって、私たちの道徳のレベルは宗教的統一の基盤ではありません。彼らが私たちと同じように道徳的であろうと、私たちがカトリックの人々と同じように道徳的であろうと関係ありません。道徳は宗教的統一の基盤ではありません。無神論者も道徳的です。それは私たちが無神論者と一致しているということですか？</w:t>
      </w:r>
    </w:p>
    <w:bookmarkEnd w:id="0"/>
    <w:p w14:paraId="5C097F03" w14:textId="5E23FA64" w:rsidR="00A7291B" w:rsidRDefault="0025169D" w:rsidP="00A7291B">
      <w:pPr>
        <w:pStyle w:val="NormalBlock"/>
      </w:pPr>
      <w:r>
        <w:t>モルモン教徒が私たちと同じ家族の価値観を信じているからといって、彼らが私たちと同じ教会であるというわけではありませんよね？もちろん違います。私が言いたいのは、建物や音楽、さらには道徳のレベルでさえ、これらは主要な問題ではないということです。これらは私たちを結びつける問題ではありません。いいえ。</w:t>
      </w:r>
    </w:p>
    <w:bookmarkEnd w:id="0"/>
    <w:p w14:paraId="5C097F03" w14:textId="5E23FA64" w:rsidR="00A7291B" w:rsidRDefault="0025169D" w:rsidP="00A7291B">
      <w:pPr>
        <w:pStyle w:val="NormalBlock"/>
      </w:pPr>
      <w:r>
        <w:t>キリストの教会は、他の教会と主要な問題で異なります。主要な教義は表面上は見えにくいかもしれませんが、まるで大きな氷山のように、映画『タイタニック』の大きな氷山のようにです。私たちは、表面上はあまり見えないが非常に深く根ざしている主要な教義に基づいて他と異なります。ですから、これからの一週間ほど、私たち自身と他の宗教団体との違いを、私たちが持っている学びを通して示したいと思います。だからこそ、これを「私たちの信仰の基礎」と題しました。</w:t>
      </w:r>
    </w:p>
    <w:bookmarkEnd w:id="0"/>
    <w:p w14:paraId="5C097F03" w14:textId="5E23FA64" w:rsidR="00A7291B" w:rsidRDefault="0025169D" w:rsidP="00A7291B">
      <w:pPr>
        <w:pStyle w:val="NormalBlock"/>
      </w:pPr>
      <w:r>
        <w:t>私たちの信仰は何に基づいているのでしょうか？今夜は、かなり明白なことから始めましょう。明白なことです。しかし、これからの数週間で、私たち自身の間の本当の違いについて進んでいきます。よく言うように、もし私がカナダにいたら、ローマカトリック教会や合同教会などについてもっと多く話すでしょうし、そのようなグループについて話すでしょう。しかし、ここアメリカ合衆国では、明らかに大きな宗教グループはバプテスト派、ペンテコステ派、メソジスト派などです。</w:t>
      </w:r>
    </w:p>
    <w:bookmarkEnd w:id="0"/>
    <w:p w14:paraId="5C097F03" w14:textId="5E23FA64" w:rsidR="00A7291B" w:rsidRDefault="0025169D" w:rsidP="00A7291B">
      <w:pPr>
        <w:pStyle w:val="NormalBlock"/>
      </w:pPr>
      <w:r>
        <w:t>私はあなたに私たちとこれらの他のグループとの本当の違いを示します。今夜、申し上げるように、非常に一般的な違いについて話します。最初は一般的なことから始め、時間が経つにつれて具体的に進めていきます。最初に言いたいのはこれです。キリストの教会と信じない者たちとの違いです。</w:t>
      </w:r>
    </w:p>
    <w:bookmarkEnd w:id="0"/>
    <w:p w14:paraId="5C097F03" w14:textId="5E23FA64" w:rsidR="00A7291B" w:rsidRDefault="0025169D" w:rsidP="00A7291B">
      <w:pPr>
        <w:pStyle w:val="NormalBlock"/>
      </w:pPr>
      <w:r>
        <w:t>キリストの教会と信じない者との違い。もちろん、今朝私が言及したこの世界の人口の大部分は、神を信じていないか、神ではない高次の力を信じています。それが世界の大多数です。あなたはそれに気づいていますか？この世界のほとんどの人は神を信じていません。</w:t>
      </w:r>
    </w:p>
    <w:bookmarkEnd w:id="0"/>
    <w:p w14:paraId="5C097F03" w14:textId="5E23FA64" w:rsidR="00A7291B" w:rsidRDefault="0025169D" w:rsidP="00A7291B">
      <w:pPr>
        <w:pStyle w:val="NormalBlock"/>
      </w:pPr>
      <w:r>
        <w:t>それが最大の部分です。そして次に大きい部分は、人間が作り出した神を信じている人々です。言い換えれば、自分たちの想像から作り出した神です。それが次に大きい部分です。私たちはその人々とは非常に異なります。</w:t>
      </w:r>
    </w:p>
    <w:bookmarkEnd w:id="0"/>
    <w:p w14:paraId="5C097F03" w14:textId="5E23FA64" w:rsidR="00A7291B" w:rsidRDefault="0025169D" w:rsidP="00A7291B">
      <w:pPr>
        <w:pStyle w:val="NormalBlock"/>
      </w:pPr>
      <w:r>
        <w:t>私たちキリストの教会は、全能で全知で全愛で、すべての人に対して個人的な存在である神を信じています。私たちは一神教者です。それが私たちの信仰です。一人の神。一神教者です。</w:t>
      </w:r>
    </w:p>
    <w:bookmarkEnd w:id="0"/>
    <w:p w14:paraId="5C097F03" w14:textId="5E23FA64" w:rsidR="00A7291B" w:rsidRDefault="0025169D" w:rsidP="00A7291B">
      <w:pPr>
        <w:pStyle w:val="NormalBlock"/>
      </w:pPr>
      <w:r>
        <w:t>再び、私たちはこれを信じます。なぜなら、聖書はこれが私たちが神と呼ぶ存在の性質であると教えているからです。では、私たちが信じるこの神の姿はどこから得られるのでしょうか。そうです、聖書から得られます。例を挙げましょう。創世記1章1節には、「はじめに、神」と書かれており、その4つの言葉から多くの情報を得ることができます。</w:t>
      </w:r>
    </w:p>
    <w:bookmarkEnd w:id="0"/>
    <w:p w14:paraId="5C097F03" w14:textId="5E23FA64" w:rsidR="00A7291B" w:rsidRDefault="0025169D" w:rsidP="00A7291B">
      <w:pPr>
        <w:pStyle w:val="NormalBlock"/>
      </w:pPr>
      <w:r>
        <w:t>はじめに、神がありました。これは、時間が始まる前に神が存在していたことを意味します。なぜなら、「はじめに、神があった」と書かれているからです。つまり、神は時間の前に存在していたということです。これは別の言い方をすれば、神が永遠であるということです。興味深いことに、フランス語圏のケベック州の聖書では、旧約聖書のヤハウェのヘブライ語の言葉をフランス語に翻訳すると、「永遠の方」を意味する言葉が使われています。</w:t>
      </w:r>
    </w:p>
    <w:bookmarkEnd w:id="0"/>
    <w:p w14:paraId="5C097F03" w14:textId="5E23FA64" w:rsidR="00A7291B" w:rsidRDefault="0025169D" w:rsidP="00A7291B">
      <w:pPr>
        <w:pStyle w:val="NormalBlock"/>
      </w:pPr>
      <w:r>
        <w:t>これはヘブライ語でまさにその意味です。神の名は永遠の方です。さて、創世記1章1節のこの箇所は、創造の前には何もなかったことを示しています。初めに神がいて、それだけです。したがって、多くの神々はいません。</w:t>
      </w:r>
    </w:p>
    <w:bookmarkEnd w:id="0"/>
    <w:p w14:paraId="5C097F03" w14:textId="5E23FA64" w:rsidR="00A7291B" w:rsidRDefault="0025169D" w:rsidP="00A7291B">
      <w:pPr>
        <w:pStyle w:val="NormalBlock"/>
      </w:pPr>
      <w:r>
        <w:t>最初に神々がいたとは言っていません。唯一の神がいました。そして神々の階層もありません。最初に、神が頂点にいて彼が最高神だったとは言っていません。それは言っていません。</w:t>
      </w:r>
    </w:p>
    <w:bookmarkEnd w:id="0"/>
    <w:p w14:paraId="5C097F03" w14:textId="5E23FA64" w:rsidR="00A7291B" w:rsidRDefault="0025169D" w:rsidP="00A7291B">
      <w:pPr>
        <w:pStyle w:val="NormalBlock"/>
      </w:pPr>
      <w:r>
        <w:t>ただ一人の神がいたと言っています。唯一の神であり、彼は常に存在し、これからも永遠に存在し続けるのです。つまり、聖書の最初の四語だけでこれらすべてがわかるのです。もし最初の四語からこれだけのことがわかるなら、聖書がどれほど深いか想像できますか？それから創世記1章1節には、「はじめに神は創造された」と書かれています。</w:t>
      </w:r>
    </w:p>
    <w:bookmarkEnd w:id="0"/>
    <w:p w14:paraId="5C097F03" w14:textId="5E23FA64" w:rsidR="00A7291B" w:rsidRDefault="0025169D" w:rsidP="00A7291B">
      <w:pPr>
        <w:pStyle w:val="NormalBlock"/>
      </w:pPr>
      <w:r>
        <w:t>動詞の「創造した」があります。ここでの「創造する」とは、時間が存在する前に創造することを意味し、無から何かを作り出すことを指します。では、無から何かを作り出せる唯一の存在は誰でしょうか？それは、全能の存在だけが真に無から何かを創造することができます。そして、何かを創造するには意志が必要です。</w:t>
      </w:r>
    </w:p>
    <w:bookmarkEnd w:id="0"/>
    <w:p w14:paraId="5C097F03" w14:textId="5E23FA64" w:rsidR="00A7291B" w:rsidRDefault="0025169D" w:rsidP="00A7291B">
      <w:pPr>
        <w:pStyle w:val="NormalBlock"/>
      </w:pPr>
      <w:r>
        <w:t>あなたには意志と心が必要です。ですから、神は無人格な力ではありません。神は意志と想像力を持つ存在です。そして創世記1章1節後半には、「はじめに、神は天と地を創造された」と書かれています。創造は創造主の独創性と技術の反映です。</w:t>
      </w:r>
    </w:p>
    <w:bookmarkEnd w:id="0"/>
    <w:p w14:paraId="5C097F03" w14:textId="5E23FA64" w:rsidR="00A7291B" w:rsidRDefault="0025169D" w:rsidP="00A7291B">
      <w:pPr>
        <w:pStyle w:val="NormalBlock"/>
      </w:pPr>
      <w:r>
        <w:t>あなたはそれを知っています。誰かの家に行って、「私の庭を見せてあげましょう」と言います。そして彼らは素敵な庭と美しいトマトやキュウリ、青々とした完熟したピーマンを見せてくれます。あなたはどうしますか？トマトを褒めますか？</w:t>
      </w:r>
    </w:p>
    <w:bookmarkEnd w:id="0"/>
    <w:p w14:paraId="5C097F03" w14:textId="5E23FA64" w:rsidR="00A7291B" w:rsidRDefault="0025169D" w:rsidP="00A7291B">
      <w:pPr>
        <w:pStyle w:val="NormalBlock"/>
      </w:pPr>
      <w:r>
        <w:t>こんにちはトマト。あなたはとても愛らしいトマトです。それがあなたのすることですか？もちろん違います。誰に褒め言葉を言いますか？</w:t>
      </w:r>
    </w:p>
    <w:bookmarkEnd w:id="0"/>
    <w:p w14:paraId="5C097F03" w14:textId="5E23FA64" w:rsidR="00A7291B" w:rsidRDefault="0025169D" w:rsidP="00A7291B">
      <w:pPr>
        <w:pStyle w:val="NormalBlock"/>
      </w:pPr>
      <w:r>
        <w:t>あなたは庭園ではなく庭師を褒めます。なぜなら庭園は庭師の技術と庭に対する彼または彼女の愛の反映だからです。自分で作ったドレスを着ている人を見たとき、ドレスを褒めますか？あまり褒めません。</w:t>
      </w:r>
    </w:p>
    <w:bookmarkEnd w:id="0"/>
    <w:p w14:paraId="5C097F03" w14:textId="5E23FA64" w:rsidR="00A7291B" w:rsidRDefault="0025169D" w:rsidP="00A7291B">
      <w:pPr>
        <w:pStyle w:val="NormalBlock"/>
      </w:pPr>
      <w:r>
        <w:t>あなたはデザイナーを称賛しています。あなたはその議論を知っています。私はあなたに新しいことを言っているわけではありません。デザインは常にデザイナーの反映です。宇宙と私たち自身を創造した一なる方の知恵と力と技術、そして愛を想像してください。</w:t>
      </w:r>
    </w:p>
    <w:bookmarkEnd w:id="0"/>
    <w:p w14:paraId="5C097F03" w14:textId="5E23FA64" w:rsidR="00A7291B" w:rsidRDefault="0025169D" w:rsidP="00A7291B">
      <w:pPr>
        <w:pStyle w:val="NormalBlock"/>
      </w:pPr>
      <w:r>
        <w:t>これらすべての設計者を想像してください。どれほど素晴らしく、どれほど力強いことでしょうか。聖書はさらに、人間に対する神の個人的な配慮と、イエス・キリストを通して彼らを罪から救う計画について説明しています。そして、いつの日か彼ら自身を強力な霊的存在へと変えるという約束も。また、これらすべてが目的と憐れみ、理解を示しています。</w:t>
      </w:r>
    </w:p>
    <w:bookmarkEnd w:id="0"/>
    <w:p w14:paraId="5C097F03" w14:textId="5E23FA64" w:rsidR="00A7291B" w:rsidRDefault="0025169D" w:rsidP="00A7291B">
      <w:pPr>
        <w:pStyle w:val="NormalBlock"/>
      </w:pPr>
      <w:r>
        <w:t>それが私たちの信じることです。それが私たちが信じる神です。信じない人たち。彼らが何を信じているか知っていますか？彼らは自分自身を信じているか、</w:t>
      </w:r>
    </w:p>
    <w:bookmarkEnd w:id="0"/>
    <w:p w14:paraId="5C097F03" w14:textId="5E23FA64" w:rsidR="00A7291B" w:rsidRDefault="0025169D" w:rsidP="00A7291B">
      <w:pPr>
        <w:pStyle w:val="NormalBlock"/>
      </w:pPr>
      <w:r>
        <w:t>人間は宇宙の中心にいると彼らは信じています。それが彼らの信じるところです。あるいは哲学を信じています。彼らは神なしで世界を説明しようとします。あるいは物質の永遠性を信じています。</w:t>
      </w:r>
    </w:p>
    <w:bookmarkEnd w:id="0"/>
    <w:p w14:paraId="5C097F03" w14:textId="5E23FA64" w:rsidR="00A7291B" w:rsidRDefault="0025169D" w:rsidP="00A7291B">
      <w:pPr>
        <w:pStyle w:val="NormalBlock"/>
      </w:pPr>
      <w:r>
        <w:t>彼らは信じています、まあ、世界はいつもここにあり、律法もここにあると。ずっとぐるぐる回り続けるだけだと。あるいは彼らは何も信じていません。そう、虚無主義者です。彼らは何も信じていません。</w:t>
      </w:r>
    </w:p>
    <w:bookmarkEnd w:id="0"/>
    <w:p w14:paraId="5C097F03" w14:textId="5E23FA64" w:rsidR="00A7291B" w:rsidRDefault="0025169D" w:rsidP="00A7291B">
      <w:pPr>
        <w:pStyle w:val="NormalBlock"/>
      </w:pPr>
      <w:r>
        <w:t>そして異邦人たち。彼らは何を信じているのか？彼らは、自分たちで考え出した、世界に似た神々を信じている。太陽の神や川の神、木の神など、何であれそうした神々を信じているのだ。あるいは、無感覚で何も感じず、この人生で多くの苦闘と苦しみの後に最高の到達点として、人生と闘いの終わりに彼らもまた何も感じず、何者でもなくなると約束する、無人格で神秘的な力を神として受け入れている。</w:t>
      </w:r>
    </w:p>
    <w:bookmarkEnd w:id="0"/>
    <w:p w14:paraId="5C097F03" w14:textId="5E23FA64" w:rsidR="00A7291B" w:rsidRDefault="0025169D" w:rsidP="00A7291B">
      <w:pPr>
        <w:pStyle w:val="NormalBlock"/>
      </w:pPr>
      <w:r>
        <w:t>例えば、ヒンドゥー教の仏教徒。なぜ誰かが仏教徒になりたいのか、私は決して理解できません。子供の頃に仏教徒やヒンドゥー教徒として育てられた人なら理解できます。それは理解できます。正しいことをするためには、私たちは伝道に行かなければなりません。しかし、この国で実際に仏教徒やヒンドゥー教徒になりたいと思う人を私は決して理解できません。</w:t>
      </w:r>
    </w:p>
    <w:bookmarkEnd w:id="0"/>
    <w:p w14:paraId="5C097F03" w14:textId="5E23FA64" w:rsidR="00A7291B" w:rsidRDefault="0025169D" w:rsidP="00A7291B">
      <w:pPr>
        <w:pStyle w:val="NormalBlock"/>
      </w:pPr>
      <w:r>
        <w:t>想像してみてください。あなたの人生は、何も成し遂げることなく、ただ闘い、闘い、否認される運命にあるのです。感情もなく、ゼロです。あなたは消えてしまうでしょう。想像してみてください。</w:t>
      </w:r>
    </w:p>
    <w:bookmarkEnd w:id="0"/>
    <w:p w14:paraId="5C097F03" w14:textId="5E23FA64" w:rsidR="00A7291B" w:rsidRDefault="0025169D" w:rsidP="00A7291B">
      <w:pPr>
        <w:pStyle w:val="NormalBlock"/>
      </w:pPr>
      <w:r>
        <w:t>あなたの人生の目的は、自分自身を消し去ることです。キリストの教会では、この世界を創造し、私たちを慈愛に満ちた目的で創造された神を信じています。私たちが意識的に神を知り、光に満ち、喜びに満ち、知恵に満ち、平和に満ちた次元で永遠に共にいることができるようにです。私たちと彼らの違いを知りたいなら、それが違いです。これが、神に対する信仰に関して、この世界の大多数と私たちが異なる点です。</w:t>
      </w:r>
    </w:p>
    <w:bookmarkEnd w:id="0"/>
    <w:p w14:paraId="5C097F03" w14:textId="5E23FA64" w:rsidR="00A7291B" w:rsidRDefault="0025169D" w:rsidP="00A7291B">
      <w:pPr>
        <w:pStyle w:val="NormalBlock"/>
      </w:pPr>
      <w:r>
        <w:t>キリストの教会は、私たちを愛し、永遠に共にいたいと望む、個人的で全能の神を信じています。そして、世界の大多数はそれを信じていません。そこが私たちの違いです。次に、今夜、もう一つの違いについてお話ししたいと思います。私たちが異なるもう一つの方法です。</w:t>
      </w:r>
    </w:p>
    <w:bookmarkEnd w:id="0"/>
    <w:p w14:paraId="5C097F03" w14:textId="5E23FA64" w:rsidR="00A7291B" w:rsidRDefault="0025169D" w:rsidP="00A7291B">
      <w:pPr>
        <w:pStyle w:val="NormalBlock"/>
      </w:pPr>
      <w:r>
        <w:t>キリストの教会が非キリスト教の宗教と異なる点。信じない者や異教徒だけでなく、他にも非キリスト教の宗教団体があります。そしてそれが次に大きなグループです。個人的な神を信じて世界を創造したと信じるが、イエス・キリストを主として拒絶する者たちです。それがこの世界で次に大きなグループです。</w:t>
      </w:r>
    </w:p>
    <w:bookmarkEnd w:id="0"/>
    <w:p w14:paraId="5C097F03" w14:textId="5E23FA64" w:rsidR="00A7291B" w:rsidRDefault="0025169D" w:rsidP="00A7291B">
      <w:pPr>
        <w:pStyle w:val="NormalBlock"/>
      </w:pPr>
      <w:r>
        <w:t>ここでの主な二つのグループはユダの手紙ヤ人とムスリムです。彼らは、すべてを創造した善なる唯一の神を信じていますが、イエス・キリストが神の子であることは受け入れていません。少しユダの手紙ヤ人について見てみましょう。私たちはユダの手紙ヤ人に馴染みがあり、彼らの歴史や宗教にも馴染みがあります。なぜなら、イエス以前は私たちはまったく同じ歴史を共有していたからです。</w:t>
      </w:r>
    </w:p>
    <w:bookmarkEnd w:id="0"/>
    <w:p w14:paraId="5C097F03" w14:textId="5E23FA64" w:rsidR="00A7291B" w:rsidRDefault="0025169D" w:rsidP="00A7291B">
      <w:pPr>
        <w:pStyle w:val="NormalBlock"/>
      </w:pPr>
      <w:r>
        <w:t>さて、私たちとユダの手紙ヤ人との主な違いは次のとおりです。私たちは、ユダの手紙ヤの国民が、神の御子であり救い主であるイエス・キリストをこの地上に人間の姿で現すために明確に創造されたと信じています。これが私たちの信じるところです。つまり、ここで要約していますが、カナダにいたとき、テレビシリーズに招かれたことを覚えています。</w:t>
      </w:r>
    </w:p>
    <w:bookmarkEnd w:id="0"/>
    <w:p w14:paraId="5C097F03" w14:textId="5E23FA64" w:rsidR="00A7291B" w:rsidRDefault="0025169D" w:rsidP="00A7291B">
      <w:pPr>
        <w:pStyle w:val="NormalBlock"/>
      </w:pPr>
      <w:r>
        <w:t>私がテレビシリーズを制作しているとき、彼らはそれを宗教ネットワークで放送するように招待してくれました。この宗教ネットワークはカナダ全土にわたるものでした。500の系列局があり、とても大きなものでした。彼らはその番組を見て、私に「私たちの宗教ネットワークの一員になってほしい」と言いました。私は「それは素晴らしい」と答えました。</w:t>
      </w:r>
    </w:p>
    <w:bookmarkEnd w:id="0"/>
    <w:p w14:paraId="5C097F03" w14:textId="5E23FA64" w:rsidR="00A7291B" w:rsidRDefault="0025169D" w:rsidP="00A7291B">
      <w:pPr>
        <w:pStyle w:val="NormalBlock"/>
      </w:pPr>
      <w:r>
        <w:t>プログラムのビデオを送っていただけますか？技術的に、つまり私たちの基準を満たしているかどうかを確認したいのです。私は「はい」と答えました。それで、プログラムの第1号を送りました。プログラムは「バイブルトーク」と呼ばれていて、第1号のプログラムは「このイエスとは誰か？」というものでした。最初から始めようと思ったのです。</w:t>
      </w:r>
    </w:p>
    <w:bookmarkEnd w:id="0"/>
    <w:p w14:paraId="5C097F03" w14:textId="5E23FA64" w:rsidR="00A7291B" w:rsidRDefault="0025169D" w:rsidP="00A7291B">
      <w:pPr>
        <w:pStyle w:val="NormalBlock"/>
      </w:pPr>
      <w:r>
        <w:t>そして、このプログラムで、私は単に言いました、このイエスとは誰か？私は言いました、イエスはメシアであり、神の子です。あなたも知っているように、私は言いました、ユダの手紙ヤの国の目的は、神がイエス・キリストを置くことができる歴史的な舞台を確立することでした。それが彼らの目的でした。それだけを言いました。</w:t>
      </w:r>
    </w:p>
    <w:bookmarkEnd w:id="0"/>
    <w:p w14:paraId="5C097F03" w14:textId="5E23FA64" w:rsidR="00A7291B" w:rsidRDefault="0025169D" w:rsidP="00A7291B">
      <w:pPr>
        <w:pStyle w:val="NormalBlock"/>
      </w:pPr>
      <w:r>
        <w:t>さて、私は彼らにこれらの人々を録画するように送りましたが、彼らはテープを返してきて、私たちの番組は使えないと言いました。私はなぜかと尋ねると、彼は言いました、あなたの番組は私たちのユダの手紙ヤ人のリスナーの何人かを怒らせるだろうと。私はどうしてかと聞くと、彼は言いました、あなたは神が彼らを創造した唯一の理由はイエス・キリストを地上に連れてくるためだと言ったからだと。</w:t>
      </w:r>
    </w:p>
    <w:bookmarkEnd w:id="0"/>
    <w:p w14:paraId="5C097F03" w14:textId="5E23FA64" w:rsidR="00A7291B" w:rsidRDefault="0025169D" w:rsidP="00A7291B">
      <w:pPr>
        <w:pStyle w:val="NormalBlock"/>
      </w:pPr>
      <w:r>
        <w:t>そして私は言いました、それは悪いことですか？すると彼らは言いました、まあ、彼らを傷つけたくないのです。中絶について、中絶しないことが良いという話はできませんか？あるいは、若者が薬物から遠ざかることについて話せませんか？それは聖書的です。</w:t>
      </w:r>
    </w:p>
    <w:bookmarkEnd w:id="0"/>
    <w:p w14:paraId="5C097F03" w14:textId="5E23FA64" w:rsidR="00A7291B" w:rsidRDefault="0025169D" w:rsidP="00A7291B">
      <w:pPr>
        <w:pStyle w:val="NormalBlock"/>
      </w:pPr>
      <w:r>
        <w:t>そして私はそれが女性だと言い、彼女に言いました。私は言いました、奥様、あなたは自分が宗教的なネットワークであり、異なる宗教からの資料を放送していると言っているのですか？そして、私がこの宗教的なネットワークで神の子でありメシアであるイエス・キリストについて説教することはできないと言っているのですか？はい。私は言いました、それならやめましょう。もし私が神の子でありメシアであるイエスについて説教できないなら、私は自分の時間もお金も、そしてあなたの電波も自分の資料で無駄にしていることになります。</w:t>
      </w:r>
    </w:p>
    <w:bookmarkEnd w:id="0"/>
    <w:p w14:paraId="5C097F03" w14:textId="5E23FA64" w:rsidR="00A7291B" w:rsidRDefault="0025169D" w:rsidP="00A7291B">
      <w:pPr>
        <w:pStyle w:val="NormalBlock"/>
      </w:pPr>
      <w:r>
        <w:t>ユダの手紙ヤ人はイエスが生きていたと信じています。彼らは彼が教師であったと信じています。彼らは彼がローマ人の手によって死んだと信じていますが、彼がメシアであったことは受け入れていません。ユダの手紙ヤ人は、ユダの手紙ヤの国自体か、あるいは彼ら自身、すなわち国自体が世界へのメシアであると信じています。ご存知でしたか？</w:t>
      </w:r>
    </w:p>
    <w:bookmarkEnd w:id="0"/>
    <w:p w14:paraId="5C097F03" w14:textId="5E23FA64" w:rsidR="00A7291B" w:rsidRDefault="0025169D" w:rsidP="00A7291B">
      <w:pPr>
        <w:pStyle w:val="NormalBlock"/>
      </w:pPr>
      <w:r>
        <w:t>彼らは自分たちが世界のメシアであると信じているか、あるいは彼らの一部がいつか将来メシアが来ると信じています。ご存知のように、ある組織があります。確か、「ユダの手紙ヤ人とキリスト教徒の組織」と呼ばれていると思います。そしてそれはユダの手紙ヤ人とキリスト教徒の協力を促進しています。昼食会や会合、集会があり、「ユダの手紙ヤ人とキリスト教徒を一緒にしよう」といった活動をしています。</w:t>
      </w:r>
    </w:p>
    <w:bookmarkEnd w:id="0"/>
    <w:p w14:paraId="5C097F03" w14:textId="5E23FA64" w:rsidR="00A7291B" w:rsidRDefault="0025169D" w:rsidP="00A7291B">
      <w:pPr>
        <w:pStyle w:val="NormalBlock"/>
      </w:pPr>
      <w:r>
        <w:t>私たちが共通して持っていることを見つけましょう。参加しませんかという手紙をもらいます。私は決して行きません。私は決して行きません。意味があるのでしょうか？</w:t>
      </w:r>
    </w:p>
    <w:bookmarkEnd w:id="0"/>
    <w:p w14:paraId="5C097F03" w14:textId="5E23FA64" w:rsidR="00A7291B" w:rsidRDefault="0025169D" w:rsidP="00A7291B">
      <w:pPr>
        <w:pStyle w:val="NormalBlock"/>
      </w:pPr>
      <w:r>
        <w:t>もし彼らがイエス・キリストをメシアとして受け入れなければ、私たちが何に同意しようと関係ありません。私たちが何に同意しようと関係ありません。私は彼らに害を望みません。決して反ユダの手紙ヤ主義を支持することもありません。しかし、問題の真実は、私たちと彼らの違いは彼らがキリストを主として拒絶していることです。</w:t>
      </w:r>
    </w:p>
    <w:bookmarkEnd w:id="0"/>
    <w:p w14:paraId="5C097F03" w14:textId="5E23FA64" w:rsidR="00A7291B" w:rsidRDefault="0025169D" w:rsidP="00A7291B">
      <w:pPr>
        <w:pStyle w:val="NormalBlock"/>
      </w:pPr>
      <w:r>
        <w:t>以上です。同じ態度を持つもう一つのグループはムスリムの人々です。ムスリムは6世紀にモハメッドという宗教指導者によって始まった比較的新しい現象です。モハメッドの大きな対立は必ずしもキリスト教徒ではなく、ユダの手紙ヤ人に対してでした。彼はユダの手紙ヤ人がアブラハムの宗教を捨てたと非難しました。</w:t>
      </w:r>
    </w:p>
    <w:bookmarkEnd w:id="0"/>
    <w:p w14:paraId="5C097F03" w14:textId="5E23FA64" w:rsidR="00A7291B" w:rsidRDefault="0025169D" w:rsidP="00A7291B">
      <w:pPr>
        <w:pStyle w:val="NormalBlock"/>
      </w:pPr>
      <w:r>
        <w:t>そして彼はイエスが預言者であると教えましたが、彼はユダの手紙ヤ教を回復するという使命に失敗した預言者でした。それが彼の主張でした。つまり、イエスは預言者であり、神によって遣わされたが、ユダの手紙ヤ教を回復するために遣わされた。しかし彼は失敗した。彼らは彼を殺したのです。</w:t>
      </w:r>
    </w:p>
    <w:bookmarkEnd w:id="0"/>
    <w:p w14:paraId="5C097F03" w14:textId="5E23FA64" w:rsidR="00A7291B" w:rsidRDefault="0025169D" w:rsidP="00A7291B">
      <w:pPr>
        <w:pStyle w:val="NormalBlock"/>
      </w:pPr>
      <w:r>
        <w:t>そして、彼はキリスト教が神の御心の歪曲であると教えました。また、彼自身が神の最新かつ最も真実な預言者であるとも教えました。そして、クルアーン、すなわちムスリムの聖典は、実際には神の言葉であると教えました。そしてイスラム教、ムスリムの宗教は、もちろんそれに基づいて創られ、その教えから始まり、現在は中東に確立されていることは私たちも知っていますし、アフリカ、特にヨーロッパや世界の他の地域にも広まっています。ムスリムは協力を求めておらず、ムスリムとキリスト教徒の組織のようなものは存在しません。なぜなら彼らは誰とも協力を求めていないからです。</w:t>
      </w:r>
    </w:p>
    <w:bookmarkEnd w:id="0"/>
    <w:p w14:paraId="5C097F03" w14:textId="5E23FA64" w:rsidR="00A7291B" w:rsidRDefault="0025169D" w:rsidP="00A7291B">
      <w:pPr>
        <w:pStyle w:val="NormalBlock"/>
      </w:pPr>
      <w:r>
        <w:t>彼らの目的は自分たちの宗教を維持し、他の人々をこの宗教に改宗させることであり、そのために政治的または軍事的手段を用いることもいといません。つまり、驚くべきことに、ここに住むカナダ人として、私はアメリカに来るムスリムたちがモスクを設立し、教えを広めることを許されているのを見ています。しかし、もしあなたがサウジアラビアに行ってキリスト教を教えようとしたら、すぐに投獄されるでしょう。サウジアラビアや他のムスリムの国に宗教的な資料を送ることさえできません。</w:t>
      </w:r>
    </w:p>
    <w:bookmarkEnd w:id="0"/>
    <w:p w14:paraId="5C097F03" w14:textId="5E23FA64" w:rsidR="00A7291B" w:rsidRDefault="0025169D" w:rsidP="00A7291B">
      <w:pPr>
        <w:pStyle w:val="NormalBlock"/>
      </w:pPr>
      <w:r>
        <w:t>さて、私たちキリストの教会にいる者は、ナザレのイエスがまさに神の御子であると信じています。人類の救い主です。私たちは、彼がユダの手紙ヤの預言者たちが語ったメシアであると信じています。なぜなら、彼はメシアに関するすべての預言を成就したからです。新約聖書は、旧約聖書のメシアに関するすべての預言を成就するために彼が行ったすべてのことの記録です。その良い例が使徒の働き2章29節から32節にあり、そこでペテロがダビデを引用しています。</w:t>
      </w:r>
    </w:p>
    <w:bookmarkEnd w:id="0"/>
    <w:p w14:paraId="5C097F03" w14:textId="5E23FA64" w:rsidR="00A7291B" w:rsidRDefault="0025169D" w:rsidP="00A7291B">
      <w:pPr>
        <w:pStyle w:val="NormalBlock"/>
      </w:pPr>
      <w:r>
        <w:t>そして彼はダビデが預言者であり、メシアが死者の中からよみがえると預言したと言います。そして彼らは言いました、このイエス・キリストこそ主でありキリストであり、彼は死者の中からよみがえったことを示したのでメシアです。私たちは証人です。彼が成就したもう一つの預言です。私たちはイエスの後に他の預言者はいないと信じており、これからも決していないと信じています。私は神が別の預言者を送ることを決して恐れません。</w:t>
      </w:r>
    </w:p>
    <w:bookmarkEnd w:id="0"/>
    <w:p w14:paraId="5C097F03" w14:textId="5E23FA64" w:rsidR="00A7291B" w:rsidRDefault="0025169D" w:rsidP="00A7291B">
      <w:pPr>
        <w:pStyle w:val="NormalBlock"/>
      </w:pPr>
      <w:r>
        <w:t>決して恐れない。私は決して騙されない。何があっても。たとえ誰かの男が現れたり、誰かの女が現れて素晴らしいことをしても。私は決して騙されない。なぜなら聖書はもう預言者はいないと言っているからだ。</w:t>
      </w:r>
    </w:p>
    <w:bookmarkEnd w:id="0"/>
    <w:p w14:paraId="5C097F03" w14:textId="5E23FA64" w:rsidR="00A7291B" w:rsidRDefault="0025169D" w:rsidP="00A7291B">
      <w:pPr>
        <w:pStyle w:val="NormalBlock"/>
      </w:pPr>
      <w:r>
        <w:t>ガラテヤ人への手紙1章6節で、パウロは私たちに警告しています。イエス・キリストの福音を歪めたり、変えたり、ねじ曲げたり、加えたり、減らしたりする者に対して警告しています。興味深い歴史的事実として、ムハンマドは真の預言者の試験に合格しませんでした。なぜなら、彼自身も彼の弟子たちも奇跡を行わなかったからです。そして、コーランには歴史的および神学的な誤りが満ちており、それらは何度も何度も証明されています。ほぼ2000年にわたり、イエスの生涯と言葉は調査されてきましたが、嘘が見つかったことは一度もありません。</w:t>
      </w:r>
    </w:p>
    <w:bookmarkEnd w:id="0"/>
    <w:p w14:paraId="5C097F03" w14:textId="5E23FA64" w:rsidR="00A7291B" w:rsidRDefault="0025169D" w:rsidP="00A7291B">
      <w:pPr>
        <w:pStyle w:val="NormalBlock"/>
      </w:pPr>
      <w:r>
        <w:t>誰も彼の思考に誤りを見つけたことがありません。誰も彼の言ったことに矛盾を見つけたことがありません。彼の奇跡は決して論争されたことがありません。そして彼の教会は、革命によってでも強制によってでもなく、信仰が愛のうちに働き、福音の宣教を通して成長し続けています。まさに彼が言った通りです。</w:t>
      </w:r>
    </w:p>
    <w:bookmarkEnd w:id="0"/>
    <w:p w14:paraId="5C097F03" w14:textId="5E23FA64" w:rsidR="00A7291B" w:rsidRDefault="0025169D" w:rsidP="00A7291B">
      <w:pPr>
        <w:pStyle w:val="NormalBlock"/>
      </w:pPr>
      <w:r>
        <w:t>私たちはユダの手紙ヤ人とは異なります。私たちはムスリムとも異なります。なぜなら、私たちの信仰と希望、そして私たちの命そのものが、イエス・キリストが神であるという事実にしっかりと基づいているからです。ご存知のように、私が今朝、今夜、あるいは次の日曜日の夜に説教しているこれらの説教は難しいものです。なぜなら、誰かが「キリストの教会の人々はとても非難的だ」と言うのは簡単だからです。こうした種類の教えは、「私たちだけが天国に行くと思っている」と非難されることがあります。私たちが正しく行っているかもしれないこと、確かなものとして打ち立てたことを指摘するときに。</w:t>
      </w:r>
    </w:p>
    <w:bookmarkEnd w:id="0"/>
    <w:p w14:paraId="5C097F03" w14:textId="5E23FA64" w:rsidR="00A7291B" w:rsidRDefault="0025169D" w:rsidP="00A7291B">
      <w:pPr>
        <w:pStyle w:val="NormalBlock"/>
      </w:pPr>
      <w:r>
        <w:t>私たちの問題の一つは、しばらくの間これを説教してこなかったことだと思います。なぜなら、私たちは恐れていたからです。私たちは臆病になってしまいました。政治的正しさについて語る人々の圧力に屈してしまいました。もう「私たちは正しい、あなたは間違っている、あなたは変わらなければならない」と言うことは政治的に正しくありません。私たちは決して「私たちは正しい、あなたは間違っている」とは言っていません。</w:t>
      </w:r>
    </w:p>
    <w:bookmarkEnd w:id="0"/>
    <w:p w14:paraId="5C097F03" w14:textId="5E23FA64" w:rsidR="00A7291B" w:rsidRDefault="0025169D" w:rsidP="00A7291B">
      <w:pPr>
        <w:pStyle w:val="NormalBlock"/>
      </w:pPr>
      <w:r>
        <w:t>私たちは言いました、これは正しい。これは正しい。そして私たちは、これにおいて正しいことを確実にするために心と魂を捧げてきました。あなたもこれにおいて正しくなりませんか？もしあなたと私がこれに従って共に正しいなら、あなたと私は交わりを持つことができます。</w:t>
      </w:r>
    </w:p>
    <w:bookmarkEnd w:id="0"/>
    <w:p w14:paraId="5C097F03" w14:textId="5E23FA64" w:rsidR="00A7291B" w:rsidRDefault="0025169D" w:rsidP="00A7291B">
      <w:pPr>
        <w:pStyle w:val="NormalBlock"/>
      </w:pPr>
      <w:r>
        <w:t>私たちはそれをすることを恐れてはなりません。私たちはそれをすることを恐れてはなりません。ですから、私たちの信仰の基礎、教会の土台を築くとき、最初の二つの土台はこれです。第一に、私たちは天と地の創造主である神を信じます。</w:t>
      </w:r>
    </w:p>
    <w:bookmarkEnd w:id="0"/>
    <w:p w14:paraId="5C097F03" w14:textId="5E23FA64" w:rsidR="00A7291B" w:rsidRDefault="0025169D" w:rsidP="00A7291B">
      <w:pPr>
        <w:pStyle w:val="NormalBlock"/>
      </w:pPr>
      <w:r>
        <w:t>それが私たちの信じることです。そして第2に、私たちはイエス・キリストが人として地上に遣わされた神の御子であり、私たちを救うためであると信じています。これらが私たちの信仰の基礎となる2つの土台です。これらの2つの基本的な真理を取り巻く多くの詳細があります。しかし、キリストの教会において、これらの信仰が世界の多くの人々と私たちを分ける信念です。</w:t>
      </w:r>
    </w:p>
    <w:bookmarkEnd w:id="0"/>
    <w:p w14:paraId="5C097F03" w14:textId="5E23FA64" w:rsidR="00A7291B" w:rsidRDefault="0025169D" w:rsidP="00A7291B">
      <w:pPr>
        <w:pStyle w:val="NormalBlock"/>
      </w:pPr>
      <w:r>
        <w:t>すべての人ではありません。私は通りの向こう側に行くことも、チョクトーのメソジスト教会に行くことも、今夜ペンテコステ教会に行くこともできます。そして、まったく同じことを説教することができます。そうすれば人々はアーメンと言うでしょう。さて、私はまだ私たちがすべての人と違うという段階には達していません。今夜、私はただ神を信じない人々とイエス・キリストを信じない人々との違いについて話しています。</w:t>
      </w:r>
    </w:p>
    <w:bookmarkEnd w:id="0"/>
    <w:p w14:paraId="5C097F03" w14:textId="5E23FA64" w:rsidR="00A7291B" w:rsidRDefault="0025169D" w:rsidP="00A7291B">
      <w:pPr>
        <w:pStyle w:val="NormalBlock"/>
      </w:pPr>
      <w:r>
        <w:t>私たちはそうします。心を尽くし、魂を尽くして、神を信じ、キリストを信じます。来週は、このシリーズを続けながら、より身近なグループとの違いについて話します。さて、私たちが信じているもう一つのこと、そして私たちが行っていることは、すべての人がキリスト者になる機会を提供することを信じているということです。それは聖書的な考えではありませんか？</w:t>
      </w:r>
    </w:p>
    <w:bookmarkEnd w:id="0"/>
    <w:p w14:paraId="5C097F03" w14:textId="5E23FA64" w:rsidR="00A7291B" w:rsidRDefault="0025169D" w:rsidP="00A7291B">
      <w:pPr>
        <w:pStyle w:val="NormalBlock"/>
      </w:pPr>
      <w:r>
        <w:t>使徒の働きたちが説教を始めると、いつも人々は応答しました。人々はキリストを告白しました。人々は罪を捨てました。人々はバプテスマを受けました。なぜ彼が招きの言葉を述べたのか、不思議に思ったことはありませんか？</w:t>
      </w:r>
    </w:p>
    <w:bookmarkEnd w:id="0"/>
    <w:p w14:paraId="5C097F03" w14:textId="5E23FA64" w:rsidR="00A7291B" w:rsidRDefault="0025169D" w:rsidP="00A7291B">
      <w:pPr>
        <w:pStyle w:val="NormalBlock"/>
      </w:pPr>
      <w:r>
        <w:t>さて、使徒の働きたちが説教を始めるたびに、招きの言葉を差し出していたようです。そして同じように、今夜も私たちが集まるたびに、招きの言葉を差し出します。キリスト者になりたい、またはキリスト者として回復される必要がある方、教会の祈りを必要とする方、あるいは私たちと共にこの教会の家族の一員となる準備ができていることを示したい方、どなたでも歓迎します。どんな必要があっても、私たちは立ち上がり歌うときに、それらの必要が満たされる機会を提供し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