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冒牌教会</w:t>
      </w:r>
    </w:p>
    <w:p w14:paraId="670F8077" w14:textId="038F6EFB" w:rsidR="00944B2D" w:rsidRDefault="00944B2D" w:rsidP="00944B2D">
      <w:pPr>
        <w:pStyle w:val="ChapterVerse"/>
      </w:pPr>
      <w:r w:rsidRPr="00944B2D">
        <w:t>箴言 14:15</w:t>
      </w:r>
    </w:p>
    <w:bookmarkEnd w:id="0"/>
    <w:p w14:paraId="5C097F03" w14:textId="5E23FA64" w:rsidR="00A7291B" w:rsidRDefault="0025169D" w:rsidP="00A7291B">
      <w:pPr>
        <w:pStyle w:val="NormalBlock"/>
      </w:pPr>
      <w:r>
        <w:t>基督教的基本信条之一就是信心。我们谈过信心。今天早上，在我们的《诗篇》课上，我讲了信心。我们学习了《诗篇》第二十三篇。我们谈到跟随主的信心。</w:t>
      </w:r>
    </w:p>
    <w:bookmarkEnd w:id="0"/>
    <w:p w14:paraId="5C097F03" w14:textId="5E23FA64" w:rsidR="00A7291B" w:rsidRDefault="0025169D" w:rsidP="00A7291B">
      <w:pPr>
        <w:pStyle w:val="NormalBlock"/>
      </w:pPr>
      <w:r>
        <w:t>我想我们明白，没有最小的，就不可能有救恩。我的意思是，这再次成为许多讲道和我们许多诗歌中的基本主题。没有最小的，就不可能有救恩。我们知道这一点。我们教导这一点，推广这一点，并宣告这一点，但不幸的是，撒但也是如此。</w:t>
      </w:r>
    </w:p>
    <w:bookmarkEnd w:id="0"/>
    <w:p w14:paraId="5C097F03" w14:textId="5E23FA64" w:rsidR="00A7291B" w:rsidRDefault="0025169D" w:rsidP="00A7291B">
      <w:pPr>
        <w:pStyle w:val="NormalBlock"/>
      </w:pPr>
      <w:r>
        <w:t>撒但也知道，传单是吸引人们接受某种观念的关键因素。这就是为什么圣经不仅教导我们应当相信，也教导我们应当相信什么，以及应当相信谁。箴言第十四章十五节告诉我们，愚蒙人是话都信。随便相信任何事，或随便相信任何人，都可能导致我们灭亡。最近，在得克萨斯州韦科发生的悲剧中，人们见证了这种可悲的轻信所造成的后果；由于他们的无知，七十多名成年人和儿童毫无必要地丧生。</w:t>
      </w:r>
    </w:p>
    <w:bookmarkEnd w:id="0"/>
    <w:p w14:paraId="5C097F03" w14:textId="5E23FA64" w:rsidR="00A7291B" w:rsidRDefault="0025169D" w:rsidP="00A7291B">
      <w:pPr>
        <w:pStyle w:val="NormalBlock"/>
      </w:pPr>
      <w:r>
        <w:t>他们的无知使他们相信邪教领袖大卫·考雷什，并相信他的错误教导，最终导致他们丧命。有趣的是，上个星期天，《俄克拉何马日报》刊登了一篇社论，谈到边缘团体和冒牌基督教的增长——我称之为冒牌基督教——以及这些现象如何开始在邪教团体中出现；这些邪教团体竞相填补由主流基督教宗派造成的空缺，而这些宗派因停滞不前和丑闻而失去了信誉。由于主流基督教因此失去了信誉，又由于政府——在许多情况下，无论地方政府还是国家政府——以及整个社会都在因这件事而排斥基督教，边缘团体便开始填补这个空缺。当然，这给教会带希伯來書了极大的机会，但也发出了警告：邪教将在这个国家继续增长，也将在我们自己的弟兄会中继续增长，我们必须提防它们。因此，今天早晨，我想向大家介绍一些关于邪教的一般背景，并提供一些信息，说明我们如何保护自己免受邪教的影响，或免受我所谓的冒牌教会或冒牌基督教的影响。</w:t>
      </w:r>
    </w:p>
    <w:bookmarkEnd w:id="0"/>
    <w:p w14:paraId="5C097F03" w14:textId="5E23FA64" w:rsidR="00A7291B" w:rsidRDefault="0025169D" w:rsidP="00A7291B">
      <w:pPr>
        <w:pStyle w:val="NormalBlock"/>
      </w:pPr>
      <w:r>
        <w:t>我认为我们首先需要讨论的是，什么是邪教？先在这里给出一个便于我们理解的工作定义。什么是邪教？邪教通常是一个团体或运动，对某个人或某种思想表现出过度的忠诚，并使用不道德的操纵手段和劝说方式希伯來書倡导他们的事业或领袖，可能会损害成员、成员的家人，或整个社会的利益。现在，你需要明白一件事。</w:t>
      </w:r>
    </w:p>
    <w:bookmarkEnd w:id="0"/>
    <w:p w14:paraId="5C097F03" w14:textId="5E23FA64" w:rsidR="00A7291B" w:rsidRDefault="0025169D" w:rsidP="00A7291B">
      <w:pPr>
        <w:pStyle w:val="NormalBlock"/>
      </w:pPr>
      <w:r>
        <w:t>差异，并且始终要注意这一事实。任何异端与真正基督教之间的差异在于，基督教从不使用操纵性或欺骗性的方式希伯來書推进国度。而且，社会和个人总是因基督教信息的临在、因上帝国度的临在而蒙福。总是蒙福。现在，异端有不同的类别。</w:t>
      </w:r>
    </w:p>
    <w:bookmarkEnd w:id="0"/>
    <w:p w14:paraId="5C097F03" w14:textId="5E23FA64" w:rsidR="00A7291B" w:rsidRDefault="0025169D" w:rsidP="00A7291B">
      <w:pPr>
        <w:pStyle w:val="NormalBlock"/>
      </w:pPr>
      <w:r>
        <w:t>例如，邪教这一类别中有东方宗教。还记得我有一个主日晚上讲过神秘主义吗？巫术和撒但崇拜团体，这些都是邪教。公社式或自助团体，其中许多在行为上具有邪教性质。某些东方或禅宗的做法也具有邪教性质。</w:t>
      </w:r>
    </w:p>
    <w:bookmarkEnd w:id="0"/>
    <w:p w14:paraId="5C097F03" w14:textId="5E23FA64" w:rsidR="00A7291B" w:rsidRDefault="0025169D" w:rsidP="00A7291B">
      <w:pPr>
        <w:pStyle w:val="NormalBlock"/>
      </w:pPr>
      <w:r>
        <w:t>群众治疗或转化训练，你在深夜的电视上观看这些节目，它们在其做法上属于邪教。UFO邪教、基督教异端。这就是大卫教派的情况。他们是基督教的一个异端，是对基督教的偏离。这些被称为基督教异端邪教、通灵主义邪教。</w:t>
      </w:r>
    </w:p>
    <w:bookmarkEnd w:id="0"/>
    <w:p w14:paraId="5C097F03" w14:textId="5E23FA64" w:rsidR="00A7291B" w:rsidRDefault="0025169D" w:rsidP="00A7291B">
      <w:pPr>
        <w:pStyle w:val="NormalBlock"/>
      </w:pPr>
      <w:r>
        <w:t>某些形式的心理治疗本质上具有邪教性质。我记得1个原始呐喊。我记得原始呐喊疗法，Janoff医生和他的原始呐喊疗法，非常，呃，一个直截了当的邪教。新时代运动充斥着邪教倾向。有种族主义邪教、政治邪教，以及各种各样的邪教，争相吸引不同个人的注意。</w:t>
      </w:r>
    </w:p>
    <w:bookmarkEnd w:id="0"/>
    <w:p w14:paraId="5C097F03" w14:textId="5E23FA64" w:rsidR="00A7291B" w:rsidRDefault="0025169D" w:rsidP="00A7291B">
      <w:pPr>
        <w:pStyle w:val="NormalBlock"/>
      </w:pPr>
      <w:r>
        <w:t>如今，所有异端教派都有不同的方式、不同的名称、不同的形式，但它们的议程全都一样。异端教派的目标总是一样的。目标总是思想控制。异端教派的目标总是控制，控制人的思想，并通过这种控制希伯來書控制行为。思想控制被称为洗脑。</w:t>
      </w:r>
    </w:p>
    <w:bookmarkEnd w:id="0"/>
    <w:p w14:paraId="5C097F03" w14:textId="5E23FA64" w:rsidR="00A7291B" w:rsidRDefault="0025169D" w:rsidP="00A7291B">
      <w:pPr>
        <w:pStyle w:val="NormalBlock"/>
      </w:pPr>
      <w:r>
        <w:t>过去，我们通常称之为洗脑、强制性说服，或思想改造——这是一个较新的术语。思想改造指的是这样一个过程：某个人或某个群体系统地使用不道德的操纵手段，以说服他人顺从该群体或操纵者的意愿。如今，这些意愿可能仅仅是为了获利。而对于大多数邪教团体希伯來書说，控制个人的最终目的就是控制钱袋，控制利润，控制金钱。有些人渴望控制，只是为了满足自己控制他人的需要。</w:t>
      </w:r>
    </w:p>
    <w:bookmarkEnd w:id="0"/>
    <w:p w14:paraId="5C097F03" w14:textId="5E23FA64" w:rsidR="00A7291B" w:rsidRDefault="0025169D" w:rsidP="00A7291B">
      <w:pPr>
        <w:pStyle w:val="NormalBlock"/>
      </w:pPr>
      <w:r>
        <w:t>他们将此解释为拥有更广阔的异象、更高的呼召或更高的知识。但归根结底，始终是为了控制个人。如今，这些团体为实现这种控制所采用的方法各不相同，但在所有异端团体的控制过程中，总有一些相互重叠的阶段是共同的。三件事。所有异端团体在留住个人并取得对该个人的控制权时，都会经历三个阶段。</w:t>
      </w:r>
    </w:p>
    <w:bookmarkEnd w:id="0"/>
    <w:p w14:paraId="5C097F03" w14:textId="5E23FA64" w:rsidR="00A7291B" w:rsidRDefault="0025169D" w:rsidP="00A7291B">
      <w:pPr>
        <w:pStyle w:val="NormalBlock"/>
      </w:pPr>
      <w:r>
        <w:t>第一步是欺骗。第一步就是欺骗。招募对象被说服，相信这个团体会以某种重要的方式丰富他们的生活。你加入这个团体后，不知怎么的，生活就会变得更好。我不知道是在经济上、情感上、属灵上、社交上、哲学上，还是神学上，但不管怎样，如果你加入这个团体，你的处境就会更好。</w:t>
      </w:r>
    </w:p>
    <w:bookmarkEnd w:id="0"/>
    <w:p w14:paraId="5C097F03" w14:textId="5E23FA64" w:rsidR="00A7291B" w:rsidRDefault="0025169D" w:rsidP="00A7291B">
      <w:pPr>
        <w:pStyle w:val="NormalBlock"/>
      </w:pPr>
      <w:r>
        <w:t>而且，这种欺骗通常是以高度操纵性和不道德的方式进行的，直到个人加入其中，并开始放弃自己的个性，接受该团体的观点。再说一次，我提醒你们，该团体的目标在于：关键是看这种目标如何通过操纵、欺骗和过度的同侪压力希伯來書实现。在邪教团体中，获取对一个人心思的控制的第二个阶段是依赖。你从欺骗开始，逐渐走向依赖。通过逐步将成员与外界影响隔离开希伯來書，通过设立不切实际且会诱发罪疚感的高标准，通过惩罚任何消极情绪的表达，并谴责独立的批判性思考，该团体使成员变得极度依赖于该团体的顺从，以及该团体以顺从为导向的爱与支持的表达。</w:t>
      </w:r>
    </w:p>
    <w:bookmarkEnd w:id="0"/>
    <w:p w14:paraId="5C097F03" w14:textId="5E23FA64" w:rsidR="00A7291B" w:rsidRDefault="0025169D" w:rsidP="00A7291B">
      <w:pPr>
        <w:pStyle w:val="NormalBlock"/>
      </w:pPr>
      <w:r>
        <w:t>换句话说，他们通过将个人与一切外界影响隔绝，使其完全依赖于群体。然后第三个阶段是恐惧。欺骗、依赖、恐惧。一旦建立起依赖状态，个人越希伯來書越害怕失去群体的心理支持，这就加强了群体对成员思想、感受和行为的控制。有些人甚至会因想到退出群体而面临身体上的惩罚。</w:t>
      </w:r>
    </w:p>
    <w:bookmarkEnd w:id="0"/>
    <w:p w14:paraId="5C097F03" w14:textId="5E23FA64" w:rsidR="00A7291B" w:rsidRDefault="0025169D" w:rsidP="00A7291B">
      <w:pPr>
        <w:pStyle w:val="NormalBlock"/>
      </w:pPr>
      <w:r>
        <w:t>换句话说，如果不顺从这些群体的意愿，个人就得不到爱。欺骗、依赖，然后是恐惧。你知道，我在研究这件事时问自己的一个问题是，为什么？为什么会有人参与这样的事情？我的意思是，如果它这么糟糕，谁会加入呢？</w:t>
      </w:r>
    </w:p>
    <w:bookmarkEnd w:id="0"/>
    <w:p w14:paraId="5C097F03" w14:textId="5E23FA64" w:rsidR="00A7291B" w:rsidRDefault="0025169D" w:rsidP="00A7291B">
      <w:pPr>
        <w:pStyle w:val="NormalBlock"/>
      </w:pPr>
      <w:r>
        <w:t>那么，为什么会有人想要加入呢？嗯，研究人员似乎告诉我们，并不存在加入邪教的确切 a 型或 b 型人，但我们所有人都具备一些共同因素，使我们容易受到邪教影响。绝大多数人在皈依之前通常都经历过重大的压力，这使他们接触到解决自身问题的其他方案。换句话说，皈依，通常是皈依邪教，往往发生在个人正在经历一段充满压力的人生处境之后。你知道，有一件有趣的事是，归向耶稣基督也常常是在危机之后发生的。</w:t>
      </w:r>
    </w:p>
    <w:bookmarkEnd w:id="0"/>
    <w:p w14:paraId="5C097F03" w14:textId="5E23FA64" w:rsidR="00A7291B" w:rsidRDefault="0025169D" w:rsidP="00A7291B">
      <w:pPr>
        <w:pStyle w:val="NormalBlock"/>
      </w:pPr>
      <w:r>
        <w:t>所以，令人悲哀的事实是，许多本希伯來書会接受主的人，通常会被异端的招募者拦截。原因在于，异端的招募者通常比我们传扬耶稣基督的名更加热心于招募异端成员。其他可能使人容易被引诱加入异端的因素，包括依赖性、强烈的归属需要；有些人感到孤独，或是被动——许多人都无法说"不"。或者是轻信。有些人什么都相信。</w:t>
      </w:r>
    </w:p>
    <w:bookmarkEnd w:id="0"/>
    <w:p w14:paraId="5C097F03" w14:textId="5E23FA64" w:rsidR="00A7291B" w:rsidRDefault="0025169D" w:rsidP="00A7291B">
      <w:pPr>
        <w:pStyle w:val="NormalBlock"/>
      </w:pPr>
      <w:r>
        <w:t>或者说，是对非黑即白解决方案的需要。个人加入异端教派的关键因素之一，也是所有异端教派的关键因素之一，就是他们喜欢非黑即白的解决方案。他们不喜欢灰色地带。他们喜欢，你知道，要么完全是这样，要么完全是那样。而异端教派的领袖和异端教派的哲学通常会为他们的一切问题提供非黑即白的答案。</w:t>
      </w:r>
    </w:p>
    <w:bookmarkEnd w:id="0"/>
    <w:p w14:paraId="5C097F03" w14:textId="5E23FA64" w:rsidR="00A7291B" w:rsidRDefault="0025169D" w:rsidP="00A7291B">
      <w:pPr>
        <w:pStyle w:val="NormalBlock"/>
      </w:pPr>
      <w:r>
        <w:t>那些希望一切都完全按照一种方式或完全按照另一种方式进行的人，通常容易受到邪教招募者的影响。天真的理想主义也是如此。那些以天真的方式追求理想的人容易受到邪教的影响。对邪教如何运作的无知。同样，这是另一个极大的危险。</w:t>
      </w:r>
    </w:p>
    <w:bookmarkEnd w:id="0"/>
    <w:p w14:paraId="5C097F03" w14:textId="5E23FA64" w:rsidR="00A7291B" w:rsidRDefault="0025169D" w:rsidP="00A7291B">
      <w:pPr>
        <w:pStyle w:val="NormalBlock"/>
      </w:pPr>
      <w:r>
        <w:t>其中最糟糕的情况之一，就是对宗教基本知识的无知。尤其对于基督教异端团体而言，对神话语的无知、对宗教以及基督教的无知，通常是人们被邪教诱惑的主要因素。现在，并不是说一个人在这方面容易受影响，就会自动成为其中的一员。你知道，你感到孤独，并不会自动成为邪教的一员；或者你是一个理想主义者，也不会自动成为邪教的一员。事情并不是这样运作的。</w:t>
      </w:r>
    </w:p>
    <w:bookmarkEnd w:id="0"/>
    <w:p w14:paraId="5C097F03" w14:textId="5E23FA64" w:rsidR="00A7291B" w:rsidRDefault="0025169D" w:rsidP="00A7291B">
      <w:pPr>
        <w:pStyle w:val="NormalBlock"/>
      </w:pPr>
      <w:r>
        <w:t>这个群体通常会有意识地确定它所寻找的特征，并操纵这些特征，以便使人归信。换句话说，邪教团体知道他们在寻找谁，也知道在哪里可以找到他们。他们会有意识地出去寻找这类人。邪教的名称各不相同，但他们所使用的策略都是一样的。他们使用欺骗和强制性劝服、同侪压力，以及过度的同侪压力。</w:t>
      </w:r>
    </w:p>
    <w:bookmarkEnd w:id="0"/>
    <w:p w14:paraId="5C097F03" w14:textId="5E23FA64" w:rsidR="00A7291B" w:rsidRDefault="0025169D" w:rsidP="00A7291B">
      <w:pPr>
        <w:pStyle w:val="NormalBlock"/>
      </w:pPr>
      <w:r>
        <w:t>他们使用一种孤立个人的策略，而那个人没有隐私。要成为邪教成员，必须放弃家人和朋友；他们强迫个人放弃自己的家人和朋友。例如，绝对服从领袖是早期就灌输给成员的要求之一。拒绝先前持有的价值观。彼此认罪。</w:t>
      </w:r>
    </w:p>
    <w:bookmarkEnd w:id="0"/>
    <w:p w14:paraId="5C097F03" w14:textId="5E23FA64" w:rsidR="00A7291B" w:rsidRDefault="0025169D" w:rsidP="00A7291B">
      <w:pPr>
        <w:pStyle w:val="NormalBlock"/>
      </w:pPr>
      <w:r>
        <w:t>这是异端教派经常使用的另一种策略：罪疚感和恐惧。专注于筹款或招募。所有人所做的就是不断招募，他们一直忙于招募新成员。不要做任何其他事情。</w:t>
      </w:r>
    </w:p>
    <w:bookmarkEnd w:id="0"/>
    <w:p w14:paraId="5C097F03" w14:textId="5E23FA64" w:rsidR="00A7291B" w:rsidRDefault="0025169D" w:rsidP="00A7291B">
      <w:pPr>
        <w:pStyle w:val="NormalBlock"/>
      </w:pPr>
      <w:r>
        <w:t>另一种策略是拥有一位具有魅力、教条式教导的领袖。如果你不知道，就去问领袖。他知道，或者她知道。爱心轰炸是他们使用的另一种策略，即新成员会受到大量的关注和 affection。团体内部有秘密且带有预设立场的信息和沟通。</w:t>
      </w:r>
    </w:p>
    <w:bookmarkEnd w:id="0"/>
    <w:p w14:paraId="5C097F03" w14:textId="5E23FA64" w:rsidR="00A7291B" w:rsidRDefault="0025169D" w:rsidP="00A7291B">
      <w:pPr>
        <w:pStyle w:val="NormalBlock"/>
      </w:pPr>
      <w:r>
        <w:t>换句话说，通常，邪教团体有他们自己的语言，只有他们自己明白的行话。当然，他们当中许多人使用催眠、团体游戏和冥想。邪教团体为了招募并留住成员，会采用许多不同的策略。我认为，如果这些策略被用在我们身上，我们所有人都会受到影响。但最容易受影响的是年龄在18至25岁之间的人，那些希伯來書自中等至较高社会经济背景的人，那些智力处于平均水平或高于平均水平的人，那些好奇、理想主义的人，以及通常因某种转变而处于压力状态的人。</w:t>
      </w:r>
    </w:p>
    <w:bookmarkEnd w:id="0"/>
    <w:p w14:paraId="5C097F03" w14:textId="5E23FA64" w:rsidR="00A7291B" w:rsidRDefault="0025169D" w:rsidP="00A7291B">
      <w:pPr>
        <w:pStyle w:val="NormalBlock"/>
      </w:pPr>
      <w:r>
        <w:t>对我希伯來書说，这就是在说大学生。这听起希伯來書难道不像大学生吗？你会想知道，为什么这么多团体把大学校园作为他们招募成员的图谱。年轻的专业人士和大学生是大多数邪教的目标群体。邪教之所以危险，是因为它们对个人的影响具有破坏性。</w:t>
      </w:r>
    </w:p>
    <w:bookmarkEnd w:id="0"/>
    <w:p w14:paraId="5C097F03" w14:textId="5E23FA64" w:rsidR="00A7291B" w:rsidRDefault="0025169D" w:rsidP="00A7291B">
      <w:pPr>
        <w:pStyle w:val="NormalBlock"/>
      </w:pPr>
      <w:r>
        <w:t>这就是最根本的问题。他们之所以危险，不仅是因为你会失去金钱，更是因为你会失去理智。人的生活会失去自由意志和掌控力。人的智力也会衰退。我所遇到的人，以及我曾与之共事、受到异端及其影响的人，都再也无法独立思考。</w:t>
      </w:r>
    </w:p>
    <w:bookmarkEnd w:id="0"/>
    <w:p w14:paraId="5C097F03" w14:textId="5E23FA64" w:rsidR="00A7291B" w:rsidRDefault="0025169D" w:rsidP="00A7291B">
      <w:pPr>
        <w:pStyle w:val="NormalBlock"/>
      </w:pPr>
      <w:r>
        <w:t>他们失去了这种能力。人生目标发生了剧烈的变化。他们建立人际关系的能力降低了。除了以招募人为目的的关系之外，人们无法在群体之外建立关系，而这是不道德的。内疚感、精神病发作或自杀倾向，在那些受到邪教影响的人中很常见。</w:t>
      </w:r>
    </w:p>
    <w:bookmarkEnd w:id="0"/>
    <w:p w14:paraId="5C097F03" w14:textId="5E23FA64" w:rsidR="00A7291B" w:rsidRDefault="0025169D" w:rsidP="00A7291B">
      <w:pPr>
        <w:pStyle w:val="NormalBlock"/>
      </w:pPr>
      <w:r>
        <w:t>家庭和友谊关系的破裂，最终是真实信仰的丧失，以及拥有真实信仰的能力的丧失。这是最令人悲伤的事。我所认识的人、我的朋友，以及曾与我共事而受到邪教影响的人，其中最令人悲伤的一点，就是他们因接触邪教的经历而失去了拥有真实信仰的能力。一旦一个人成为思想控制的受害者，就像曾经染上了瘾一样。它所造成的影响会持续一生。</w:t>
      </w:r>
    </w:p>
    <w:bookmarkEnd w:id="0"/>
    <w:p w14:paraId="5C097F03" w14:textId="5E23FA64" w:rsidR="00A7291B" w:rsidRDefault="0025169D" w:rsidP="00A7291B">
      <w:pPr>
        <w:pStyle w:val="NormalBlock"/>
      </w:pPr>
      <w:r>
        <w:t>我刚才说过，我会给你们一些背景资料，而那多少会涉及许多统计数据，以及你知道的，各种清单之类的东西。我想给你们一些更有实质内容、可以牢牢记住的东西，那就是如何控制这个，如何保护自己。保护自己不受异端邪教影响的关键，以及保护你所爱的人不受异端邪教影响的关键，就是能够控制自己的思想。这才是最根本的。如果你不想让别人控制你的思想，你就必须能够控制自己的思想。</w:t>
      </w:r>
    </w:p>
    <w:bookmarkEnd w:id="0"/>
    <w:p w14:paraId="5C097F03" w14:textId="5E23FA64" w:rsidR="00A7291B" w:rsidRDefault="0025169D" w:rsidP="00A7291B">
      <w:pPr>
        <w:pStyle w:val="NormalBlock"/>
      </w:pPr>
      <w:r>
        <w:t>那就是，你知道，你无法隐藏。你不能不和任何人交谈。你不能不探索不同的思想。那不是保护自己免受邪教和危险思想影响的方式。保护自己的方式，是拥有并培养控制自己思想的能力。</w:t>
      </w:r>
    </w:p>
    <w:bookmarkEnd w:id="0"/>
    <w:p w14:paraId="5C097F03" w14:textId="5E23FA64" w:rsidR="00A7291B" w:rsidRDefault="0025169D" w:rsidP="00A7291B">
      <w:pPr>
        <w:pStyle w:val="NormalBlock"/>
      </w:pPr>
      <w:r>
        <w:t>而这种控制有两种方式。第一，认识心思的敌人。认识敌人。这就是本讲道的主题，希望如此。帮助你认识敌人。</w:t>
      </w:r>
    </w:p>
    <w:bookmarkEnd w:id="0"/>
    <w:p w14:paraId="5C097F03" w14:textId="5E23FA64" w:rsidR="00A7291B" w:rsidRDefault="0025169D" w:rsidP="00A7291B">
      <w:pPr>
        <w:pStyle w:val="NormalBlock"/>
      </w:pPr>
      <w:r>
        <w:t>其次，要认识神的心意，因为通常这些人是奉主的名，或奉更高力量的名，或奉更高理念的名而希伯來書。你需要认识仇敌，也需要认识神的心意。就邪教而言，就仇敌而言，有一些事情可以帮助你避开陷阱。这里有几件事可以帮助你避开邪教的陷阱。首先，要提防招募者。</w:t>
      </w:r>
    </w:p>
    <w:bookmarkEnd w:id="0"/>
    <w:p w14:paraId="5C097F03" w14:textId="5E23FA64" w:rsidR="00A7291B" w:rsidRDefault="0025169D" w:rsidP="00A7291B">
      <w:pPr>
        <w:pStyle w:val="NormalBlock"/>
      </w:pPr>
      <w:r>
        <w:t>当心那些招募者和使人归信者。当心那些对你所做的一切都过分赞许并感兴趣的人。你所做的一切都实在太美好了。你遇到的某个陌生人立刻就对你的整个人生感兴趣。当心。</w:t>
      </w:r>
    </w:p>
    <w:bookmarkEnd w:id="0"/>
    <w:p w14:paraId="5C097F03" w14:textId="5E23FA64" w:rsidR="00A7291B" w:rsidRDefault="0025169D" w:rsidP="00A7291B">
      <w:pPr>
        <w:pStyle w:val="NormalBlock"/>
      </w:pPr>
      <w:r>
        <w:t>要谨慎。要谨防那些为复杂的世界问题提供简单解决方案的人。要谨防那些总是利用内疚感迫使你做某些事、思想某些事情的人。要谨防那些要求你对他们保密或向他们提供财务信息的团体。要谨慎。</w:t>
      </w:r>
    </w:p>
    <w:bookmarkEnd w:id="0"/>
    <w:p w14:paraId="5C097F03" w14:textId="5E23FA64" w:rsidR="00A7291B" w:rsidRDefault="0025169D" w:rsidP="00A7291B">
      <w:pPr>
        <w:pStyle w:val="NormalBlock"/>
      </w:pPr>
      <w:r>
        <w:t>要提防那些过分强调筹款、招募以及效忠某一位在世领袖的人。要提防那些招募者。他们就在外面。也许他们就在这里。其次，要知道教派、邪教与真正教会之间的区别。</w:t>
      </w:r>
    </w:p>
    <w:bookmarkEnd w:id="0"/>
    <w:p w14:paraId="5C097F03" w14:textId="5E23FA64" w:rsidR="00A7291B" w:rsidRDefault="0025169D" w:rsidP="00A7291B">
      <w:pPr>
        <w:pStyle w:val="NormalBlock"/>
      </w:pPr>
      <w:r>
        <w:t>要知道邪教与真正教会之间的区别。显然，两者是有区别的。但有时并不那么容易看出希伯來書，因为它们所使用的语言和目标往往完全相同。我的意思是，你知道，每次你看到大卫·考雷什的照片时，他的帽子里有什么？他有一本圣经。</w:t>
      </w:r>
    </w:p>
    <w:bookmarkEnd w:id="0"/>
    <w:p w14:paraId="5C097F03" w14:textId="5E23FA64" w:rsidR="00A7291B" w:rsidRDefault="0025169D" w:rsidP="00A7291B">
      <w:pPr>
        <w:pStyle w:val="NormalBlock"/>
      </w:pPr>
      <w:r>
        <w:t>他们说他有惊人的记忆力，而且能够引用经文。他谈论耶稣，也做各种各样的事。嗯，听起希伯來書像教会，不是吗？听起希伯來書像。要知道邪教和教会之间的区别。</w:t>
      </w:r>
    </w:p>
    <w:bookmarkEnd w:id="0"/>
    <w:p w14:paraId="5C097F03" w14:textId="5E23FA64" w:rsidR="00A7291B" w:rsidRDefault="0025169D" w:rsidP="00A7291B">
      <w:pPr>
        <w:pStyle w:val="NormalBlock"/>
      </w:pPr>
      <w:r>
        <w:t>几个例子。首先，教会教导人效忠耶稣基督。歌羅西書第一章十八节说，他也是教会全体的头。教会教导人效忠耶稣基督。异端通常要求人服从人。</w:t>
      </w:r>
    </w:p>
    <w:bookmarkEnd w:id="0"/>
    <w:p w14:paraId="5C097F03" w14:textId="5E23FA64" w:rsidR="00A7291B" w:rsidRDefault="0025169D" w:rsidP="00A7291B">
      <w:pPr>
        <w:pStyle w:val="NormalBlock"/>
      </w:pPr>
      <w:r>
        <w:t>目标是为基督而活、为基督而死，而不是为一个男人、一个女人或仅仅一个思想而活或死。其次，教会促进在耶稣基督里的自由。保罗在《加拉太書》第五章第一节这封伟大的书信中说，基督释放了我们，是要叫我们得自由。然而，异端在思想和行为上削减个人的自由。当你身处异端之中时，你就失去了自由。</w:t>
      </w:r>
    </w:p>
    <w:bookmarkEnd w:id="0"/>
    <w:p w14:paraId="5C097F03" w14:textId="5E23FA64" w:rsidR="00A7291B" w:rsidRDefault="0025169D" w:rsidP="00A7291B">
      <w:pPr>
        <w:pStyle w:val="NormalBlock"/>
      </w:pPr>
      <w:r>
        <w:t>教会的目标是使我们脱离罪疚，而不是使我们感到更加有罪。任何使你感到更加有罪的团体都有问题。基督希伯來書是要使我们脱离罪疚。今天早晨我们唱诗时，是以脱离罪疚、脱离罪的人希伯來書歌唱的；我们有盼望，就是永生。第三，教会鼓励学习。</w:t>
      </w:r>
    </w:p>
    <w:bookmarkEnd w:id="0"/>
    <w:p w14:paraId="5C097F03" w14:textId="5E23FA64" w:rsidR="00A7291B" w:rsidRDefault="0025169D" w:rsidP="00A7291B">
      <w:pPr>
        <w:pStyle w:val="NormalBlock"/>
      </w:pPr>
      <w:r>
        <w:t>教会鼓励思考。真正的教会鼓励提问和查考，以便在耶稣基督里成长。在使徒行傳行傳第17章第11节，保罗说庇哩亚人贤良，因为他们天天查考圣经。然而，异端教派却相反，它们阻止，甚至禁止任何批判性的分析，以制造对领袖的完全依赖。教会的目标是使我们认识上帝和他的儿子耶稣基督。</w:t>
      </w:r>
    </w:p>
    <w:bookmarkEnd w:id="0"/>
    <w:p w14:paraId="5C097F03" w14:textId="5E23FA64" w:rsidR="00A7291B" w:rsidRDefault="0025169D" w:rsidP="00A7291B">
      <w:pPr>
        <w:pStyle w:val="NormalBlock"/>
      </w:pPr>
      <w:r>
        <w:t>那就是永生。而做到这一点的唯一方法，就是提问、查考、寻求、叩门、祈求，不要害怕。真正的教会鼓励这种健康的提问。信仰中有怀疑的空间。你知道吗？</w:t>
      </w:r>
    </w:p>
    <w:bookmarkEnd w:id="0"/>
    <w:p w14:paraId="5C097F03" w14:textId="5E23FA64" w:rsidR="00A7291B" w:rsidRDefault="0025169D" w:rsidP="00A7291B">
      <w:pPr>
        <w:pStyle w:val="NormalBlock"/>
      </w:pPr>
      <w:r>
        <w:t>存有怀疑的空间。伟大的信仰领袖有时也会怀疑、质问并向上帝求问。在邪教中，没有怀疑的空间，只有顺服。第四，教会促进与所有人的和平关系。耶稣说，我们要在世上，却不属这世界。</w:t>
      </w:r>
    </w:p>
    <w:bookmarkEnd w:id="0"/>
    <w:p w14:paraId="5C097F03" w14:textId="5E23FA64" w:rsidR="00A7291B" w:rsidRDefault="0025169D" w:rsidP="00A7291B">
      <w:pPr>
        <w:pStyle w:val="NormalBlock"/>
      </w:pPr>
      <w:r>
        <w:t>我们要借着耶稣基督与众人追求和平的关系。羅馬書第12章第18节，保罗说，要与众人和睦。另一方面，异端竭力使个人与他人隔离，除非是为了招募成员。你与某人建立关系的唯一原因就是招募他。这是不道德的。</w:t>
      </w:r>
    </w:p>
    <w:bookmarkEnd w:id="0"/>
    <w:p w14:paraId="5C097F03" w14:textId="5E23FA64" w:rsidR="00A7291B" w:rsidRDefault="0025169D" w:rsidP="00A7291B">
      <w:pPr>
        <w:pStyle w:val="NormalBlock"/>
      </w:pPr>
      <w:r>
        <w:t>那是不道德的。教会的目标是使我们与众人和睦相处，甚至爱我们的仇敌。最后，教会努力奉耶稣基督的名服事社区。耶稣在《馬太福音》第5章说了什么？你们的光也当这样照在人前，叫他们看见你们的好行为，便将你们在天上的父归荣耀给他。</w:t>
      </w:r>
    </w:p>
    <w:bookmarkEnd w:id="0"/>
    <w:p w14:paraId="5C097F03" w14:textId="5E23FA64" w:rsidR="00A7291B" w:rsidRDefault="0025169D" w:rsidP="00A7291B">
      <w:pPr>
        <w:pStyle w:val="NormalBlock"/>
      </w:pPr>
      <w:r>
        <w:t>另一方面，异端很少以仁慈使人类受益。他们唯一的目标，是通过招募人类进入自己的轨道希伯來書控制人类，以此拯救人类。你看，教会的目标是借着善行荣耀上帝。即使你向一个不信上帝的人行善，这仍然同样荣耀上帝，这并不重要。异端不明白这个观念。</w:t>
      </w:r>
    </w:p>
    <w:bookmarkEnd w:id="0"/>
    <w:p w14:paraId="5C097F03" w14:textId="5E23FA64" w:rsidR="00A7291B" w:rsidRDefault="0025169D" w:rsidP="00A7291B">
      <w:pPr>
        <w:pStyle w:val="NormalBlock"/>
      </w:pPr>
      <w:r>
        <w:t>要分辨真正的教会与真正教会的目标、真正教会的信息、真正教会的运作方式，以及邪教或宗派之间的区别。这其中有很大的不同。其次，正如我所说，抵御邪教最好的保护，当然就是认识上帝的心意，因为这些人声称自己代表上帝。能够正确地理解和运用上帝的话语，仍然是防止自己受任何邪教奴役的最佳保护。耶稣说，你们若常常遵守我的道，就真是我的门徒；你们必晓得真理，真理必叫你们得以自由。</w:t>
      </w:r>
    </w:p>
    <w:bookmarkEnd w:id="0"/>
    <w:p w14:paraId="5C097F03" w14:textId="5E23FA64" w:rsidR="00A7291B" w:rsidRDefault="0025169D" w:rsidP="00A7291B">
      <w:pPr>
        <w:pStyle w:val="NormalBlock"/>
      </w:pPr>
      <w:r>
        <w:t>約翰福音第8章31至32节。你看，异端并不是什么新鲜事。思想控制也不是什么新鲜事。以毁灭灵魂为目的的思想控制，对二十世纪希伯來書说也并不是什么新鲜事。圣经一直都警告人要防备这种事。</w:t>
      </w:r>
    </w:p>
    <w:bookmarkEnd w:id="0"/>
    <w:p w14:paraId="5C097F03" w14:textId="5E23FA64" w:rsidR="00A7291B" w:rsidRDefault="0025169D" w:rsidP="00A7291B">
      <w:pPr>
        <w:pStyle w:val="NormalBlock"/>
      </w:pPr>
      <w:r>
        <w:t>人是如何被引入歧途的？圣经说，他们用花言巧语诱惑老实人的心。羅馬書第16章第18节。两千年前，保罗说，要谨慎防备那些试图用花言巧语欺骗你们的人。没有什么新鲜的。没有什么新鲜的。</w:t>
      </w:r>
    </w:p>
    <w:bookmarkEnd w:id="0"/>
    <w:p w14:paraId="5C097F03" w14:textId="5E23FA64" w:rsidR="00A7291B" w:rsidRDefault="0025169D" w:rsidP="00A7291B">
      <w:pPr>
        <w:pStyle w:val="NormalBlock"/>
      </w:pPr>
      <w:r>
        <w:t>我们能做什么希伯來書保护自己，使自己持守在神话语的知识中？有三件事，我们将以此结束本课。第一，凡事察验。帖撒羅尼迦前書第五章二十一节。凡事察验。</w:t>
      </w:r>
    </w:p>
    <w:bookmarkEnd w:id="0"/>
    <w:p w14:paraId="5C097F03" w14:textId="5E23FA64" w:rsidR="00A7291B" w:rsidRDefault="0025169D" w:rsidP="00A7291B">
      <w:pPr>
        <w:pStyle w:val="NormalBlock"/>
      </w:pPr>
      <w:r>
        <w:t>学习评估。学习分辨。在接受某件事为真实之前，学习权衡事情。我们在接受某人所说的话为真实或准确之前保持谨慎，并不一定就是消极或思想狭隘，即使他们说这话时充满热忱和真诚，不是吗？如今我们太容易被热忱和真诚打动了。</w:t>
      </w:r>
    </w:p>
    <w:bookmarkEnd w:id="0"/>
    <w:p w14:paraId="5C097F03" w14:textId="5E23FA64" w:rsidR="00A7291B" w:rsidRDefault="0025169D" w:rsidP="00A7291B">
      <w:pPr>
        <w:pStyle w:val="NormalBlock"/>
      </w:pPr>
      <w:r>
        <w:t>犹太人有热心，但他们没有知识，并且因这缘故灭亡了。要接受真理，不要只接受热心。其次，要试验那些灵是否出于神。約翰壹書第四章第一节。要试验那灵是否出于神。</w:t>
      </w:r>
    </w:p>
    <w:bookmarkEnd w:id="0"/>
    <w:p w14:paraId="5C097F03" w14:textId="5E23FA64" w:rsidR="00A7291B" w:rsidRDefault="0025169D" w:rsidP="00A7291B">
      <w:pPr>
        <w:pStyle w:val="NormalBlock"/>
      </w:pPr>
      <w:r>
        <w:t>你看，那些声称自己代表上帝说话的人，应当唯独以神的话语希伯來書衡量。如果他们经不起检验，就应当被拒绝。我——我没有把这写在笔记里，但我刚刚想到电视上的一个小丑，而"小丑"正是这个词。第四频道竟然让这个人上节目，实在应该感到羞耻。你有没有看到前几天晚上这个人？他预言世界末日，还告诉你他曾是一名工程师？</w:t>
      </w:r>
    </w:p>
    <w:bookmarkEnd w:id="0"/>
    <w:p w14:paraId="5C097F03" w14:textId="5E23FA64" w:rsidR="00A7291B" w:rsidRDefault="0025169D" w:rsidP="00A7291B">
      <w:pPr>
        <w:pStyle w:val="NormalBlock"/>
      </w:pPr>
      <w:r>
        <w:t>这就是他的。对吧？你看，有些人在微笑。他们说，是阿肯色州某个车库里的某个人。我是认真的。</w:t>
      </w:r>
    </w:p>
    <w:bookmarkEnd w:id="0"/>
    <w:p w14:paraId="5C097F03" w14:textId="5E23FA64" w:rsidR="00A7291B" w:rsidRDefault="0025169D" w:rsidP="00A7291B">
      <w:pPr>
        <w:pStyle w:val="NormalBlock"/>
      </w:pPr>
      <w:r>
        <w:t>在阿肯色州的一间车库里，好像他们，你知道，这个特别的频道，我不确定他们是在取笑我们还是什么。这个拿着计算器的家伙正在计算，你知道，10月13日将会是世界末日。他对此深信不疑。是的。他以前错过，但这一次，他确定了。</w:t>
      </w:r>
    </w:p>
    <w:bookmarkEnd w:id="0"/>
    <w:p w14:paraId="5C097F03" w14:textId="5E23FA64" w:rsidR="00A7291B" w:rsidRDefault="0025169D" w:rsidP="00A7291B">
      <w:pPr>
        <w:pStyle w:val="NormalBlock"/>
      </w:pPr>
      <w:r>
        <w:t>他们在晚间新闻中给了这个家伙大约5分钟的新闻报道。这里涉及末世论的研究，这是一个非常严肃的研究，即对末后时代等的研究。这个小丑！他们问了他之后——我开始激动了。我不想激动。</w:t>
      </w:r>
    </w:p>
    <w:bookmarkEnd w:id="0"/>
    <w:p w14:paraId="5C097F03" w14:textId="5E23FA64" w:rsidR="00A7291B" w:rsidRDefault="0025169D" w:rsidP="00A7291B">
      <w:pPr>
        <w:pStyle w:val="NormalBlock"/>
      </w:pPr>
      <w:r>
        <w:t>你看，我正在生气，而这是不对的。他们问他，你会怎么做？如果事情没有发生，你会怎么做？你知道他说了什么吗？我想我会去钓鱼。</w:t>
      </w:r>
    </w:p>
    <w:bookmarkEnd w:id="0"/>
    <w:p w14:paraId="5C097F03" w14:textId="5E23FA64" w:rsidR="00A7291B" w:rsidRDefault="0025169D" w:rsidP="00A7291B">
      <w:pPr>
        <w:pStyle w:val="NormalBlock"/>
      </w:pPr>
      <w:r>
        <w:t>我想我去打鱼吧。你知道，好吧，我去打鱼。这位伟大的圣经学者，人们称他为圣经学者。如果他真是圣经学者，他就会明白，在旧约中，如果你奉主的名发预言，而你说错了，会发生什么事？教会啊，你会被石头打死。</w:t>
      </w:r>
    </w:p>
    <w:bookmarkEnd w:id="0"/>
    <w:p w14:paraId="5C097F03" w14:textId="5E23FA64" w:rsidR="00A7291B" w:rsidRDefault="0025169D" w:rsidP="00A7291B">
      <w:pPr>
        <w:pStyle w:val="NormalBlock"/>
      </w:pPr>
      <w:r>
        <w:t>你被石头打了。你没有去钓鱼。你被石头打了。要试验那些灵是否出于神。那些说自己是代表神说话的人，应当唯独以神的话语希伯來書衡量。</w:t>
      </w:r>
    </w:p>
    <w:bookmarkEnd w:id="0"/>
    <w:p w14:paraId="5C097F03" w14:textId="5E23FA64" w:rsidR="00A7291B" w:rsidRDefault="0025169D" w:rsidP="00A7291B">
      <w:pPr>
        <w:pStyle w:val="NormalBlock"/>
      </w:pPr>
      <w:r>
        <w:t>如果他们没有通过考验，就应当被拒绝。再说一次，重要的不是你有多热心、多成功、多令人愉快、多有能力、多美丽或多富有，而是你的信息有多合乎圣经。这才是重要的。神的使者只有神的信息；如果他没有，他就应当毫不犹豫地被拒绝。</w:t>
      </w:r>
    </w:p>
    <w:bookmarkEnd w:id="0"/>
    <w:p w14:paraId="5C097F03" w14:textId="5E23FA64" w:rsidR="00A7291B" w:rsidRDefault="0025169D" w:rsidP="00A7291B">
      <w:pPr>
        <w:pStyle w:val="NormalBlock"/>
      </w:pPr>
      <w:r>
        <w:t>不要因为拒绝一个在你门口给你带希伯來書信息的人而感到内疚。如果有人希伯來書到你门口说，你知道，我们是这个特定教派的成员，也不要感到内疚。如果你说，不，我没有兴趣。非常感谢。</w:t>
      </w:r>
    </w:p>
    <w:bookmarkEnd w:id="0"/>
    <w:p w14:paraId="5C097F03" w14:textId="5E23FA64" w:rsidR="00A7291B" w:rsidRDefault="0025169D" w:rsidP="00A7291B">
      <w:pPr>
        <w:pStyle w:val="NormalBlock"/>
      </w:pPr>
      <w:r>
        <w:t>不要让他们进入你的家。不要为此感到难过，但我并不是在表示友善。不。你不必表示友善。耶和华见证人宗教的一部分主张，耶稣实际上是一位天使。</w:t>
      </w:r>
    </w:p>
    <w:bookmarkEnd w:id="0"/>
    <w:p w14:paraId="5C097F03" w14:textId="5E23FA64" w:rsidR="00A7291B" w:rsidRDefault="0025169D" w:rsidP="00A7291B">
      <w:pPr>
        <w:pStyle w:val="NormalBlock"/>
      </w:pPr>
      <w:r>
        <w:t>任何希伯來書到我这里并说耶稣只是一位天使的人，我都断然拒绝。我不在乎那是一位带着母亲的小老太太。我也不在乎那是一个带着父亲的小男孩。我断然拒绝。这是错误的。</w:t>
      </w:r>
    </w:p>
    <w:bookmarkEnd w:id="0"/>
    <w:p w14:paraId="5C097F03" w14:textId="5E23FA64" w:rsidR="00A7291B" w:rsidRDefault="0025169D" w:rsidP="00A7291B">
      <w:pPr>
        <w:pStyle w:val="NormalBlock"/>
      </w:pPr>
      <w:r>
        <w:t>第三，如何保护自己。你们要防备假先知，他们到你们这里希伯來書，外面披着羊皮，里面却是残暴的狼，《馬太福音》第7章第15节。我们需要认识到，有些人会奉主的名向我们撒谎，以便取得控制权。我们太天真了。我们想要做正确的事。</w:t>
      </w:r>
    </w:p>
    <w:bookmarkEnd w:id="0"/>
    <w:p w14:paraId="5C097F03" w14:textId="5E23FA64" w:rsidR="00A7291B" w:rsidRDefault="0025169D" w:rsidP="00A7291B">
      <w:pPr>
        <w:pStyle w:val="NormalBlock"/>
      </w:pPr>
      <w:r>
        <w:t>我们愿意仁慈。我们愿意做良善的人。正因为我们愿意如此，我们没有谨慎地分辨其他人并不遵守规则，他们会奉主的名向你撒谎，以便取得控制权。保罗说，要谨慎。耶稣说，要谨慎。</w:t>
      </w:r>
    </w:p>
    <w:bookmarkEnd w:id="0"/>
    <w:p w14:paraId="5C097F03" w14:textId="5E23FA64" w:rsidR="00A7291B" w:rsidRDefault="0025169D" w:rsidP="00A7291B">
      <w:pPr>
        <w:pStyle w:val="NormalBlock"/>
      </w:pPr>
      <w:r>
        <w:t>撒但在那里有他的使者，但他们通常伪装成罗得的使者。嗯，异端是危险的。我希望我已经传达了这个信息。如果有人说，那么今天早上的讲道是关于什么的？你知道吗？</w:t>
      </w:r>
    </w:p>
    <w:bookmarkEnd w:id="0"/>
    <w:p w14:paraId="5C097F03" w14:textId="5E23FA64" w:rsidR="00A7291B" w:rsidRDefault="0025169D" w:rsidP="00A7291B">
      <w:pPr>
        <w:pStyle w:val="NormalBlock"/>
      </w:pPr>
      <w:r>
        <w:t>你不会说："嗯，我不知道。"你会说："嗯，他谈到了异端。"那么，他说了什么呢？你会说："嗯，他说异端是危险的，而我们容易受影响，也很脆弱。"我们之所以脆弱，是因为它们可能夺走我们的救恩。</w:t>
      </w:r>
    </w:p>
    <w:bookmarkEnd w:id="0"/>
    <w:p w14:paraId="5C097F03" w14:textId="5E23FA64" w:rsidR="00A7291B" w:rsidRDefault="0025169D" w:rsidP="00A7291B">
      <w:pPr>
        <w:pStyle w:val="NormalBlock"/>
      </w:pPr>
      <w:r>
        <w:t>他们之所以可怕，是因为他们正在破坏教会在社会中的工作，即正当的工作。每当杰·雷诺拿大卫·考雷什开玩笑，每当他们拿某个与秘书发生性关系而跌倒的电视传道人开玩笑，每当社会对这些可怜的人进行抨击时，请记住，我们也在间接地受到抨击。间接地说，这正在损害我们的工作。那些不合法的传道人、冒牌的基督教和冒牌的教会比比皆是，正在损害我们信息的正当性。因此，让我们认识并警惕他们的策略，也让我们能够正确地分解这道，以帮助每个人辨别真正的教会及其成员与冒牌的教会。</w:t>
      </w:r>
    </w:p>
    <w:bookmarkEnd w:id="0"/>
    <w:p w14:paraId="5C097F03" w14:textId="5E23FA64" w:rsidR="00A7291B" w:rsidRDefault="0025169D" w:rsidP="00A7291B">
      <w:pPr>
        <w:pStyle w:val="NormalBlock"/>
      </w:pPr>
      <w:r>
        <w:t>现在今晚，我们要更贴近我们自身的情况，并且要查考一个从我们自己的弟兄会中发展出希伯來書的主要异端团体，那就是波士顿运动。我鼓励你们回希伯來書，不只是为了这个；请在星期日晚上希伯來書，尤其是对大学生而言，有一个特别值得关注的异端团体，是从我们自己的弟兄会中发展出希伯來書的。我们今晚要复习这一点。现在我们要唱一首邀请诗歌。再说一次，要作这样的衔接很难。</w:t>
      </w:r>
    </w:p>
    <w:bookmarkEnd w:id="0"/>
    <w:p w14:paraId="5C097F03" w14:textId="5E23FA64" w:rsidR="00A7291B" w:rsidRDefault="0025169D" w:rsidP="00A7291B">
      <w:pPr>
        <w:pStyle w:val="NormalBlock"/>
      </w:pPr>
      <w:r>
        <w:t>我还没有传讲福音。我谈到了要谨慎对待那些不传讲福音的人。但在今天的诗歌和敬拜中，我们记念了为我们的罪而死、又为使我们称义而复活的耶稣基督。你们中间可能有人正与某个人一起学习圣经，那人可能是我们的一位长老，或是本教会中的一位弟兄姊妹；你现在觉得是时候承认耶稣基督为你的主，并在洗礼中与他一同埋葬。请你若觉得现在是作出这项承认的时候，我们鼓励你走到前面希伯來書。</w:t>
      </w:r>
    </w:p>
    <w:bookmarkEnd w:id="0"/>
    <w:p w14:paraId="5C097F03" w14:textId="5E23FA64" w:rsidR="00A7291B" w:rsidRDefault="0025169D" w:rsidP="00A7291B">
      <w:pPr>
        <w:pStyle w:val="NormalBlock"/>
      </w:pPr>
      <w:r>
        <w:t>如果你因任何原因需要教会的祷告，无论是因疾病，还是为了得着力量与罪争战，我们现在鼓励你走到前面希伯來書；我们将站立并唱鼓励诗歌。</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