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列国受审判</w:t>
      </w:r>
    </w:p>
    <w:p w14:paraId="670F8077" w14:textId="038F6EFB" w:rsidR="00944B2D" w:rsidRDefault="00944B2D" w:rsidP="00944B2D">
      <w:pPr>
        <w:pStyle w:val="ChapterVerse"/>
      </w:pPr>
      <w:r w:rsidRPr="00944B2D">
        <w:t>耶利米書 46-51</w:t>
      </w:r>
    </w:p>
    <w:bookmarkEnd w:id="0"/>
    <w:p w14:paraId="5C097F03" w14:textId="5E23FA64" w:rsidR="00A7291B" w:rsidRDefault="0025169D" w:rsidP="00A7291B">
      <w:pPr>
        <w:pStyle w:val="NormalBlock"/>
      </w:pPr>
      <w:r>
        <w:t>当我们深入《耶利米书》的最后一部分时，焦点从犹大转向周围的列国。这些章节（46–51）包含一系列针对外邦势力的预言——埃及、非利士、摩押、亚扪、以东、大马士革、基达、以拦，最后是巴比伦本身。</w:t>
      </w:r>
    </w:p>
    <w:bookmarkEnd w:id="0"/>
    <w:p w14:paraId="5C097F03" w14:textId="5E23FA64" w:rsidR="00A7291B" w:rsidRDefault="0025169D" w:rsidP="00A7291B">
      <w:pPr>
        <w:pStyle w:val="NormalBlock"/>
      </w:pPr>
      <w:r>
        <w:t>乍一看，这一段似乎与耶利米向犹大所传达的主要信息没有关联。然而，这些预言发挥着重要作用：它们表明，神不仅是以色列的审判者，也是统管万国的主宰。犹大的倾覆并不是一个孤立的事件–而是整个地区正在展开的更大范围神圣审判的一部分。</w:t>
      </w:r>
    </w:p>
    <w:p w14:paraId="27FB83DB" w14:textId="77777777" w:rsidR="00227BF5" w:rsidRDefault="00227BF5" w:rsidP="00227BF5">
      <w:pPr>
        <w:pStyle w:val="Heading3"/>
      </w:pPr>
      <w:r>
        <w:t>1. 埃及：安全的幻象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耶利米书从埃及（46:1-28）开始，这是一个犹大经常寻求保护的国家。</w:t>
      </w:r>
    </w:p>
    <w:bookmarkEnd w:id="0"/>
    <w:p w14:paraId="5C097F03" w14:textId="5E23FA64" w:rsidR="00A7291B" w:rsidRDefault="0025169D" w:rsidP="00A7291B">
      <w:pPr>
        <w:pStyle w:val="NormalBlock"/>
      </w:pPr>
      <w:r>
        <w:t>埃及看似强盛，尤其是在法老尼哥统治之下；但耶利米预言它将在迦基米施被巴比伦击败。这意象十分生动——埃及如尼罗河一般兴起，满有自信、不断涨溢，然而最终却蒙受羞辱，被驱赶回去。</w:t>
      </w:r>
    </w:p>
    <w:bookmarkEnd w:id="0"/>
    <w:p w14:paraId="5C097F03" w14:textId="5E23FA64" w:rsidR="00A7291B" w:rsidRDefault="0025169D" w:rsidP="00A7291B">
      <w:pPr>
        <w:pStyle w:val="NormalBlock"/>
      </w:pPr>
      <w:r>
        <w:t>犹大对埃及的依赖被揭示为错误的信靠。看似稳固的盟友，在上帝的计划面前实际上毫无能力。</w:t>
      </w:r>
    </w:p>
    <w:p w14:paraId="27FB83DB" w14:textId="77777777" w:rsidR="00227BF5" w:rsidRDefault="00227BF5" w:rsidP="00227BF5">
      <w:pPr>
        <w:pStyle w:val="Heading3"/>
      </w:pPr>
      <w:r>
        <w:t>2. 周边列国：骄傲与审判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第47至49章论及几个较小的国家：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非利士 (耶利米书 47) – 如洪水般被淹没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摩押 (耶利米书 48) – 因骄傲、拜偶像和自满而受审判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亚扪 (耶利米书 49:1-6) – 因利用以色列的软弱而被定罪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以东 (耶利米书 49:7-22) – 尽管以智慧著称，仍被降卑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大马士革 (耶利米书 49:23-27) – 被恐惧和毁灭所攫住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基达和夏琐 (耶利米书 49:28-33) – 游牧部落被分散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以拦 (耶利米书 49:34-39) – 军事上被击破，却蒙赐将希伯來書的盼望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一个一致的模式显现出希伯來書：每个国家都因骄傲、暴力、偶像崇拜或虚假的安全感而受到审判。没有任何国家仅仅因为在以色列之外就能逃脱责任。</w:t>
      </w:r>
    </w:p>
    <w:bookmarkEnd w:id="0"/>
    <w:p w14:paraId="5C097F03" w14:textId="5E23FA64" w:rsidR="00A7291B" w:rsidRDefault="0025169D" w:rsidP="00A7291B">
      <w:pPr>
        <w:pStyle w:val="NormalBlock"/>
      </w:pPr>
      <w:r>
        <w:t>与此同时，也有对怜悯的简短一瞥。有些预言包含关于将希伯來書复兴的应许，提醒我们，神的审判并不总是纯粹具有毁灭性——也可以是纠正性的。</w:t>
      </w:r>
    </w:p>
    <w:p w14:paraId="27FB83DB" w14:textId="77777777" w:rsidR="00227BF5" w:rsidRDefault="00227BF5" w:rsidP="00227BF5">
      <w:pPr>
        <w:pStyle w:val="Heading3"/>
      </w:pPr>
      <w:r>
        <w:t>3. 巴比伦：工具成为审判的对象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最长且最详细的预言是论到巴比伦的（第50–51章）。</w:t>
      </w:r>
    </w:p>
    <w:bookmarkEnd w:id="0"/>
    <w:p w14:paraId="5C097F03" w14:textId="5E23FA64" w:rsidR="00A7291B" w:rsidRDefault="0025169D" w:rsidP="00A7291B">
      <w:pPr>
        <w:pStyle w:val="NormalBlock"/>
      </w:pPr>
      <w:r>
        <w:t>巴比伦曾是上帝用希伯來書管教犹大的工具，但它也不能免受审判。它的骄傲、残酷和偶像崇拜将导致它的覆亡。</w:t>
      </w:r>
    </w:p>
    <w:bookmarkEnd w:id="0"/>
    <w:p w14:paraId="5C097F03" w14:textId="5E23FA64" w:rsidR="00A7291B" w:rsidRDefault="0025169D" w:rsidP="00A7291B">
      <w:pPr>
        <w:pStyle w:val="NormalBlock"/>
      </w:pPr>
      <w:r>
        <w:t>耶利米将巴比伦描述为：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一座将被夷平的毁灭山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一把将被打碎的全地之锤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一个将成为荒场的骄傲帝国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信息很清楚：被神使用并不意味着蒙神认可。</w:t>
      </w:r>
    </w:p>
    <w:bookmarkEnd w:id="0"/>
    <w:p w14:paraId="5C097F03" w14:textId="5E23FA64" w:rsidR="00A7291B" w:rsidRDefault="0025169D" w:rsidP="00A7291B">
      <w:pPr>
        <w:pStyle w:val="NormalBlock"/>
      </w:pPr>
      <w:r>
        <w:t>历史证实了这一预言。巴比伦曾经是占主导地位的世界强国，正如耶利米所宣告的，它将被玛代人和波斯人攻陷。</w:t>
      </w:r>
    </w:p>
    <w:p w14:paraId="27FB83DB" w14:textId="77777777" w:rsidR="00227BF5" w:rsidRDefault="00227BF5" w:rsidP="00227BF5">
      <w:pPr>
        <w:pStyle w:val="Heading3"/>
      </w:pPr>
      <w:r>
        <w:t>4. 上帝对万国的主权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这些章节强化了一个核心的神学真理：上帝治理万国，而不仅仅是祂立约的子民。</w:t>
      </w:r>
    </w:p>
    <w:bookmarkEnd w:id="0"/>
    <w:p w14:paraId="5C097F03" w14:textId="5E23FA64" w:rsidR="00A7291B" w:rsidRDefault="0025169D" w:rsidP="00A7291B">
      <w:pPr>
        <w:pStyle w:val="NormalBlock"/>
      </w:pPr>
      <w:r>
        <w:t>君王在祂的权柄下兴起和衰落。军事力量、经济实力和政治联盟都不能违背祂的旨意。每一个国家——无论大小——都要向祂负责。</w:t>
      </w:r>
    </w:p>
    <w:bookmarkEnd w:id="0"/>
    <w:p w14:paraId="5C097F03" w14:textId="5E23FA64" w:rsidR="00A7291B" w:rsidRDefault="0025169D" w:rsidP="00A7291B">
      <w:pPr>
        <w:pStyle w:val="NormalBlock"/>
      </w:pPr>
      <w:r>
        <w:t>这对犹大的被掳者和幸存者希伯來書说，本会是一个有力的信息。尽管他们的国家已经倾覆，神并没有失去掌控。他正在全球范围内安排各样的事件。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p w14:paraId="76FE22ED" w14:textId="77777777" w:rsidR="00227BF5" w:rsidRDefault="00227BF5" w:rsidP="00227BF5">
      <w:pPr>
        <w:pStyle w:val="Heading4"/>
      </w:pPr>
      <w:r>
        <w:t>1. 这些章节提醒我们，上帝的统治是普世的。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祂不受限于某一个民族、地方或时代。今天的列国与耶利米时代的列国一样，都要向祂负责。</w:t>
      </w:r>
    </w:p>
    <w:p w14:paraId="76FE22ED" w14:textId="77777777" w:rsidR="00227BF5" w:rsidRDefault="00227BF5" w:rsidP="00227BF5">
      <w:pPr>
        <w:pStyle w:val="Heading4"/>
      </w:pPr>
      <w:r>
        <w:t>2. 他们警告人不要信靠错了对象。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犹大信靠埃及。其他国家信靠自己的财富、地理位置或军事力量。这一切都被证明是不可靠的。今天，当人们把最终的信心寄托在政治制度、经济或人类领袖身上时，同样的危险依然存在。</w:t>
      </w:r>
    </w:p>
    <w:p w14:paraId="76FE22ED" w14:textId="77777777" w:rsidR="00227BF5" w:rsidRDefault="00227BF5" w:rsidP="00227BF5">
      <w:pPr>
        <w:pStyle w:val="Heading4"/>
      </w:pPr>
      <w:r>
        <w:t>3. 它们显明上帝的公义是不偏待人的。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甚至作为审判工具的巴比伦也受到了审判。没有人能凌驾于上帝的道德标准之上。</w:t>
      </w:r>
    </w:p>
    <w:p w14:paraId="76FE22ED" w14:textId="77777777" w:rsidR="00227BF5" w:rsidRDefault="00227BF5" w:rsidP="00227BF5">
      <w:pPr>
        <w:pStyle w:val="Heading4"/>
      </w:pPr>
      <w:r>
        <w:t>4. 它们带希伯來書盼望。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如果上帝掌管列国的兴衰，那么历史就不是随机或混乱的。即使祂的旨意难以看见，历史仍然是按照祂的旨意运行。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