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初代教会の生活</w:t>
      </w:r>
    </w:p>
    <w:p w14:paraId="670F8077" w14:textId="038F6EFB" w:rsidR="00944B2D" w:rsidRDefault="00944B2D" w:rsidP="00944B2D">
      <w:pPr>
        <w:pStyle w:val="ChapterVerse"/>
      </w:pPr>
      <w:r w:rsidRPr="00944B2D">
        <w:t>III ヨハネの福音書</w:t>
      </w:r>
    </w:p>
    <w:bookmarkEnd w:id="0"/>
    <w:p w14:paraId="5C097F03" w14:textId="5E23FA64" w:rsidR="00A7291B" w:rsidRDefault="0025169D" w:rsidP="00A7291B">
      <w:pPr>
        <w:pStyle w:val="NormalBlock"/>
      </w:pPr>
      <w:r>
        <w:t>これは使徒の働きヨハネの書簡についての最後の学びです。彼の三つの手紙のうち最初の二つは、ギリシア哲学の思想をキリスト教の福音と融合させようとした一種のグノーシス主義に対する、キリスト教の教理の主な弁護でした。これによって教会には落胆と分裂の両方が生じました。そこでヨハネは、これらの偽りの教えを取り上げて異端の教師たちに警告し、また、すべての信者の生活における真の福音の内容、力、そして結果について教会を安心させるために、最初の二つの書簡を書きました。</w:t>
      </w:r>
    </w:p>
    <w:bookmarkEnd w:id="0"/>
    <w:p w14:paraId="5C097F03" w14:textId="5E23FA64" w:rsidR="00A7291B" w:rsidRDefault="0025169D" w:rsidP="00A7291B">
      <w:pPr>
        <w:pStyle w:val="NormalBlock"/>
      </w:pPr>
      <w:r>
        <w:t>この第三の手紙の興味深い特徴は、その教えの内容とは別に、この書簡が一世紀の教会の働きの様子を垣間見せてくれることです。当時、奉仕の多くは、ある会衆から別の会衆へと移動しながら、行く先々で説教と教えを行う巡回伝道者、すなわち旅をする説教者たちによって担われていたようです。それぞれの場所で、彼らは公に説教し、客として滞在している家々で集会を開きました。この制度には常に悪用される危険がありました。というのも、偽教師や詐欺師たちは、彼らをもてなしていた親切で信頼しやすい人々を容易に利用できたからです。このような環境において、もてなしは教会の生活と成長における非常に重要な要素でした。それは危険を伴いましたが、必要なものでした。</w:t>
      </w:r>
    </w:p>
    <w:bookmarkEnd w:id="0"/>
    <w:p w14:paraId="5C097F03" w14:textId="5E23FA64" w:rsidR="00A7291B" w:rsidRDefault="0025169D" w:rsidP="00A7291B">
      <w:pPr>
        <w:pStyle w:val="NormalBlock"/>
      </w:pPr>
      <w:r>
        <w:t>ヨハネの手紙Ⅲには、教会にいる三人の男性について述べられています。一人は旅をしている宣教師たちを歓迎し、一人は歓迎せず、もう一人はこのもてなしを必要としていました。ガイオは、旅をしている説教者たちを支え、食事を与えた兄弟でした。ディオトレフェスは、彼らを受け入れようとも、彼らが説教するのを許そうともしませんでした。そしてデメトリオは、ヨハネから遣わされた宣教師であった可能性があり、そのもてなしを必要としていた人でした。ヨハネは手紙の中でガイオを称賛し、また、自分が直接訪問するとき、ディオトレフェスが権威を試されることになると警告しています。さらに、彼は教会にデメトリオを推薦しています。この状況は、集会における権力とその用い方、そして一人の男性が権力と支配を維持するために自分の権威を行使していたことに関するものでした。</w:t>
      </w:r>
    </w:p>
    <w:bookmarkEnd w:id="0"/>
    <w:p w14:paraId="5C097F03" w14:textId="5E23FA64" w:rsidR="00A7291B" w:rsidRDefault="0025169D" w:rsidP="00A7291B">
      <w:pPr>
        <w:pStyle w:val="NormalBlock"/>
      </w:pPr>
      <w:r>
        <w:t>このことを念頭に置くと、この手紙を一行ずつ見直す際に、ヨハネの考えをたどる助けとなる、この手紙の構成案の一つは次のとおりです。</w:t>
      </w:r>
    </w:p>
    <w:p w14:paraId="6ABE7781" w14:textId="77777777" w:rsidR="00227BF5" w:rsidRDefault="00227BF5" w:rsidP="00227BF5">
      <w:pPr>
        <w:pStyle w:val="Heading2"/>
      </w:pPr>
      <w:r>
        <w:t>概要と本文 — ヨハネの手紙第三</w:t>
      </w:r>
    </w:p>
    <w:bookmarkEnd w:id="0"/>
    <w:p w14:paraId="27FB83DB" w14:textId="77777777" w:rsidR="00227BF5" w:rsidRDefault="00227BF5" w:rsidP="00227BF5">
      <w:pPr>
        <w:pStyle w:val="Heading3"/>
      </w:pPr>
      <w:r>
        <w:t>序論 - 1節</w:t>
      </w:r>
    </w:p>
    <w:bookmarkEnd w:id="0"/>
    <w:bookmarkEnd w:id="0"/>
    <w:p w14:paraId="7E1F9BC8" w14:textId="7BE2687A" w:rsidR="00A7291B" w:rsidRPr="007C2DD5" w:rsidRDefault="0025169D" w:rsidP="007C2DD5">
      <w:pPr>
        <w:pStyle w:val="Quote"/>
      </w:pPr>
      <w:r>
        <w:t>長老ヨハネから、愛するガイオへ。</w:t>
      </w:r>
    </w:p>
    <w:bookmarkEnd w:id="0"/>
    <w:p w14:paraId="44687C10" w14:textId="5FB066C6" w:rsidR="009C22C1" w:rsidRDefault="009C22C1" w:rsidP="00C35B22">
      <w:pPr>
        <w:pStyle w:val="BibleVerseCite"/>
      </w:pPr>
      <w:r w:rsidRPr="007C2DD5">
        <w:t>- ヨハネの手紙Ⅲ 1:1</w:t>
      </w:r>
    </w:p>
    <w:bookmarkEnd w:id="0"/>
    <w:p w14:paraId="255668C9" w14:textId="77777777" w:rsidR="00A7291B" w:rsidRDefault="0025169D" w:rsidP="00A7291B">
      <w:pPr>
        <w:pStyle w:val="PadTop24"/>
      </w:pPr>
      <w:r>
        <w:t>ヨハネは、受け取る人が彼を知っており、彼の立場と役割を認識しているため、自分の名を記していません。彼はまた、ヨハネの手紙二と同じ導入を用いています。「長老」という語を用いていることは、この時までに彼が、最後まで生き残った使徒の働きとして、年齢を重ね、知恵と御霊に満たされた者として知られていたことを示唆しています。これは、ただ彼一人を「長老」として指す表現でした。教会の指導者たちが問題となる他の箇所では、常に「長老たち」と複数形で指されていました。</w:t>
      </w:r>
    </w:p>
    <w:bookmarkEnd w:id="0"/>
    <w:p w14:paraId="5C097F03" w14:textId="5E23FA64" w:rsidR="00A7291B" w:rsidRDefault="0025169D" w:rsidP="00A7291B">
      <w:pPr>
        <w:pStyle w:val="NormalBlock"/>
      </w:pPr>
      <w:r>
        <w:t>ガイオに対するヨハネのつながりは、他のすべての人々との結びつきと同じであり、彼は真理にあってガイオを愛しています。真理とは福音であり、福音が人の内に生み出すすべてのものです。したがって、ガイオに対する彼の愛は、ガイオの内にある真理によって生み出され、また、ガイオがヨハネや他の人々とこの真理についての知識と信仰を共有しているという事実によって動機づけられています。長老／使徒の働きはこのような仕方で（agape型の愛で）ガイオを愛しています。なぜなら、ガイオは主にある忠実な兄弟だからです。</w:t>
      </w:r>
    </w:p>
    <w:p w14:paraId="27FB83DB" w14:textId="77777777" w:rsidR="00227BF5" w:rsidRDefault="00227BF5" w:rsidP="00227BF5">
      <w:pPr>
        <w:pStyle w:val="Heading3"/>
      </w:pPr>
      <w:r>
        <w:t>祝福 ― 2～4節</w:t>
      </w:r>
    </w:p>
    <w:bookmarkEnd w:id="0"/>
    <w:bookmarkEnd w:id="0"/>
    <w:p w14:paraId="7E1F9BC8" w14:textId="7BE2687A" w:rsidR="00A7291B" w:rsidRPr="007C2DD5" w:rsidRDefault="0025169D" w:rsidP="007C2DD5">
      <w:pPr>
        <w:pStyle w:val="Quote"/>
      </w:pPr>
      <w:r>
        <w:t>ガイオよ。私は、あなたがすべての点で栄え、たましいも体も健全であるようにと祈っています。</w:t>
      </w:r>
    </w:p>
    <w:bookmarkEnd w:id="0"/>
    <w:p w14:paraId="44687C10" w14:textId="5FB066C6" w:rsidR="009C22C1" w:rsidRDefault="009C22C1" w:rsidP="00C35B22">
      <w:pPr>
        <w:pStyle w:val="BibleVerseCite"/>
      </w:pPr>
      <w:r w:rsidRPr="007C2DD5">
        <w:t>- ヨハネの手紙Ⅲ 1:2</w:t>
      </w:r>
    </w:p>
    <w:bookmarkEnd w:id="0"/>
    <w:p w14:paraId="255668C9" w14:textId="77777777" w:rsidR="00A7291B" w:rsidRDefault="0025169D" w:rsidP="00A7291B">
      <w:pPr>
        <w:pStyle w:val="PadTop24"/>
      </w:pPr>
      <w:r>
        <w:t>ヨハネは、ガイオの物質的・身体的な幸福だけでなく、霊的な進歩のためにも祈っていると述べています。完全な祝福は、人生のあらゆる側面、すなわち物質的、身体的、霊的な面を考慮します。要するに、ヨハネはガイオがあらゆる領域において豊かにされ、バランスの取れた生活を送ることができるように祈っているのです。</w:t>
      </w:r>
    </w:p>
    <w:bookmarkEnd w:id="0"/>
    <w:p w14:paraId="7E1F9BC8" w14:textId="7BE2687A" w:rsidR="00A7291B" w:rsidRPr="007C2DD5" w:rsidRDefault="0025169D" w:rsidP="007C2DD5">
      <w:pPr>
        <w:pStyle w:val="Quote"/>
      </w:pPr>
      <w:r>
        <w:t>旅行の途中でこちらに寄った人たちが、あなたの良い消息を聞かせてくれたので、とても喜んでいます。彼らは、あなたがいつもきよく、真理に歩んでいると報告してくれました。</w:t>
      </w:r>
    </w:p>
    <w:bookmarkEnd w:id="0"/>
    <w:p w14:paraId="44687C10" w14:textId="5FB066C6" w:rsidR="009C22C1" w:rsidRDefault="009C22C1" w:rsidP="00C35B22">
      <w:pPr>
        <w:pStyle w:val="BibleVerseCite"/>
      </w:pPr>
      <w:r w:rsidRPr="007C2DD5">
        <w:t>- ヨハネの手紙Ⅲ 1:3</w:t>
      </w:r>
    </w:p>
    <w:bookmarkEnd w:id="0"/>
    <w:p w14:paraId="255668C9" w14:textId="77777777" w:rsidR="00A7291B" w:rsidRDefault="0025169D" w:rsidP="00A7291B">
      <w:pPr>
        <w:pStyle w:val="PadTop24"/>
      </w:pPr>
      <w:r>
        <w:t>ヨハネはこの祈りを喜んでささげています。それはほとんど反射的なものです。なぜなら、ガイオについての知らせは、彼が福音／真理に忠実であり続けているというものだからです。真理のうちを歩むとは、福音の啓示とその教えに従って生きることを意味します。私たちは、福音に応答することを一度限りの行為（信じ、悔い改め、告白し、バプテスマを受けること）だと考えがちです。しかし、真理のうちを歩むとは、この応答の循環が継続的な実践となり、私たちの日々の信仰生活の実質となることを意味します。</w:t>
      </w:r>
    </w:p>
    <w:bookmarkEnd w:id="0"/>
    <w:p w14:paraId="5C097F03" w14:textId="5E23FA64" w:rsidR="00A7291B" w:rsidRDefault="0025169D" w:rsidP="00A7291B">
      <w:pPr>
        <w:pStyle w:val="NormalBlock"/>
      </w:pPr>
      <w:r>
        <w:t>例えば、私は神の御言葉についての知識と信仰、またそれを自分の生活に正しく適用することにおいて、絶えず成長しています。私は自分の生き方について聖霊から常に挑戦を受け、神の御言葉に示されている真実で正しい生き方と思い方のために、悔い改め、世俗的で罪深い行いを捨てる努力を新たにしています。私は、自分の生き方、言葉、奉仕、献金、犠牲によって、イエス・キリストを告白することにおいて、ますます大胆になり、熟達しています。私が初めてこれを行ったとき（バプテスマを受ける前にイエスへの信仰を告白したとき）、それは二人の人の前での、寒い十一月の夜でした。それ以来、私はさまざまなメディア（新聞、ラジオ、テレビ、インターネット、書籍など）を用いて教え、説教する努力を通して、何百万人もの人々の前でキリストを告白してきました。私は、よりキリストに似た者として日々よみがえるために、謙遜のバプテスマにおいて、自分の誇り、自分の意志、自分の「自己」を葬る努力を絶えずしています。</w:t>
      </w:r>
    </w:p>
    <w:bookmarkEnd w:id="0"/>
    <w:p w14:paraId="5C097F03" w14:textId="5E23FA64" w:rsidR="00A7291B" w:rsidRDefault="0025169D" w:rsidP="00A7291B">
      <w:pPr>
        <w:pStyle w:val="NormalBlock"/>
      </w:pPr>
      <w:r>
        <w:t>ヨハネは、ガイオのうちに、この継続する真理の中を歩み、また生きている人を見ています。そして、彼のうちにこれを見ることを喜んでいます。それは、キリストに対する彼の愛の延長となるのです。</w:t>
      </w:r>
    </w:p>
    <w:bookmarkEnd w:id="0"/>
    <w:p w14:paraId="7E1F9BC8" w14:textId="7BE2687A" w:rsidR="00A7291B" w:rsidRPr="007C2DD5" w:rsidRDefault="0025169D" w:rsidP="007C2DD5">
      <w:pPr>
        <w:pStyle w:val="Quote"/>
      </w:pPr>
      <w:r>
        <w:t>私の子どもたちのことで、こんな知らせを聞くことほど、大きな喜びはありません。</w:t>
      </w:r>
    </w:p>
    <w:bookmarkEnd w:id="0"/>
    <w:p w14:paraId="44687C10" w14:textId="5FB066C6" w:rsidR="009C22C1" w:rsidRDefault="009C22C1" w:rsidP="00C35B22">
      <w:pPr>
        <w:pStyle w:val="BibleVerseCite"/>
      </w:pPr>
      <w:r w:rsidRPr="007C2DD5">
        <w:t>- ヨハネの手紙Ⅲ 1:4</w:t>
      </w:r>
    </w:p>
    <w:bookmarkEnd w:id="0"/>
    <w:p w14:paraId="255668C9" w14:textId="77777777" w:rsidR="00A7291B" w:rsidRDefault="0025169D" w:rsidP="00A7291B">
      <w:pPr>
        <w:pStyle w:val="PadTop24"/>
      </w:pPr>
      <w:r>
        <w:t>実際、この現象が教会のどの信徒にも起こるのを見ることは、ヨハネにとって最大の喜びをもたらします。ほかの人がよりキリストに似た姿へと変えられていくのを目にすることは、とても大きな喜びです。特に、その人の信仰を育む助けをしてきたなら、なおさらです。</w:t>
      </w:r>
    </w:p>
    <w:p w14:paraId="27FB83DB" w14:textId="77777777" w:rsidR="00227BF5" w:rsidRDefault="00227BF5" w:rsidP="00227BF5">
      <w:pPr>
        <w:pStyle w:val="Heading3"/>
      </w:pPr>
      <w:r>
        <w:t>真理のために働く人々を励ます―5～8節</w:t>
      </w:r>
    </w:p>
    <w:bookmarkEnd w:id="0"/>
    <w:bookmarkEnd w:id="0"/>
    <w:p w14:paraId="7E1F9BC8" w14:textId="7BE2687A" w:rsidR="00A7291B" w:rsidRPr="007C2DD5" w:rsidRDefault="0025169D" w:rsidP="007C2DD5">
      <w:pPr>
        <w:pStyle w:val="Quote"/>
      </w:pPr>
      <w:r>
        <w:t>⁵ ガイオよ。あなたは、旅行中の教師や伝道者をもてなしてくれているそうですね。さぞかし、神はお喜びでしょう。 ⁶ あなたの世話になった人たちが、こちらの教会に立ち寄って、あなたの友情と愛にあふれたもてなしについて話してくれました。あなたが物惜しみせず、心からもてなし、彼らを次の旅へ送り出してくれることは、私にとってもたいへんうれしいことです。</w:t>
      </w:r>
    </w:p>
    <w:bookmarkEnd w:id="0"/>
    <w:p w14:paraId="44687C10" w14:textId="5FB066C6" w:rsidR="009C22C1" w:rsidRDefault="009C22C1" w:rsidP="00C35B22">
      <w:pPr>
        <w:pStyle w:val="BibleVerseCite"/>
      </w:pPr>
      <w:r w:rsidRPr="007C2DD5">
        <w:t>- ヨハネの手紙Ⅲ 1:5-6</w:t>
      </w:r>
    </w:p>
    <w:bookmarkEnd w:id="0"/>
    <w:p w14:paraId="255668C9" w14:textId="77777777" w:rsidR="00A7291B" w:rsidRDefault="0025169D" w:rsidP="00A7291B">
      <w:pPr>
        <w:pStyle w:val="PadTop24"/>
      </w:pPr>
      <w:r>
        <w:t>ヨハネは、彼らのもとに来る福音宣教者や宣教師たちをもてなすために、ガイオや他の人々が行っている働きを称賛しています。もてなしは、「見知らぬ人々への愛」を意味するギリシア語に由来します。見知らぬ人々に食物と宿を提供することは、信仰の行為であっただけでなく、福音を広めるうえで大きな助けにもなりました。ヨハネとエペソの教会は、ガイオが自分のもとに遣わされた宣教師たちを寛大にもてなしているという報告を聞きました。ヨハネは彼を称賛し、このもてなしを続けるだけでなく、彼らが自分の家を出た後の旅のために、物資と必要なものを提供するようガイオに勧めています。</w:t>
      </w:r>
    </w:p>
    <w:bookmarkEnd w:id="0"/>
    <w:p w14:paraId="7E1F9BC8" w14:textId="7BE2687A" w:rsidR="00A7291B" w:rsidRPr="007C2DD5" w:rsidRDefault="0025169D" w:rsidP="007C2DD5">
      <w:pPr>
        <w:pStyle w:val="Quote"/>
      </w:pPr>
      <w:r>
        <w:t>⁷ それは主のための旅行であり、人々に主を伝えに行くのですから、信者でない人に世話をしてもらうわけにはいきません。 ⁸ ですから、私たちが協力してもてなすべきです。そうすれば、いっしょに主の働きに参加していることになるのです。</w:t>
      </w:r>
    </w:p>
    <w:bookmarkEnd w:id="0"/>
    <w:p w14:paraId="44687C10" w14:textId="5FB066C6" w:rsidR="009C22C1" w:rsidRDefault="009C22C1" w:rsidP="00C35B22">
      <w:pPr>
        <w:pStyle w:val="BibleVerseCite"/>
      </w:pPr>
      <w:r w:rsidRPr="007C2DD5">
        <w:t>- ヨハネの手紙Ⅲ 1:7-8</w:t>
      </w:r>
    </w:p>
    <w:bookmarkEnd w:id="0"/>
    <w:p w14:paraId="255668C9" w14:textId="77777777" w:rsidR="00A7291B" w:rsidRDefault="0025169D" w:rsidP="00A7291B">
      <w:pPr>
        <w:pStyle w:val="PadTop24"/>
      </w:pPr>
      <w:r>
        <w:t>これらの宣教師たちについて、ヨハネは、彼らの唯一の動機はキリスト（御名）への信仰であり、彼らが宣べ伝えた人々（異邦人）から、いかなる支払いも求めず、また受け取らなかったと述べています。この献身と誠実さは、信者たちによって支えられる必要がありました。結局のところ、信者たちが宣教師たちを支えなければ、誰が支えるのでしょうか。ガイオ自身は御言葉を教えたり宣べ伝えたりしていたわけではありませんが、もてなしを提供するという彼の努力は、全体的な伝道の働きへの彼の参加と貢献であり、それは神に受け入れられるものでした。</w:t>
      </w:r>
    </w:p>
    <w:bookmarkEnd w:id="0"/>
    <w:p w14:paraId="5C097F03" w14:textId="5E23FA64" w:rsidR="00A7291B" w:rsidRDefault="0025169D" w:rsidP="00A7291B">
      <w:pPr>
        <w:pStyle w:val="NormalBlock"/>
      </w:pPr>
      <w:r>
        <w:t>私たち全員が宣教の現場にいることができるわけではなく、全員が効果的な個人伝道者となる能力を持っているわけでもありません。しかし、この働きを支援し助ける限りにおいて、私たちはその働きと、そこからもたらされる報いの両方にあずかるのです。</w:t>
      </w:r>
    </w:p>
    <w:p w14:paraId="27FB83DB" w14:textId="77777777" w:rsidR="00227BF5" w:rsidRDefault="00227BF5" w:rsidP="00227BF5">
      <w:pPr>
        <w:pStyle w:val="Heading3"/>
      </w:pPr>
      <w:r>
        <w:t>真理に反対する者たちを戒める ― 9～11節</w:t>
      </w:r>
    </w:p>
    <w:bookmarkEnd w:id="0"/>
    <w:bookmarkEnd w:id="0"/>
    <w:p w14:paraId="7E1F9BC8" w14:textId="7BE2687A" w:rsidR="00A7291B" w:rsidRPr="007C2DD5" w:rsidRDefault="0025169D" w:rsidP="007C2DD5">
      <w:pPr>
        <w:pStyle w:val="Quote"/>
      </w:pPr>
      <w:r>
        <w:t>この件について、私はそちらの教会あてに短い手紙を送っておきました。ところが、自分を指導者として売り込もうとねらっているデオテレペスが、私の権威を認めず、私の忠告を聞き入れようとしないのです。</w:t>
      </w:r>
    </w:p>
    <w:bookmarkEnd w:id="0"/>
    <w:p w14:paraId="44687C10" w14:textId="5FB066C6" w:rsidR="009C22C1" w:rsidRDefault="009C22C1" w:rsidP="00C35B22">
      <w:pPr>
        <w:pStyle w:val="BibleVerseCite"/>
      </w:pPr>
      <w:r w:rsidRPr="007C2DD5">
        <w:t>- ヨハネの手紙Ⅲ 1:9</w:t>
      </w:r>
    </w:p>
    <w:bookmarkEnd w:id="0"/>
    <w:p w14:paraId="255668C9" w14:textId="77777777" w:rsidR="00A7291B" w:rsidRDefault="0025169D" w:rsidP="00A7291B">
      <w:pPr>
        <w:pStyle w:val="PadTop24"/>
      </w:pPr>
      <w:r>
        <w:t>ヨハネは、この手紙を書くきっかけとなった問題に焦点を当てています。彼は以前の手紙を送っており、ある学者たちは、その手紙の中で、特定の宣教師たちを受け入れるよう教会に指示を与えたと考えていますが、ディオトレフェスはそれを公にすることも、尊重することもしませんでした。ほかの人々は、ヨハネが第二の手紙に言及していると考えています。いずれの場合であったにせよ、ディオトレフェスは、使徒の働きまた教師としてのヨハネの権威に挑戦しようとして、ヨハネと教会との間の連絡を妨げていました。</w:t>
      </w:r>
    </w:p>
    <w:bookmarkEnd w:id="0"/>
    <w:p w14:paraId="7E1F9BC8" w14:textId="7BE2687A" w:rsidR="00A7291B" w:rsidRPr="007C2DD5" w:rsidRDefault="0025169D" w:rsidP="007C2DD5">
      <w:pPr>
        <w:pStyle w:val="Quote"/>
      </w:pPr>
      <w:r>
        <w:t>今度そちらに行ったら、彼のしている行為を指摘するつもりです。そうすれば、彼がどんなにひどいことばで私たちを中傷しているかわかるでしょう。彼は、自分が旅行中の伝道者を歓迎しないばかりか、ほかの人にもそうさせないのです。そして、言うことを聞かない人々を、教会から追い出そうとしています。</w:t>
      </w:r>
    </w:p>
    <w:bookmarkEnd w:id="0"/>
    <w:p w14:paraId="44687C10" w14:textId="5FB066C6" w:rsidR="009C22C1" w:rsidRDefault="009C22C1" w:rsidP="00C35B22">
      <w:pPr>
        <w:pStyle w:val="BibleVerseCite"/>
      </w:pPr>
      <w:r w:rsidRPr="007C2DD5">
        <w:t>- ヨハネの手紙Ⅲ 1:10</w:t>
      </w:r>
    </w:p>
    <w:bookmarkEnd w:id="0"/>
    <w:p w14:paraId="255668C9" w14:textId="77777777" w:rsidR="00A7291B" w:rsidRDefault="0025169D" w:rsidP="00A7291B">
      <w:pPr>
        <w:pStyle w:val="PadTop24"/>
      </w:pPr>
      <w:r>
        <w:t>ヨハネはここで、ディオトレフェスの受け入れがたい罪深い行動を振り返ります。これには次のことが含まれます。</w:t>
      </w:r>
    </w:p>
    <w:bookmarkEnd w:id="0"/>
    <w:p w14:paraId="2EC75E3D" w14:textId="41EDDCE5" w:rsidR="008A3F75" w:rsidRDefault="00932373" w:rsidP="001E1588">
      <w:pPr>
        <w:pStyle w:val="NormalBlock"/>
        <w:numPr>
          <w:ilvl w:val="0"/>
          <w:numId w:val="199"/>
        </w:numPr>
      </w:pPr>
      <w:r w:rsidRPr="00932373">
        <w:t>ヨハネや他の指導者たちに対する不当な非難。</w:t>
      </w:r>
    </w:p>
    <w:bookmarkEnd w:id="0"/>
    <w:p w14:paraId="2EC75E3D" w14:textId="41EDDCE5" w:rsidR="008A3F75" w:rsidRDefault="00932373" w:rsidP="001E1588">
      <w:pPr>
        <w:pStyle w:val="NormalBlock"/>
        <w:numPr>
          <w:ilvl w:val="0"/>
          <w:numId w:val="199"/>
        </w:numPr>
      </w:pPr>
      <w:r w:rsidRPr="00932373">
        <w:t>そこに遣わされた教師や宣教師を受け入れようとしないこと。</w:t>
      </w:r>
    </w:p>
    <w:bookmarkEnd w:id="0"/>
    <w:p w14:paraId="2EC75E3D" w14:textId="41EDDCE5" w:rsidR="008A3F75" w:rsidRDefault="00932373" w:rsidP="001E1588">
      <w:pPr>
        <w:pStyle w:val="NormalBlock"/>
        <w:numPr>
          <w:ilvl w:val="0"/>
          <w:numId w:val="199"/>
        </w:numPr>
      </w:pPr>
      <w:r w:rsidRPr="00932373">
        <w:t>もてなしを提供しようとした人々への妨害。</w:t>
      </w:r>
    </w:p>
    <w:bookmarkEnd w:id="0"/>
    <w:p w14:paraId="2EC75E3D" w14:textId="41EDDCE5" w:rsidR="008A3F75" w:rsidRDefault="00932373" w:rsidP="001E1588">
      <w:pPr>
        <w:pStyle w:val="NormalBlock"/>
        <w:numPr>
          <w:ilvl w:val="0"/>
          <w:numId w:val="199"/>
        </w:numPr>
      </w:pPr>
      <w:r w:rsidRPr="00932373">
        <w:t>自分に反対する人々を教会から追放することによって分裂を生じさせること。</w:t>
      </w:r>
    </w:p>
    <w:bookmarkEnd w:id="0"/>
    <w:bookmarkEnd w:id="0"/>
    <w:p w14:paraId="5C097F03" w14:textId="5E23FA64" w:rsidR="00A7291B" w:rsidRDefault="0025169D" w:rsidP="00A7291B">
      <w:pPr>
        <w:pStyle w:val="NormalBlock"/>
      </w:pPr>
      <w:r>
        <w:t>この人は指導者としての権力を欲し、それを得るために、使徒の働きとしてのヨハネの権威と、ヨハネに応答した人々を弱体化させようとしました。これは今日に至るまで用いられている古いパターンです。教会における権力や権威を望んだり、現在置かれている指導者に従うことを拒んだりする人々は、指導的な役割を担っている人々に対する、静かな（そして時にはそれほど静かではない）批判、否定的な論評、中傷の運動を始めます。</w:t>
      </w:r>
    </w:p>
    <w:bookmarkEnd w:id="0"/>
    <w:p w14:paraId="5C097F03" w14:textId="5E23FA64" w:rsidR="00A7291B" w:rsidRDefault="0025169D" w:rsidP="00A7291B">
      <w:pPr>
        <w:pStyle w:val="NormalBlock"/>
      </w:pPr>
      <w:r>
        <w:t>ヨハネは、真理の光をその人の罪と悪行に照らすことによって、この人に対処すると述べています。殴り合いも、政治的な陰謀も、誰がより優れているか、より強いか、より賢いかを確かめるための議論や競争もありません。ヨハネは、相手の行動と態度を真理の御言葉と比較することによって、その人の弱さを明らかにします。福音を裁き手とするなら、真理が明らかになり、すべての人がはっきりと見て、そして判断できるようになります。</w:t>
      </w:r>
    </w:p>
    <w:bookmarkEnd w:id="0"/>
    <w:p w14:paraId="7E1F9BC8" w14:textId="7BE2687A" w:rsidR="00A7291B" w:rsidRPr="007C2DD5" w:rsidRDefault="0025169D" w:rsidP="007C2DD5">
      <w:pPr>
        <w:pStyle w:val="Quote"/>
      </w:pPr>
      <w:r>
        <w:t>ガイオよ。デオテレペスのような悪い者にならわず、良い行いをするよう心がけなさい。正しいことを行う人は、神の子どもであることを自ら証明しており、いつも悪の道を歩む者は、神から遠く離れていることを自ら示しているのです。</w:t>
      </w:r>
    </w:p>
    <w:bookmarkEnd w:id="0"/>
    <w:p w14:paraId="44687C10" w14:textId="5FB066C6" w:rsidR="009C22C1" w:rsidRDefault="009C22C1" w:rsidP="00C35B22">
      <w:pPr>
        <w:pStyle w:val="BibleVerseCite"/>
      </w:pPr>
      <w:r w:rsidRPr="007C2DD5">
        <w:t>- ヨハネの手紙Ⅲ 1:11</w:t>
      </w:r>
    </w:p>
    <w:bookmarkEnd w:id="0"/>
    <w:p w14:paraId="255668C9" w14:textId="77777777" w:rsidR="00A7291B" w:rsidRDefault="0025169D" w:rsidP="00A7291B">
      <w:pPr>
        <w:pStyle w:val="PadTop24"/>
      </w:pPr>
      <w:r>
        <w:t>ヨハネは、ガイオと教会に、この人がしていることに影響されないようにと念を押しています。火には火を、悪には悪を、力にはさらに大きな力をもって対抗したくなるものです。しかし、ここは世界ではなく、神の王国です。ここでは物事の仕組みが異なります。ヨハネは、教会に入り込もうとしている悪に対抗するため、教えられた良いことを見習うよう彼らを励ましています。高慢や利己的な野心に屈するのは良くありません。しかし、宣教師たちをもてなすこと、そして彼らの罪を明らかにし、それに加担しないことによって悪人に立ち向かうのは良いことです。</w:t>
      </w:r>
    </w:p>
    <w:bookmarkEnd w:id="0"/>
    <w:p w14:paraId="5C097F03" w14:textId="5E23FA64" w:rsidR="00A7291B" w:rsidRDefault="0025169D" w:rsidP="00A7291B">
      <w:pPr>
        <w:pStyle w:val="NormalBlock"/>
      </w:pPr>
      <w:r>
        <w:t>ヨハネは、このように行動する人々は、イエスが神であることを見て（認めて）いることを証明しているが、このように行動しない人々は、真理を知らず、イエスが単なる別の教師ではなく、本当に神であることを見て（認めて）もいない、と彼らに告げています。</w:t>
      </w:r>
    </w:p>
    <w:p w14:paraId="27FB83DB" w14:textId="77777777" w:rsidR="00227BF5" w:rsidRDefault="00227BF5" w:rsidP="00227BF5">
      <w:pPr>
        <w:pStyle w:val="Heading3"/>
      </w:pPr>
      <w:r>
        <w:t>真理の証しを称賛する ― 12節</w:t>
      </w:r>
    </w:p>
    <w:bookmarkEnd w:id="0"/>
    <w:bookmarkEnd w:id="0"/>
    <w:p w14:paraId="7E1F9BC8" w14:textId="7BE2687A" w:rsidR="00A7291B" w:rsidRPr="007C2DD5" w:rsidRDefault="0025169D" w:rsidP="007C2DD5">
      <w:pPr>
        <w:pStyle w:val="Quote"/>
      </w:pPr>
      <w:r>
        <w:t>しかしデメテリオは、だれからも評判の良い人です。彼は、彼自身の告白する真理の中に生きています。私たちも彼を高く買っています。私のことばにうそはないことを、あなたはよくご存じのはずです。</w:t>
      </w:r>
    </w:p>
    <w:bookmarkEnd w:id="0"/>
    <w:p w14:paraId="44687C10" w14:textId="5FB066C6" w:rsidR="009C22C1" w:rsidRDefault="009C22C1" w:rsidP="00C35B22">
      <w:pPr>
        <w:pStyle w:val="BibleVerseCite"/>
      </w:pPr>
      <w:r w:rsidRPr="007C2DD5">
        <w:t>- ヨハネの手紙Ⅲ 1:12</w:t>
      </w:r>
    </w:p>
    <w:bookmarkEnd w:id="0"/>
    <w:p w14:paraId="255668C9" w14:textId="77777777" w:rsidR="00A7291B" w:rsidRDefault="0025169D" w:rsidP="00A7291B">
      <w:pPr>
        <w:pStyle w:val="PadTop24"/>
      </w:pPr>
      <w:r>
        <w:t>ヨハネは、デメトリオについて称賛の言葉を述べています。デメトリオは、この対立の中心にいる可能性がある、派遣される教師／宣教師です。使徒の働きは三つの証言を挙げています：</w:t>
      </w:r>
    </w:p>
    <w:bookmarkEnd w:id="0"/>
    <w:p w14:paraId="528DD780" w14:textId="604C58E7" w:rsidR="00FB4BCD" w:rsidRDefault="00FB4BCD" w:rsidP="001E1588">
      <w:pPr>
        <w:pStyle w:val="NormalBlock"/>
        <w:numPr>
          <w:ilvl w:val="0"/>
          <w:numId w:val="201"/>
        </w:numPr>
      </w:pPr>
      <w:r>
        <w:t>教会は彼を称賛しています。</w:t>
      </w:r>
    </w:p>
    <w:bookmarkEnd w:id="0"/>
    <w:p w14:paraId="528DD780" w14:textId="604C58E7" w:rsidR="00FB4BCD" w:rsidRDefault="00FB4BCD" w:rsidP="001E1588">
      <w:pPr>
        <w:pStyle w:val="NormalBlock"/>
        <w:numPr>
          <w:ilvl w:val="0"/>
          <w:numId w:val="201"/>
        </w:numPr>
      </w:pPr>
      <w:r>
        <w:t>真理は彼を称賛しています（つまり、彼は真理を宣べ伝え、その教えに従って生きています）。</w:t>
      </w:r>
    </w:p>
    <w:bookmarkEnd w:id="0"/>
    <w:p w14:paraId="528DD780" w14:textId="604C58E7" w:rsidR="00FB4BCD" w:rsidRDefault="00FB4BCD" w:rsidP="001E1588">
      <w:pPr>
        <w:pStyle w:val="NormalBlock"/>
        <w:numPr>
          <w:ilvl w:val="0"/>
          <w:numId w:val="201"/>
        </w:numPr>
      </w:pPr>
      <w:r>
        <w:t>長老であるヨハネ自身が、彼の人格と働きを保証しています。</w:t>
      </w:r>
    </w:p>
    <w:bookmarkEnd w:id="0"/>
    <w:bookmarkEnd w:id="0"/>
    <w:p w14:paraId="5C097F03" w14:textId="5E23FA64" w:rsidR="00A7291B" w:rsidRDefault="0025169D" w:rsidP="00A7291B">
      <w:pPr>
        <w:pStyle w:val="NormalBlock"/>
      </w:pPr>
      <w:r>
        <w:t>これは、ディオトレフェスを含め、誰かを推薦し、誰もが抱く疑いや疑問を克服するのに十分なはずです。</w:t>
      </w:r>
    </w:p>
    <w:p w14:paraId="27FB83DB" w14:textId="77777777" w:rsidR="00227BF5" w:rsidRDefault="00227BF5" w:rsidP="00227BF5">
      <w:pPr>
        <w:pStyle w:val="Heading3"/>
      </w:pPr>
      <w:r>
        <w:t>結論 - 13～15節</w:t>
      </w:r>
    </w:p>
    <w:bookmarkEnd w:id="0"/>
    <w:bookmarkEnd w:id="0"/>
    <w:p w14:paraId="7E1F9BC8" w14:textId="7BE2687A" w:rsidR="00A7291B" w:rsidRPr="007C2DD5" w:rsidRDefault="0025169D" w:rsidP="007C2DD5">
      <w:pPr>
        <w:pStyle w:val="Quote"/>
      </w:pPr>
      <w:r>
        <w:t>¹³ 言いたいことは山ほどありますが、書くだけにはしたくありません。 ¹⁴ まもなくそちらであなたに会い、思う存分語り合うつもりです。</w:t>
        <w:br/>
        <w:t>¹⁵ では、ひとまず筆を置きます。こちらの友人たちから、よろしくとのことです。そちらの人たちにも、くれぐれもよろしくお伝えください。</w:t>
        <w:br/>
        <w:t>ヨハネ</w:t>
      </w:r>
    </w:p>
    <w:bookmarkEnd w:id="0"/>
    <w:p w14:paraId="44687C10" w14:textId="5FB066C6" w:rsidR="009C22C1" w:rsidRDefault="009C22C1" w:rsidP="00C35B22">
      <w:pPr>
        <w:pStyle w:val="BibleVerseCite"/>
      </w:pPr>
      <w:r w:rsidRPr="007C2DD5">
        <w:t>- ヨハネの手紙Ⅲ 1:13-15</w:t>
      </w:r>
    </w:p>
    <w:bookmarkEnd w:id="0"/>
    <w:p w14:paraId="255668C9" w14:textId="77777777" w:rsidR="00A7291B" w:rsidRDefault="0025169D" w:rsidP="00A7291B">
      <w:pPr>
        <w:pStyle w:val="PadTop24"/>
      </w:pPr>
      <w:r>
        <w:t>ヨハネは、いくつかの点について個人的な覚え書きを記して手紙を終えます。彼はガイオに言いたいことを多く考えていましたが、それらを書かず、顔と顔を合わせて話すことを望みました。彼は訪問に先立って手紙を送り、道を整えています。手紙が届いてから間もなく、本人がそこへ行くつもりです。ディオトレフェスに対処し、彼が前もって問題を引き起こす機会を与えないために、予告なしにそうするのです。</w:t>
      </w:r>
    </w:p>
    <w:bookmarkEnd w:id="0"/>
    <w:p w14:paraId="5C097F03" w14:textId="5E23FA64" w:rsidR="00A7291B" w:rsidRDefault="0025169D" w:rsidP="00A7291B">
      <w:pPr>
        <w:pStyle w:val="NormalBlock"/>
      </w:pPr>
      <w:r>
        <w:t>彼は、これらの兄弟たちが必要としている祝福、すなわち平和を与えます。彼とガイオが共通して知っている多くの人々にあいさつを送ります。彼は、この積極的で個人的、そして将来を見据えた言葉で終えます。</w:t>
      </w:r>
    </w:p>
    <w:p w14:paraId="6ABE7781" w14:textId="77777777" w:rsidR="00227BF5" w:rsidRDefault="00227BF5" w:rsidP="00227BF5">
      <w:pPr>
        <w:pStyle w:val="Heading2"/>
      </w:pPr>
      <w:r>
        <w:t>要約 / 教訓</w:t>
      </w:r>
    </w:p>
    <w:bookmarkEnd w:id="0"/>
    <w:bookmarkEnd w:id="0"/>
    <w:p w14:paraId="5C097F03" w14:textId="5E23FA64" w:rsidR="00A7291B" w:rsidRDefault="0025169D" w:rsidP="00A7291B">
      <w:pPr>
        <w:pStyle w:val="NormalBlock"/>
      </w:pPr>
      <w:r>
        <w:t>教会を支配しようとする権力ある人々の問題に関して、ヨハネがクリスチャンの友人ガイオに宛てたこの非常に短く、非常に個人的な手紙から、私たちが学べる教訓がいくつかあります。</w:t>
      </w:r>
    </w:p>
    <w:p w14:paraId="76FE22ED" w14:textId="77777777" w:rsidR="00227BF5" w:rsidRDefault="00227BF5" w:rsidP="00227BF5">
      <w:pPr>
        <w:pStyle w:val="Heading4"/>
      </w:pPr>
      <w:r>
        <w:t>1. 真理を教えることは重要です</w:t>
      </w:r>
    </w:p>
    <w:bookmarkEnd w:id="0"/>
    <w:bookmarkEnd w:id="0"/>
    <w:p w14:paraId="5C097F03" w14:textId="5E23FA64" w:rsidR="00A7291B" w:rsidRDefault="0025169D" w:rsidP="00A7291B">
      <w:pPr>
        <w:pStyle w:val="NormalBlock"/>
      </w:pPr>
      <w:r>
        <w:t>ヨハネは、彼らが真理を知り、真理に従って生きていることを称賛しています。彼らが語ること、行うこと、考えること、どのように礼拝するか、何を宣べ伝え、教えるかは、すべて真実なことに従って行われています。これは、「神の御言葉に従って」と言う別の表現です。なぜなら、イエスは真実なのは神の御言葉であると言っているからです（ヨハネの福音書 17:7）。これは、彼らが教えてくれた人から真理を学んだからこそ可能でした（この場合、その人はヨハネ自身だったのかもしれません）。</w:t>
      </w:r>
    </w:p>
    <w:bookmarkEnd w:id="0"/>
    <w:p w14:paraId="5C097F03" w14:textId="5E23FA64" w:rsidR="00A7291B" w:rsidRDefault="0025169D" w:rsidP="00A7291B">
      <w:pPr>
        <w:pStyle w:val="NormalBlock"/>
      </w:pPr>
      <w:r>
        <w:t>ここで私が言いたいのは、真理に従って生きるためには、その真理を教えられなければならないということです。その真理を知り、教え、世代から世代へと伝える務めは教会に属しており（テモテへの手紙第一 3:15）、教会内では、その務めはすべての教師、説教者、そして最終的にはすべての長老に委ねられています。幼児クラスから成人向けの聖書クラスに至るまで、神の御言葉から真理を常に教え、人間の考え（どれほど高潔なものであっても）に置き換えないよう、細心の注意を払うことが重要です。この務めを担う責任のある人々によって絶えず真理を教えられていなければ、私たちは真理に従って生き、したがって神に喜ばれることはできません。</w:t>
      </w:r>
    </w:p>
    <w:p w14:paraId="76FE22ED" w14:textId="77777777" w:rsidR="00227BF5" w:rsidRDefault="00227BF5" w:rsidP="00227BF5">
      <w:pPr>
        <w:pStyle w:val="Heading4"/>
      </w:pPr>
      <w:r>
        <w:t>2. 真理を教える人々は私たちの支援を受けるに値する</w:t>
      </w:r>
    </w:p>
    <w:bookmarkEnd w:id="0"/>
    <w:bookmarkEnd w:id="0"/>
    <w:p w14:paraId="5C097F03" w14:textId="5E23FA64" w:rsidR="00A7291B" w:rsidRDefault="0025169D" w:rsidP="00A7291B">
      <w:pPr>
        <w:pStyle w:val="NormalBlock"/>
      </w:pPr>
      <w:r>
        <w:t>教会の教育プログラムには、通常、数十人の人々が関わっています。その中には、長老、奉仕者、執事、教師、コーディネーター、助手が含まれます。これらすべての聖徒は、私たちの支援に値します。生計を立ててそれに携わっている人々は受け取るものに値し、ボランティアとして奉仕している人々は私たちの感謝に値します。しかし、これらすべての人々は、子どもたちをクラスに参加させ、私たち自身も出席し続け、真理を教えようとする彼らの努力を励ますために、教会の協力に値します。私たちはスポーツの英雄や映画スターを支援するために、値段の高すぎる記念品を買いますが、私たちの魂を天へ導いている人々に「ありがとう」と言うことを、しばしば怠っています。</w:t>
      </w:r>
    </w:p>
    <w:p w14:paraId="76FE22ED" w14:textId="77777777" w:rsidR="00227BF5" w:rsidRDefault="00227BF5" w:rsidP="00227BF5">
      <w:pPr>
        <w:pStyle w:val="Heading4"/>
      </w:pPr>
      <w:r>
        <w:t>3. 真理を教える者たちは、真理によって生きなければならない</w:t>
      </w:r>
    </w:p>
    <w:bookmarkEnd w:id="0"/>
    <w:bookmarkEnd w:id="0"/>
    <w:p w14:paraId="5C097F03" w14:textId="5E23FA64" w:rsidR="00A7291B" w:rsidRDefault="0025169D" w:rsidP="00A7291B">
      <w:pPr>
        <w:pStyle w:val="NormalBlock"/>
      </w:pPr>
      <w:r>
        <w:t>ディオトレフェスは、自分だけが見ていた真理を守り、または擁護するという歪んだ義務感から、もてなしを拒み、教会に問題を引き起こしたのかもしれません。しかし、彼の行動は、使徒の働きたちによって与えられ、教会が受け入れた真理に反していました。一方、デメトリオスは、彼の行動が使徒の働きたちから受けた真理と一致していたため、肯定的な評価を受けました。偽物を見分けるのは難しくありません。彼らの言葉がイエスの言葉と一致していないか、あるいは彼らの行動が彼らの言葉と一致していないからです。教えることを志す人々には、真実なことだけを教え、その真理に従って生きるという二重の責任があることを覚えておきなさい。</w:t>
      </w:r>
    </w:p>
    <w:p w14:paraId="76FE22ED" w14:textId="77777777" w:rsidR="00227BF5" w:rsidRDefault="00227BF5" w:rsidP="00227BF5">
      <w:pPr>
        <w:pStyle w:val="Heading4"/>
      </w:pPr>
      <w:r>
        <w:t>4. もてなしは今なお重要かつ必要な奉仕である</w:t>
      </w:r>
    </w:p>
    <w:bookmarkEnd w:id="0"/>
    <w:bookmarkEnd w:id="0"/>
    <w:p w14:paraId="5C097F03" w14:textId="5E23FA64" w:rsidR="00A7291B" w:rsidRDefault="0025169D" w:rsidP="00A7291B">
      <w:pPr>
        <w:pStyle w:val="NormalBlock"/>
      </w:pPr>
      <w:r>
        <w:t>今日、私たちは宣教師や伝道者の世話をするために、もてなしに頼ってはいません。しかし、もてなしは今なお、新約聖書の教会の発展において極めて重要です。私たちが自分の家を分かち合わず、見知らぬ人を歓迎されていると感じさせず、新しい家族が私たちの教会の家族の一員だと感じられるよう助けていないなら、私たちは教会の主要な使命と奉仕の一つである、もてなしを怠っていることになります。もてなしは不便で、費用がかかり、時間も要します。しかし、だからこそ、それは神にとても喜ばれるのです。私たちがもてなしを提供するとき、私たちは本当に自分自身をささげており、それが、もてなしを特別なもの、そして主にささげるにふさわしいものにするの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