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别无他名</w:t>
      </w:r>
    </w:p>
    <w:p w14:paraId="670F8077" w14:textId="038F6EFB" w:rsidR="00944B2D" w:rsidRDefault="00944B2D" w:rsidP="00944B2D">
      <w:pPr>
        <w:pStyle w:val="ChapterVerse"/>
      </w:pPr>
      <w:r w:rsidRPr="00944B2D">
        <w:t>使徒行傳行傳 4:12</w:t>
      </w:r>
    </w:p>
    <w:bookmarkEnd w:id="0"/>
    <w:p w14:paraId="5C097F03" w14:textId="5E23FA64" w:rsidR="00A7291B" w:rsidRDefault="0025169D" w:rsidP="00A7291B">
      <w:pPr>
        <w:pStyle w:val="NormalBlock"/>
      </w:pPr>
      <w:r>
        <w:t>彼得被圣灵充满，在犹太公会面前宣告说："除他以外，别无拯救；因为在天下人间，没有赐下别的名，我们可以靠着得救。"（使徒行傳 4:12）他所传达的，是圣经中关于基督独一性的最明确宣告之一。这一节经文驳斥了一切试图把基督教说成众多道路之一的论据。</w:t>
      </w:r>
    </w:p>
    <w:bookmarkEnd w:id="0"/>
    <w:p w14:paraId="5C097F03" w14:textId="5E23FA64" w:rsidR="00A7291B" w:rsidRDefault="0025169D" w:rsidP="00A7291B">
      <w:pPr>
        <w:pStyle w:val="NormalBlock"/>
      </w:pPr>
      <w:r>
        <w:t>历代以希伯來書，各种包容主义的论点不断出现。有些人说，所有真诚的宗教不过是通往同一位上帝的不同道路。另一些人主张，无论人们的信仰如何，上帝最终都会拯救所有人——这种观点通常被称为普救论。还有一些人认为，基督或许是上帝最完全的启示，但祂并不是唯一的启示，从而为在祂以外得救留下空间。这些做法可能显得富有同情心且宽容，但它们与彼得受圣灵感动所宣告的话直接相矛盾。</w:t>
      </w:r>
    </w:p>
    <w:bookmarkEnd w:id="0"/>
    <w:p w14:paraId="5C097F03" w14:textId="5E23FA64" w:rsidR="00A7291B" w:rsidRDefault="0025169D" w:rsidP="00A7291B">
      <w:pPr>
        <w:pStyle w:val="NormalBlock"/>
      </w:pPr>
      <w:r>
        <w:t>使徒行傳行傳 4:12 的力量在于其清晰明确。彼得并没有说耶稣是最好的道路，甚至不是主要的道路，而是唯一的道路。他的话排除了有多个救主或其他救赎途径的可能性。彼得这样说，并不是在表达他个人的意见——路加仔细记载说，他说话时被圣灵充满。我们在这宣告中所听见的，是神亲自确认唯有耶稣基督是救恩的途径。</w:t>
      </w:r>
    </w:p>
    <w:bookmarkEnd w:id="0"/>
    <w:p w14:paraId="5C097F03" w14:textId="5E23FA64" w:rsidR="00A7291B" w:rsidRDefault="0025169D" w:rsidP="00A7291B">
      <w:pPr>
        <w:pStyle w:val="NormalBlock"/>
      </w:pPr>
      <w:r>
        <w:t>这并不是圣经唯一一次确认这种排他性。耶稣亲自说："我就是道路、真理、生命；若不借着我，没有人能到父那里去"（约翰福音 14:6）。保罗后希伯來書写道："因为只有一位神，在神和人中间，只有一位中保，乃是降世为人的基督耶稣"（提摩太前書 2:5）。这些经文共同构成了一项一致而明确的见证。</w:t>
      </w:r>
    </w:p>
    <w:bookmarkEnd w:id="0"/>
    <w:p w14:paraId="5C097F03" w14:textId="5E23FA64" w:rsidR="00A7291B" w:rsidRDefault="0025169D" w:rsidP="00A7291B">
      <w:pPr>
        <w:pStyle w:val="NormalBlock"/>
      </w:pPr>
      <w:r>
        <w:t>给信徒的温和警告是：不要为了显得更加包容，就怀疑或淡化上帝清楚的吩咐。想要扭曲这信息的试探，可能出于善意，但结果却是歪曲福音本身。真正的怜悯不在于提供虚假的盼望，而在于忠实地指引人归向天下人间唯一能拯救人的名——耶稣基督。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