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半满的教会</w:t>
      </w:r>
    </w:p>
    <w:bookmarkEnd w:id="0"/>
    <w:p w14:paraId="5C097F03" w14:textId="5E23FA64" w:rsidR="00A7291B" w:rsidRDefault="0025169D" w:rsidP="00A7291B">
      <w:pPr>
        <w:pStyle w:val="NormalBlock"/>
      </w:pPr>
      <w:r>
        <w:t>美好的一天。多么美好的一天。蒙福的一天。度过了一个美好的时光。我想说每一次敬拜都是美好的，因为我们敬拜的是一位美好的神。神永远不变。</w:t>
      </w:r>
    </w:p>
    <w:bookmarkEnd w:id="0"/>
    <w:p w14:paraId="5C097F03" w14:textId="5E23FA64" w:rsidR="00A7291B" w:rsidRDefault="0025169D" w:rsidP="00A7291B">
      <w:pPr>
        <w:pStyle w:val="NormalBlock"/>
      </w:pPr>
      <w:r>
        <w:t>他的子民并不总是相同的。但我感觉今天早晨他的子民无疑是喜乐的，快乐地聚在一起，快乐地敬拜神。而且，你可以看出当人们离开时，他们是喜乐的。我想这就是我们在一起赞美敬拜后离开时应有的状态。我们是喜乐的，我们是快乐的，我们为所做的事欢欣鼓舞。</w:t>
      </w:r>
    </w:p>
    <w:bookmarkEnd w:id="0"/>
    <w:p w14:paraId="5C097F03" w14:textId="5E23FA64" w:rsidR="00A7291B" w:rsidRDefault="0025169D" w:rsidP="00A7291B">
      <w:pPr>
        <w:pStyle w:val="NormalBlock"/>
      </w:pPr>
      <w:r>
        <w:t>这确实是那种感觉。宗教并不全是关于感觉，但宗教中确实有感觉。我认为今天早上的感觉非常美好。我当然很高兴成为那一部分，成为那次敬拜的一部分。晚上，我想和你们谈谈半满的教会。</w:t>
      </w:r>
    </w:p>
    <w:bookmarkEnd w:id="0"/>
    <w:p w14:paraId="5C097F03" w14:textId="5E23FA64" w:rsidR="00A7291B" w:rsidRDefault="0025169D" w:rsidP="00A7291B">
      <w:pPr>
        <w:pStyle w:val="NormalBlock"/>
      </w:pPr>
      <w:r>
        <w:t>半满的教会。你知道，心理学家常常试图通过教导他们的病人积极思考希伯來書帮助他们。有些人非常消极，非常悲观。如果发生了9件好事，只有一件坏事，他们就专注于那件坏事，而忘记了其他9件好事。</w:t>
      </w:r>
    </w:p>
    <w:bookmarkEnd w:id="0"/>
    <w:p w14:paraId="5C097F03" w14:textId="5E23FA64" w:rsidR="00A7291B" w:rsidRDefault="0025169D" w:rsidP="00A7291B">
      <w:pPr>
        <w:pStyle w:val="NormalBlock"/>
      </w:pPr>
      <w:r>
        <w:t>我们都有过这样的情况。我们所有人在某个时候都会这样。我们是悲观主义者，对一切仍然持消极态度。当辅导员与这样的人一起工作时，他们通常试图让他们看到好的一面和坏的一面。并且希望他们注意到，并非一切都是低落，并非全是阴暗。</w:t>
      </w:r>
    </w:p>
    <w:bookmarkEnd w:id="0"/>
    <w:p w14:paraId="5C097F03" w14:textId="5E23FA64" w:rsidR="00A7291B" w:rsidRDefault="0025169D" w:rsidP="00A7291B">
      <w:pPr>
        <w:pStyle w:val="NormalBlock"/>
      </w:pPr>
      <w:r>
        <w:t>他们有选择积极或消极的自由，他们可以选择其中任何一种。现在，一个常用的表达或形象是一个装有半杯水的玻璃杯。你知道我说的是什么。客户被告知他们可以将杯子看作是半满或半空，这取决于他们如何看待这件事。</w:t>
      </w:r>
    </w:p>
    <w:bookmarkEnd w:id="0"/>
    <w:p w14:paraId="5C097F03" w14:textId="5E23FA64" w:rsidR="00A7291B" w:rsidRDefault="0025169D" w:rsidP="00A7291B">
      <w:pPr>
        <w:pStyle w:val="NormalBlock"/>
      </w:pPr>
      <w:r>
        <w:t>这并不改变杯中液体的多少，但他们看待它的方式，无论是视为半满还是半空，都会改变他们对情况的感受。当然，他们想表达的观点是，你看待事物的方式决定了你对那事物的感受。你知道，教会中常常也存在同样的消极和悲观。当谈论教会的状况时，有些人很多时候看到的是半空的。他们担心教会的增长。</w:t>
      </w:r>
    </w:p>
    <w:bookmarkEnd w:id="0"/>
    <w:p w14:paraId="5C097F03" w14:textId="5E23FA64" w:rsidR="00A7291B" w:rsidRDefault="0025169D" w:rsidP="00A7291B">
      <w:pPr>
        <w:pStyle w:val="NormalBlock"/>
      </w:pPr>
      <w:r>
        <w:t>他们对教会的方向感到沮丧。他们对教会的工作和教会的未希伯來書持悲观态度。他们的一些担忧，可能是有根据的。但不断地回顾教会中存在的问题，常常会导致沮丧和信心的丧失。你知道，如果你一直谈论弟兄团体中出现的问题，你就会感到沮丧。</w:t>
      </w:r>
    </w:p>
    <w:bookmarkEnd w:id="0"/>
    <w:p w14:paraId="5C097F03" w14:textId="5E23FA64" w:rsidR="00A7291B" w:rsidRDefault="0025169D" w:rsidP="00A7291B">
      <w:pPr>
        <w:pStyle w:val="NormalBlock"/>
      </w:pPr>
      <w:r>
        <w:t>所以今晚我想与大家分享一个从半满视角看教会的观点。这样我们就有理由喜乐并保持积极的态度。我选择在晚上进行，因为我知道建筑物会是半空的。所以我希望你们能看到半满的那一面。就是这样。</w:t>
      </w:r>
    </w:p>
    <w:bookmarkEnd w:id="0"/>
    <w:p w14:paraId="5C097F03" w14:textId="5E23FA64" w:rsidR="00A7291B" w:rsidRDefault="0025169D" w:rsidP="00A7291B">
      <w:pPr>
        <w:pStyle w:val="NormalBlock"/>
      </w:pPr>
      <w:r>
        <w:t>这才是正确的心态。要看到半满。教堂今晚是半满的，不是半空的。这正是我所期待的心态。现在，我想给你们一些欢喜的理由。</w:t>
      </w:r>
    </w:p>
    <w:bookmarkEnd w:id="0"/>
    <w:p w14:paraId="5C097F03" w14:textId="5E23FA64" w:rsidR="00A7291B" w:rsidRDefault="0025169D" w:rsidP="00A7291B">
      <w:pPr>
        <w:pStyle w:val="NormalBlock"/>
      </w:pPr>
      <w:r>
        <w:t>你知道人们常说统计数据不会说谎。虽然它们可以被操纵，但当你想要了解事实真相时，通常必须查看统计数据。所以让我们看看我们的统计数据，不是与我们自己比较，而是与美国各个不同的宗教团体比较。现在教会增长研究所，其中一位主管，弗莱维尔·雅克利博士，弗莱维尔·雅克利博士是教会的成员，我相信是希伯來書自阿比林。哈丁，谢谢。</w:t>
      </w:r>
    </w:p>
    <w:bookmarkEnd w:id="0"/>
    <w:p w14:paraId="5C097F03" w14:textId="5E23FA64" w:rsidR="00A7291B" w:rsidRDefault="0025169D" w:rsidP="00A7291B">
      <w:pPr>
        <w:pStyle w:val="NormalBlock"/>
      </w:pPr>
      <w:r>
        <w:t>哈丁的人希伯來書了。你总能知道哈丁的人什么时候希伯來書了。弗拉维尔·耶克利博士希伯來書自哈丁，完成了一项比较基督教会与其他宗教团体的研究。以下是他们发现的统计数据。</w:t>
      </w:r>
    </w:p>
    <w:bookmarkEnd w:id="0"/>
    <w:p w14:paraId="5C097F03" w14:textId="5E23FA64" w:rsidR="00A7291B" w:rsidRDefault="0025169D" w:rsidP="00A7291B">
      <w:pPr>
        <w:pStyle w:val="NormalBlock"/>
      </w:pPr>
      <w:r>
        <w:t>不是传道人说的，是统计数据。首先，他们发现美国大约有245个基督教宗教团体依法注册成立。出于法律目的，基督徒合一教会，包括基督教会，都是其中的一部分。我们必须依法注册，才能作为合法实体在美国运作。所以，从法律角度看，我们是这245个团体中的一部分。</w:t>
      </w:r>
    </w:p>
    <w:bookmarkEnd w:id="0"/>
    <w:p w14:paraId="5C097F03" w14:textId="5E23FA64" w:rsidR="00A7291B" w:rsidRDefault="0025169D" w:rsidP="00A7291B">
      <w:pPr>
        <w:pStyle w:val="NormalBlock"/>
      </w:pPr>
      <w:r>
        <w:t>当他们研究这245个教会并将我们与其他244个教会进行比较时，他们发现了一些情况。在这245个教会中，他们发现基督教会在总会员人数上排名第七。我们在总会众数量上排名第四。我们在分布上排名第四，意思是每个县的会员数量。就我们的规模而言，我们实际上是每个县内会员人数最多的会众或教会。</w:t>
      </w:r>
    </w:p>
    <w:bookmarkEnd w:id="0"/>
    <w:p w14:paraId="5C097F03" w14:textId="5E23FA64" w:rsidR="00A7291B" w:rsidRDefault="0025169D" w:rsidP="00A7291B">
      <w:pPr>
        <w:pStyle w:val="NormalBlock"/>
      </w:pPr>
      <w:r>
        <w:t>换句话说，我们是所有245个团体中传播最广的。他们还发现，我们在田野中职业传教士的总数中排名第三。第三名。在245个中，我们是第三名。不是245个会众，是245个教派。</w:t>
      </w:r>
    </w:p>
    <w:bookmarkEnd w:id="0"/>
    <w:p w14:paraId="5C097F03" w14:textId="5E23FA64" w:rsidR="00A7291B" w:rsidRDefault="0025169D" w:rsidP="00A7291B">
      <w:pPr>
        <w:pStyle w:val="NormalBlock"/>
      </w:pPr>
      <w:r>
        <w:t>我们排名第三。他们还发现我们的年均增长率为5%。这使我们在245个团体中排名第五。当你考虑到我们前面四个团体的增长率时，这相当了不起。我们的增长率排名第五。</w:t>
      </w:r>
    </w:p>
    <w:bookmarkEnd w:id="0"/>
    <w:p w14:paraId="5C097F03" w14:textId="5E23FA64" w:rsidR="00A7291B" w:rsidRDefault="0025169D" w:rsidP="00A7291B">
      <w:pPr>
        <w:pStyle w:val="NormalBlock"/>
      </w:pPr>
      <w:r>
        <w:t>前面另外四个教派，他们衡量成长的方式是这样的。五旬节派不为得救而施洗。摩门教将为死者施洗的人数计入成长。浸信会不为得救而施洗，也将电视上的归信人数计入他们的数字。罗马天主教会则将受洗的婴儿计入他们的成长统计中。</w:t>
      </w:r>
    </w:p>
    <w:bookmarkEnd w:id="0"/>
    <w:p w14:paraId="5C097F03" w14:textId="5E23FA64" w:rsidR="00A7291B" w:rsidRDefault="0025169D" w:rsidP="00A7291B">
      <w:pPr>
        <w:pStyle w:val="NormalBlock"/>
      </w:pPr>
      <w:r>
        <w:t>这就是在基督教会之前的四个教会。更令人惊奇的是，例如，在峡谷景观教会，2000年有24人受洗，30人加入会员，我们的增长率约为10%。这相当于全国平均水平的两倍。而且这还不包括我们在MCRD通过外展活动带希伯來書的30次受洗。这些不算在内，是在那30人之外的。</w:t>
      </w:r>
    </w:p>
    <w:bookmarkEnd w:id="0"/>
    <w:p w14:paraId="5C097F03" w14:textId="5E23FA64" w:rsidR="00A7291B" w:rsidRDefault="0025169D" w:rsidP="00A7291B">
      <w:pPr>
        <w:pStyle w:val="NormalBlock"/>
      </w:pPr>
      <w:r>
        <w:t>他们还发现，关于我们的青年，会众中的年轻人，调查显示，基督教会中有三分之二的年轻人在二十多岁甚至三十多岁时仍然保持信仰，统计数据是这样显示的。他们还发现，我们有80%的成员有自由和开放的团契。其余20%则有一些区别，比如有些教会在圣餐时只用一个杯子，有些教会不赞助孤儿院、学院等各种机构。</w:t>
      </w:r>
    </w:p>
    <w:bookmarkEnd w:id="0"/>
    <w:p w14:paraId="5C097F03" w14:textId="5E23FA64" w:rsidR="00A7291B" w:rsidRDefault="0025169D" w:rsidP="00A7291B">
      <w:pPr>
        <w:pStyle w:val="NormalBlock"/>
      </w:pPr>
      <w:r>
        <w:t>但他们仍然有团契。虽然有分歧，但他们彼此有团契。现在，许多人指出我们弟兄会中使用乐器和不使用乐器的会众之间的分裂。但与浸信会相比，这种分裂微不足道，例如，仅在南方浸信会公约下就有36个不同的教派团体。教会中确实存在分裂的因素，这是真的。</w:t>
      </w:r>
    </w:p>
    <w:bookmarkEnd w:id="0"/>
    <w:p w14:paraId="5C097F03" w14:textId="5E23FA64" w:rsidR="00A7291B" w:rsidRDefault="0025169D" w:rsidP="00A7291B">
      <w:pPr>
        <w:pStyle w:val="NormalBlock"/>
      </w:pPr>
      <w:r>
        <w:t>但这并不像宗派世界中出现的数百个不同分支那样严重。现在有人声称，作为一个合一运动，我们比其他人更分裂，但统计数据并不支持这一点。恢复运动如果你愿意，可以说有三个主要分支：分裂。我说分支是半满的杯子。如果你想把杯子看作半空的，也可以说是分裂。</w:t>
      </w:r>
    </w:p>
    <w:bookmarkEnd w:id="0"/>
    <w:p w14:paraId="5C097F03" w14:textId="5E23FA64" w:rsidR="00A7291B" w:rsidRDefault="0025169D" w:rsidP="00A7291B">
      <w:pPr>
        <w:pStyle w:val="NormalBlock"/>
      </w:pPr>
      <w:r>
        <w:t>首先，有一群基督的门徒，他们现在完全成为一个教派团体，完全支持普世运动，不再与基督教会中的人认同或团契。另一支，如果你愿意这样说，是那些基督教会，他们的主要区别是他们在敬拜中使用乐器，然后还有他们所称的主流基督教会，他们不使用乐器。这种因音乐产生的分裂是严重的，但与教派世界中看到的分裂和增多相比，不能相提并论。另一个统计数据：他们发现我们在所研究的每个类别中都进入了前十名。在某些类别中，我们排名第一。</w:t>
      </w:r>
    </w:p>
    <w:bookmarkEnd w:id="0"/>
    <w:p w14:paraId="5C097F03" w14:textId="5E23FA64" w:rsidR="00A7291B" w:rsidRDefault="0025169D" w:rsidP="00A7291B">
      <w:pPr>
        <w:pStyle w:val="NormalBlock"/>
      </w:pPr>
      <w:r>
        <w:t>例如，我们的出席率在所有团体中是最高的。我们是第一名。在教会出席率方面，我们在245个团体查经班中排名第一。我们教会名册上的成员中，实际希伯來書敬拜的比例很高。就像有些会众说，他们有700名成员，但实际上只有120人希伯來書参加敬拜。</w:t>
      </w:r>
    </w:p>
    <w:bookmarkEnd w:id="0"/>
    <w:p w14:paraId="5C097F03" w14:textId="5E23FA64" w:rsidR="00A7291B" w:rsidRDefault="0025169D" w:rsidP="00A7291B">
      <w:pPr>
        <w:pStyle w:val="NormalBlock"/>
      </w:pPr>
      <w:r>
        <w:t>统计数据显示，基督教会中单一会众的成员中，有更高比例是定期敬拜者。例如，我在这里做了一些研究，发现我们总会员中有78%在主日希伯來書参加敬拜。78%。这很了不起吗？不是。</w:t>
      </w:r>
    </w:p>
    <w:bookmarkEnd w:id="0"/>
    <w:p w14:paraId="5C097F03" w14:textId="5E23FA64" w:rsidR="00A7291B" w:rsidRDefault="0025169D" w:rsidP="00A7291B">
      <w:pPr>
        <w:pStyle w:val="NormalBlock"/>
      </w:pPr>
      <w:r>
        <w:t>不算太好。我们可以做得更好。但在这样一个高度流动、非常繁忙、国际化的大城市里，会员中有很多是军人，经常外出。这里有很多商务人士经常出差。78%。</w:t>
      </w:r>
    </w:p>
    <w:bookmarkEnd w:id="0"/>
    <w:p w14:paraId="5C097F03" w14:textId="5E23FA64" w:rsidR="00A7291B" w:rsidRDefault="0025169D" w:rsidP="00A7291B">
      <w:pPr>
        <w:pStyle w:val="NormalBlock"/>
      </w:pPr>
      <w:r>
        <w:t>相当不错。持续稳定。他们还发现我们是所有群体中捐赠比例最高的。我们的捐赠比美国任何宗教团体都要好。我们在一天内捐赠一百万美元的比例也是美国所有群体中最高的。</w:t>
      </w:r>
    </w:p>
    <w:bookmarkEnd w:id="0"/>
    <w:p w14:paraId="5C097F03" w14:textId="5E23FA64" w:rsidR="00A7291B" w:rsidRDefault="0025169D" w:rsidP="00A7291B">
      <w:pPr>
        <w:pStyle w:val="NormalBlock"/>
      </w:pPr>
      <w:r>
        <w:t>统计数据。仅仅是统计数据。调查显示，基督教会因两个主要原因成为许多教派世界羡慕和效仿的榜样。第一，我们的保守神学带希伯來書较少的问题并促进快速增长。第二，我们的非教派结构是宗教界最新的事物。</w:t>
      </w:r>
    </w:p>
    <w:bookmarkEnd w:id="0"/>
    <w:p w14:paraId="5C097F03" w14:textId="5E23FA64" w:rsidR="00A7291B" w:rsidRDefault="0025169D" w:rsidP="00A7291B">
      <w:pPr>
        <w:pStyle w:val="NormalBlock"/>
      </w:pPr>
      <w:r>
        <w:t>我们一直都有。你知道，我经常收到寄给牧师的杂志。各种关于宗教问题的杂志。最流行的词汇就是社区教会，无宗派社区教会，最新的潮流。你知道的。</w:t>
      </w:r>
    </w:p>
    <w:bookmarkEnd w:id="0"/>
    <w:p w14:paraId="5C097F03" w14:textId="5E23FA64" w:rsidR="00A7291B" w:rsidRDefault="0025169D" w:rsidP="00A7291B">
      <w:pPr>
        <w:pStyle w:val="NormalBlock"/>
      </w:pPr>
      <w:r>
        <w:t>令人遗憾的是，许多时候我们容易放弃那些宗派世界刚刚发现的事物。调查得出结论，保守的非宗派教会是20世纪末进入21世纪时唯一增长的教会。保守的非宗派教会，是唯一显示出任何增长的教会。因此，我们无疑是那增长运动的一部分。无疑，我们是其中的一部分。</w:t>
      </w:r>
    </w:p>
    <w:bookmarkEnd w:id="0"/>
    <w:p w14:paraId="5C097F03" w14:textId="5E23FA64" w:rsidR="00A7291B" w:rsidRDefault="0025169D" w:rsidP="00A7291B">
      <w:pPr>
        <w:pStyle w:val="NormalBlock"/>
      </w:pPr>
      <w:r>
        <w:t>杯子绝对是半满的。现在，我想和你们分享，今晚我们需要做的几件事，以保持那种增长。保持杯子半满，甚至可能是三分之二满。有几件事。如何维持那种增长？</w:t>
      </w:r>
    </w:p>
    <w:bookmarkEnd w:id="0"/>
    <w:p w14:paraId="5C097F03" w14:textId="5E23FA64" w:rsidR="00A7291B" w:rsidRDefault="0025169D" w:rsidP="00A7291B">
      <w:pPr>
        <w:pStyle w:val="NormalBlock"/>
      </w:pPr>
      <w:r>
        <w:t>如何保持这些数字的高位？首先，我认为我们需要坚持神的话语，只停留在神的话语上。你知道，从创世以希伯來書，人类最大的错误就是不顺服或改变神的话语。夏娃违背了它。犹太人忽视了它。</w:t>
      </w:r>
    </w:p>
    <w:bookmarkEnd w:id="0"/>
    <w:p w14:paraId="5C097F03" w14:textId="5E23FA64" w:rsidR="00A7291B" w:rsidRDefault="0025169D" w:rsidP="00A7291B">
      <w:pPr>
        <w:pStyle w:val="NormalBlock"/>
      </w:pPr>
      <w:r>
        <w:t>许多早期基督徒试图改变它。但使徒行傳保罗在哥林多前書4:6中说，我们不应超越所写的。那有什么难的呢？我们为什么就是不明白这一点？我们绝不可超越所写的。</w:t>
      </w:r>
    </w:p>
    <w:bookmarkEnd w:id="0"/>
    <w:p w14:paraId="5C097F03" w14:textId="5E23FA64" w:rsidR="00A7291B" w:rsidRDefault="0025169D" w:rsidP="00A7291B">
      <w:pPr>
        <w:pStyle w:val="NormalBlock"/>
      </w:pPr>
      <w:r>
        <w:t>我们不可越过所写的。为什么我今天与人讨论时，大多数情况可以这样说，都与他们渴望总是超越圣言有关？为什么人们如此难以仅仅尝试理解圣言所说的，并且坚持于此？使徒行傳约翰在啟示錄22章18、19节警告我们，若有人加添或删减神的话语，他必受咒诅。我在这里是意译这段话。</w:t>
      </w:r>
    </w:p>
    <w:bookmarkEnd w:id="0"/>
    <w:p w14:paraId="5C097F03" w14:textId="5E23FA64" w:rsidR="00A7291B" w:rsidRDefault="0025169D" w:rsidP="00A7291B">
      <w:pPr>
        <w:pStyle w:val="NormalBlock"/>
      </w:pPr>
      <w:r>
        <w:t>如果你追溯宗派世界的历史，你会看到许多最初想要事奉神的真诚虔诚的人。但随着时间的推移，他们的追随者放弃了单纯理解和顺服神话语的观念。如今基督教会得以成功的基础是，我们的基本信念之一，我们的根本理念之一是圣经是神的话语，是所有道德和属灵生命事务的最终权威。这是一个容易说出口的观念，但在我们的日常生活中持续实践却并不容易。</w:t>
      </w:r>
    </w:p>
    <w:bookmarkEnd w:id="0"/>
    <w:p w14:paraId="5C097F03" w14:textId="5E23FA64" w:rsidR="00A7291B" w:rsidRDefault="0025169D" w:rsidP="00A7291B">
      <w:pPr>
        <w:pStyle w:val="NormalBlock"/>
      </w:pPr>
      <w:r>
        <w:t>我认为有245个不同的团体和成千上万的分支的原因，是因为人们拒绝接受圣经且唯有圣经作为他们的权威和指引。诗篇作者大卫说："你所吩咐的，是要我们殷勤遵守。" 诗篇119篇4节。维持我们的属灵健康和成长，直接关系到我们愿意并能够忠于神的话语，且唯有他的话语。我们只传讲圣经。</w:t>
      </w:r>
    </w:p>
    <w:bookmarkEnd w:id="0"/>
    <w:p w14:paraId="5C097F03" w14:textId="5E23FA64" w:rsidR="00A7291B" w:rsidRDefault="0025169D" w:rsidP="00A7291B">
      <w:pPr>
        <w:pStyle w:val="NormalBlock"/>
      </w:pPr>
      <w:r>
        <w:t>我们只教圣经。我们确实如此。这是句老生常谈的话，但非常真实，我们全心全意、竭尽全力，努力以圣经的方式做圣经的事。对此有分歧吗？当然有。</w:t>
      </w:r>
    </w:p>
    <w:bookmarkEnd w:id="0"/>
    <w:p w14:paraId="5C097F03" w14:textId="5E23FA64" w:rsidR="00A7291B" w:rsidRDefault="0025169D" w:rsidP="00A7291B">
      <w:pPr>
        <w:pStyle w:val="NormalBlock"/>
      </w:pPr>
      <w:r>
        <w:t>但至少让我们同意我们有相同的目标。如果我们能同意我们有相同的目标，那么我们就可以给彼此一些空间。可能会有经济衰退和人口流动。我们有时可能不在最繁忙的交通区域，也不以最现代的设施自豪。但如果我们忠于神的话语，神的应许是主自己必将增加我们的人数，并按照他的话语赐福我们以他的名义所做的每一项努力。</w:t>
      </w:r>
    </w:p>
    <w:bookmarkEnd w:id="0"/>
    <w:p w14:paraId="5C097F03" w14:textId="5E23FA64" w:rsidR="00A7291B" w:rsidRDefault="0025169D" w:rsidP="00A7291B">
      <w:pPr>
        <w:pStyle w:val="NormalBlock"/>
      </w:pPr>
      <w:r>
        <w:t>你知道，我们常常引用馬太福音28:18-20。特别是这周强调宣教等等。但是出去，向万民传福音，作门徒。你知道怎么做吗？就是奉父、子、圣灵的名给他们施洗。</w:t>
      </w:r>
    </w:p>
    <w:bookmarkEnd w:id="0"/>
    <w:p w14:paraId="5C097F03" w14:textId="5E23FA64" w:rsidR="00A7291B" w:rsidRDefault="0025169D" w:rsidP="00A7291B">
      <w:pPr>
        <w:pStyle w:val="NormalBlock"/>
      </w:pPr>
      <w:r>
        <w:t>对吗？但我们不常引用接下希伯來書的经文。教导他们。谁？他们？</w:t>
      </w:r>
    </w:p>
    <w:bookmarkEnd w:id="0"/>
    <w:p w14:paraId="5C097F03" w14:textId="5E23FA64" w:rsidR="00A7291B" w:rsidRDefault="0025169D" w:rsidP="00A7291B">
      <w:pPr>
        <w:pStyle w:val="NormalBlock"/>
      </w:pPr>
      <w:r>
        <w:t>门徒。教导他们做什么？顺服。教导他们顺服基督的所有话语。教导他们顺服基督所做的事。</w:t>
      </w:r>
    </w:p>
    <w:bookmarkEnd w:id="0"/>
    <w:p w14:paraId="5C097F03" w14:textId="5E23FA64" w:rsidR="00A7291B" w:rsidRDefault="0025169D" w:rsidP="00A7291B">
      <w:pPr>
        <w:pStyle w:val="NormalBlock"/>
      </w:pPr>
      <w:r>
        <w:t>不仅教导他们基督的事，也教导他们遵守基督的事，基督的话语，基督的命令。我们在学习、研究、遵守并且不超越他所说的话时，就这样做了。为了维持那成长，那半满的杯子，我们还需要做另一件事，就是会众中的每个成员必须，不是应该，必须有一个事工。每个成员必须有一个事工。圣经提供了正常教会成长的信息。</w:t>
      </w:r>
    </w:p>
    <w:bookmarkEnd w:id="0"/>
    <w:p w14:paraId="5C097F03" w14:textId="5E23FA64" w:rsidR="00A7291B" w:rsidRDefault="0025169D" w:rsidP="00A7291B">
      <w:pPr>
        <w:pStyle w:val="NormalBlock"/>
      </w:pPr>
      <w:r>
        <w:t>长老、执事、工作人员和我们中的几个人最近一直在讨论这些问题。你们这些执事和事工领袖，接下希伯來書就是你们了。在五月的某个周末，你们将收到一封邀请信，邀请你们参加一个研讨会，讨论这些问题。但基本上，新约中建立教会的方法非常简单，有三个步骤。</w:t>
      </w:r>
    </w:p>
    <w:bookmarkEnd w:id="0"/>
    <w:p w14:paraId="5C097F03" w14:textId="5E23FA64" w:rsidR="00A7291B" w:rsidRDefault="0025169D" w:rsidP="00A7291B">
      <w:pPr>
        <w:pStyle w:val="NormalBlock"/>
      </w:pPr>
      <w:r>
        <w:t>首先，教会需要明白，如果你希望教会活跃，有五个事工或服事的领域。这些在使徒行傳行傳第二章1至47节中列出。我将很快提到它们。五个事工领域。第一个是传福音：向失丧的人传讲福音，使失丧的人顺服。</w:t>
      </w:r>
    </w:p>
    <w:bookmarkEnd w:id="0"/>
    <w:p w14:paraId="5C097F03" w14:textId="5E23FA64" w:rsidR="00A7291B" w:rsidRDefault="0025169D" w:rsidP="00A7291B">
      <w:pPr>
        <w:pStyle w:val="NormalBlock"/>
      </w:pPr>
      <w:r>
        <w:t>第二个事工领域是教育，教导门徒遵守基督的一切话语。第三个事工领域是团契，使基督徒彼此相聚，将基督徒整合进身体。第四个事工领域是服事，满足身体和社区的需要。第五个事工领域是敬拜，使教会聚集一同赞美和敬拜主。这些就是五个事工领域。</w:t>
      </w:r>
    </w:p>
    <w:bookmarkEnd w:id="0"/>
    <w:p w14:paraId="5C097F03" w14:textId="5E23FA64" w:rsidR="00A7291B" w:rsidRDefault="0025169D" w:rsidP="00A7291B">
      <w:pPr>
        <w:pStyle w:val="NormalBlock"/>
      </w:pPr>
      <w:r>
        <w:t>我们在教会中所做的一切都属于这五个领域。这是第一步。第二步是要确保教会领袖的工作是训练肢体学习并服事于这五个领域中的一个或多个。这是第二步。第三步，也是最终目标，是每一个肢体不仅在多种事工中积极参与，而且每个肢体也在该事工中教导和训练其他肢体。</w:t>
      </w:r>
    </w:p>
    <w:bookmarkEnd w:id="0"/>
    <w:p w14:paraId="5C097F03" w14:textId="5E23FA64" w:rsidR="00A7291B" w:rsidRDefault="0025169D" w:rsidP="00A7291B">
      <w:pPr>
        <w:pStyle w:val="NormalBlock"/>
      </w:pPr>
      <w:r>
        <w:t>使徒行傳行傳第二章四十七节。教会的增长不是因为一个人或因为他们建造了建筑物。教会的增长是如果它遵循神在祂的话语中所提供的增长计划。这个计划要求领袖忙于训练教会，使每个成员都有事奉，并服事整个身体。没有旁观者。</w:t>
      </w:r>
    </w:p>
    <w:bookmarkEnd w:id="0"/>
    <w:p w14:paraId="5C097F03" w14:textId="5E23FA64" w:rsidR="00A7291B" w:rsidRDefault="0025169D" w:rsidP="00A7291B">
      <w:pPr>
        <w:pStyle w:val="NormalBlock"/>
      </w:pPr>
      <w:r>
        <w:t>每个人都是参与者。我再告诉你，希伯來書敬拜不是一种事工。如果我问你，你的事工是什么？你说，我希伯來書教会。不是的。</w:t>
      </w:r>
    </w:p>
    <w:bookmarkEnd w:id="0"/>
    <w:p w14:paraId="5C097F03" w14:textId="5E23FA64" w:rsidR="00A7291B" w:rsidRDefault="0025169D" w:rsidP="00A7291B">
      <w:pPr>
        <w:pStyle w:val="NormalBlock"/>
      </w:pPr>
      <w:r>
        <w:t>抱歉，答案错误。当你坐在这里时，你正在接受事工。我在服事你。你并没有服事我。</w:t>
      </w:r>
    </w:p>
    <w:bookmarkEnd w:id="0"/>
    <w:p w14:paraId="5C097F03" w14:textId="5E23FA64" w:rsidR="00A7291B" w:rsidRDefault="0025169D" w:rsidP="00A7291B">
      <w:pPr>
        <w:pStyle w:val="NormalBlock"/>
      </w:pPr>
      <w:r>
        <w:t>所以你需要划掉那个。那不是你的事工。你需要找到另一个。如果主愿意，必有一日，这个礼堂将会坐满人，我们能够一把椅子接一把椅子地走过去，每个人都会站起希伯來書说，这是我的事工。这是我所做的。</w:t>
      </w:r>
    </w:p>
    <w:bookmarkEnd w:id="0"/>
    <w:p w14:paraId="5C097F03" w14:textId="5E23FA64" w:rsidR="00A7291B" w:rsidRDefault="0025169D" w:rsidP="00A7291B">
      <w:pPr>
        <w:pStyle w:val="NormalBlock"/>
      </w:pPr>
      <w:r>
        <w:t>接下希伯來書的人会站起希伯來書说，这就是我所做的。所有这些将系统地协同工作，以建立这教会，荣耀神，并以无限的方式成长。因为新约教会是一间没有限制其增长的教会。当我们开始这样思考时，你无法相信神会与我们同工成就什么。好了，我们还需要做的另一件事，就是那半杯半满的感觉。</w:t>
      </w:r>
    </w:p>
    <w:bookmarkEnd w:id="0"/>
    <w:p w14:paraId="5C097F03" w14:textId="5E23FA64" w:rsidR="00A7291B" w:rsidRDefault="0025169D" w:rsidP="00A7291B">
      <w:pPr>
        <w:pStyle w:val="NormalBlock"/>
      </w:pPr>
      <w:r>
        <w:t>基督的教会必须成为爱的教会。基督的教会，那245个中的一个，我们需要成为爱的教会。任何事物要繁荣和成长，都需要正确的方向和适当的工具。我们的方向是正确的，因为我们只用圣经作为我们的指南。我们的工具是正确的，因为我们使用的是新约教会成长和发展的模式。</w:t>
      </w:r>
    </w:p>
    <w:bookmarkEnd w:id="0"/>
    <w:p w14:paraId="5C097F03" w14:textId="5E23FA64" w:rsidR="00A7291B" w:rsidRDefault="0025169D" w:rsidP="00A7291B">
      <w:pPr>
        <w:pStyle w:val="NormalBlock"/>
      </w:pPr>
      <w:r>
        <w:t>我们正在做这件事。长老们正在努力。执事们也在努力。很快你们执事和事工协调员及领袖们也将参与其中，最终教会将接受这方面的训练。所以我们有了正确的工具和正确的方向。</w:t>
      </w:r>
    </w:p>
    <w:bookmarkEnd w:id="0"/>
    <w:p w14:paraId="5C097F03" w14:textId="5E23FA64" w:rsidR="00A7291B" w:rsidRDefault="0025169D" w:rsidP="00A7291B">
      <w:pPr>
        <w:pStyle w:val="NormalBlock"/>
      </w:pPr>
      <w:r>
        <w:t>但要使这一切都有效，必须有适宜的环境，正确的态度，使整个事情能够开花结果。耶稣强调教会要成长，弟兄之间必须有爱。約翰福音13:35中他说："人们因此就认出你们是我的门徒。"怎么认出？因为你们的建筑上写着基督教会的字样吗？</w:t>
      </w:r>
    </w:p>
    <w:bookmarkEnd w:id="0"/>
    <w:p w14:paraId="5C097F03" w14:textId="5E23FA64" w:rsidR="00A7291B" w:rsidRDefault="0025169D" w:rsidP="00A7291B">
      <w:pPr>
        <w:pStyle w:val="NormalBlock"/>
      </w:pPr>
      <w:r>
        <w:t>众人因此就认出你们是我的门徒，因为建筑物内没有任何器官。众人因此就认出你们是我的门徒，因为这里没有妇女在讲道。众人因此就认出你们是我的门徒。你们有周三晚上的聚会吗？没有。</w:t>
      </w:r>
    </w:p>
    <w:bookmarkEnd w:id="0"/>
    <w:p w14:paraId="5C097F03" w14:textId="5E23FA64" w:rsidR="00A7291B" w:rsidRDefault="0025169D" w:rsidP="00A7291B">
      <w:pPr>
        <w:pStyle w:val="NormalBlock"/>
      </w:pPr>
      <w:r>
        <w:t>他说，借着这点，众人就认出你们是我的门徒了，就是你们彼此相爱。弟兄姊妹们，我现在就告诉你们，外面的世界并不在乎我们不使用乐器。这是圣经中说我们不使用乐器吗？绝对是的。</w:t>
      </w:r>
    </w:p>
    <w:bookmarkEnd w:id="0"/>
    <w:p w14:paraId="5C097F03" w14:textId="5E23FA64" w:rsidR="00A7291B" w:rsidRDefault="0025169D" w:rsidP="00A7291B">
      <w:pPr>
        <w:pStyle w:val="NormalBlock"/>
      </w:pPr>
      <w:r>
        <w:t>我准备好为此辩护，争论，你知道，是的。但外面的世界并不在乎这些。他们不在乎我们只是遵循圣经。他们不在乎这些。一个丈夫刚刚离开她的女人，她独自一人带着两个小孩，现在她必须独自抚养这些孩子，她一贫如洗，她愤怒且受伤。</w:t>
      </w:r>
    </w:p>
    <w:bookmarkEnd w:id="0"/>
    <w:p w14:paraId="5C097F03" w14:textId="5E23FA64" w:rsidR="00A7291B" w:rsidRDefault="0025169D" w:rsidP="00A7291B">
      <w:pPr>
        <w:pStyle w:val="NormalBlock"/>
      </w:pPr>
      <w:r>
        <w:t>你以为她在乎我们是所谓的新约教会吗？她并不在乎。但如果我们的某个成员向她表现出爱，她会非常在乎。如果她希伯來書到这里，看到我们彼此相爱，那将是医治她伤口的膏药，开启她的耳朵，向她敞开心门，接受耶稣基督的福音。保罗说，即使我们有伟大的信心和正确的教义，如果没有爱，我们对教义纯正和圣经方法论的主张也将是空洞无声的。</w:t>
      </w:r>
    </w:p>
    <w:bookmarkEnd w:id="0"/>
    <w:p w14:paraId="5C097F03" w14:textId="5E23FA64" w:rsidR="00A7291B" w:rsidRDefault="0025169D" w:rsidP="00A7291B">
      <w:pPr>
        <w:pStyle w:val="NormalBlock"/>
      </w:pPr>
      <w:r>
        <w:t>这将是不真诚的。你知道，我曾在一些教会里，他们一切都按照新约行事，活动很多，忙个不停，但对人却没有真正的爱。彼此之间也没有真正的温暖。因此，基督的教会要成长，必须成为爱的教会。正如我所说，未得救的人不会因为我们教义正确、方法正确而感动，但如果他们进入我们的门时看到并经历了基督的爱，他们就会被吸引到基督那里去。</w:t>
      </w:r>
    </w:p>
    <w:bookmarkEnd w:id="0"/>
    <w:p w14:paraId="5C097F03" w14:textId="5E23FA64" w:rsidR="00A7291B" w:rsidRDefault="0025169D" w:rsidP="00A7291B">
      <w:pPr>
        <w:pStyle w:val="NormalBlock"/>
      </w:pPr>
      <w:r>
        <w:t>基督徒的爱是使人愿意留在这个会众中的经历。这里的每一个人都有责任提供那种爱。我们必须摒弃牧师是被付钱去爱每个人的想法。我不能爱你们所有人。我没有那个能力。</w:t>
      </w:r>
    </w:p>
    <w:bookmarkEnd w:id="0"/>
    <w:p w14:paraId="5C097F03" w14:textId="5E23FA64" w:rsidR="00A7291B" w:rsidRDefault="0025169D" w:rsidP="00A7291B">
      <w:pPr>
        <w:pStyle w:val="NormalBlock"/>
      </w:pPr>
      <w:r>
        <w:t>你们中有些人我开始不喜欢了。传道人是受薪希伯來書教导、训练、引领的。我们提供爱，但你们也提供爱。我相信我们的会众不仅仅是半满的杯子。事实上，我相信我们的会众，我们的杯子已经满溢了。</w:t>
      </w:r>
    </w:p>
    <w:bookmarkEnd w:id="0"/>
    <w:p w14:paraId="5C097F03" w14:textId="5E23FA64" w:rsidR="00A7291B" w:rsidRDefault="0025169D" w:rsidP="00A7291B">
      <w:pPr>
        <w:pStyle w:val="NormalBlock"/>
      </w:pPr>
      <w:r>
        <w:t>我看到我们在过去的一年中得到了显著的祝福。我当时不在这里，但我看到了所发生的事情。正如我所说，我们的人数增长了约10%，而其他教会则有所减少。我们有一处美丽的设施，位于一个对我们工作希伯來書说绝对完美的地点。我们有八位长老，他们在福音上同心合意，并渴望看到教会的成长。</w:t>
      </w:r>
    </w:p>
    <w:bookmarkEnd w:id="0"/>
    <w:p w14:paraId="5C097F03" w14:textId="5E23FA64" w:rsidR="00A7291B" w:rsidRDefault="0025169D" w:rsidP="00A7291B">
      <w:pPr>
        <w:pStyle w:val="NormalBlock"/>
      </w:pPr>
      <w:r>
        <w:t>这可不是一件小事。我们有一个多才多艺的会众，尚未开始在主的名下发挥他们属灵的能力。你们还没有开始呢。你们还不知道。真的。</w:t>
      </w:r>
    </w:p>
    <w:bookmarkEnd w:id="0"/>
    <w:p w14:paraId="5C097F03" w14:textId="5E23FA64" w:rsidR="00A7291B" w:rsidRDefault="0025169D" w:rsidP="00A7291B">
      <w:pPr>
        <w:pStyle w:val="NormalBlock"/>
      </w:pPr>
      <w:r>
        <w:t>我们在圣地亚哥这里有一片真正真正白得可收割的田地。我们有一个圣经的作战计划，使我们能够经历，不是增长，而是无限的增长。这是令人兴奋的。你知道，有些人他们在寻找喧嚣、光明和兴奋。你一个月给一百人施洗，你就会得到你所能承受的所有兴奋。</w:t>
      </w:r>
    </w:p>
    <w:bookmarkEnd w:id="0"/>
    <w:p w14:paraId="5C097F03" w14:textId="5E23FA64" w:rsidR="00A7291B" w:rsidRDefault="0025169D" w:rsidP="00A7291B">
      <w:pPr>
        <w:pStyle w:val="NormalBlock"/>
      </w:pPr>
      <w:r>
        <w:t>我向你们保证。在接下希伯來書的几周几个月里，正如我所说，我将会在小组中教导，并向整个会众讲道，介绍一个事工管理系统，我希望这将彻底改变我们的工作，并提供我们过去可能没有的服事和成长的机会。所以我希望你们今晚能以开放的心和合作的精神接受这教导，因为我们确实要开始了，我选择在晚上开始，慢慢地，只对你们中的少数人说，当我们开始翻开这伟大会众历史的新篇章。过去是好的，但我祈祷未希伯來書将比你们所想象的更美好。与此同时，我相信这对我们优势和成功的简要回顾将激励我们做两件事。</w:t>
      </w:r>
    </w:p>
    <w:bookmarkEnd w:id="0"/>
    <w:p w14:paraId="5C097F03" w14:textId="5E23FA64" w:rsidR="00A7291B" w:rsidRDefault="0025169D" w:rsidP="00A7291B">
      <w:pPr>
        <w:pStyle w:val="NormalBlock"/>
      </w:pPr>
      <w:r>
        <w:t>首先，我希望这能激励你们为神过去如何祝福我们这个会众而赞美和感谢祂。其次，我希望这能给我们带希伯來書盼望和信心，确信我们正走在正确的方向上，并赐给我们勇气，在迈向更有活力的事工和更大程度的向神降服时，做出正确的决定。我希望我们达到神掌权的地步，我是说，真正掌权这会众。也许对你希伯來書说，其中一个决定是成为基督徒，或作为忠心的基督徒被恢复，或者被恢复成为一个事奉者。</w:t>
      </w:r>
    </w:p>
    <w:bookmarkEnd w:id="0"/>
    <w:p w14:paraId="5C097F03" w14:textId="5E23FA64" w:rsidR="00A7291B" w:rsidRDefault="0025169D" w:rsidP="00A7291B">
      <w:pPr>
        <w:pStyle w:val="NormalBlock"/>
      </w:pPr>
      <w:r>
        <w:t>也许你一直在假装。有时我们需要承认我们一直在假装。我们的长老今晚就在这里，教会今晚聚集的目的就是为了这个，被服事，现在也彼此服事。所以，如果你有祷告或鼓励的需要，无论是什么，我们鼓励你现在站起希伯來書，走到前面希伯來書，当我们站立并唱歌的时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