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发现的爱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给科学家的哥林多前书第13章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这持续的系列，《爱的多重面貌》，探讨了保罗在哥林多前书 13:4-7中永恒的话语如何定义爱，不仅作为一种情感，更作为所有真实、美好和持久事物背后的神圣动机。爱赋予知识以意义，赋予发现以目的。对于科学家和研究者——那些探究创造奥秘的人——爱成为追求真理的道德指南。保罗的话提醒我们，没有爱的知识追求可能变得冷漠或傲慢，但当以爱为主导时，它就成为敬拜——在创造中寻找神指纹的过程。</w:t>
      </w:r>
    </w:p>
    <w:p w14:paraId="6ABE7781" w14:textId="77777777" w:rsidR="00227BF5" w:rsidRDefault="00227BF5" w:rsidP="00227BF5">
      <w:pPr>
        <w:pStyle w:val="Heading2"/>
      </w:pPr>
      <w:r>
        <w:t>发现的爱：给科学家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科学是一项高尚的使命，当以谦卑和敬畏为引导时。它探索可见的世界，但也揭示了神的无形属性——祂的秩序、智慧和能力（罗马书 1:20）。爱将科学从单纯的好奇转变为对真理的管理。</w:t>
      </w:r>
    </w:p>
    <w:p w14:paraId="27FB83DB" w14:textId="77777777" w:rsidR="00227BF5" w:rsidRDefault="00227BF5" w:rsidP="00227BF5">
      <w:pPr>
        <w:pStyle w:val="Heading3"/>
      </w:pPr>
      <w:r>
        <w:t>I. 爱是恒忍——寻求真理，不求胜利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发现需要时间。忍耐的爱尊重缓慢而诚实的学习过程，抵制操纵结果或仓促下结论的诱惑。它允许真理自然显现，而非被强迫，相信所有真理最终都属于神。</w:t>
      </w:r>
    </w:p>
    <w:p w14:paraId="27FB83DB" w14:textId="77777777" w:rsidR="00227BF5" w:rsidRDefault="00227BF5" w:rsidP="00227BF5">
      <w:pPr>
        <w:pStyle w:val="Heading3"/>
      </w:pPr>
      <w:r>
        <w:t>二、爱是恩慈——用知识医治，不是伤害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科学中的善良通过责任表现出来。爱用发现造福他人——治愈疾病，喂养饥饿，保护受造之物。它记得知识的目标不是控制，而是怜悯。</w:t>
      </w:r>
    </w:p>
    <w:p w14:paraId="27FB83DB" w14:textId="77777777" w:rsidR="00227BF5" w:rsidRDefault="00227BF5" w:rsidP="00227BF5">
      <w:pPr>
        <w:pStyle w:val="Heading3"/>
      </w:pPr>
      <w:r>
        <w:t>三、爱不嫉妒也不自夸——在奥秘面前保持谦卑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人的心思容易因自己的成就而自高自大。爱使学习保持谦卑。它认识到即使是最伟大的理论和技术也只是触及神圣智慧的表面。科学家心中的爱说："我知道得越多，越感到敬畏。"</w:t>
      </w:r>
    </w:p>
    <w:p w14:paraId="27FB83DB" w14:textId="77777777" w:rsidR="00227BF5" w:rsidRDefault="00227BF5" w:rsidP="00227BF5">
      <w:pPr>
        <w:pStyle w:val="Heading3"/>
      </w:pPr>
      <w:r>
        <w:t>四、爱不作不合宜的事，不求自己的益处——追求正直胜过野心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爱从不为名望或资金而妥协真理。它重视诚实胜过认可，谦卑胜过奖赏。发现的爱寻求知识是为了服侍，而非自我宣传——确保科学保持为光明，而非武器。</w:t>
      </w:r>
    </w:p>
    <w:p w14:paraId="27FB83DB" w14:textId="77777777" w:rsidR="00227BF5" w:rsidRDefault="00227BF5" w:rsidP="00227BF5">
      <w:pPr>
        <w:pStyle w:val="Heading3"/>
      </w:pPr>
      <w:r>
        <w:t>五、爱是恒久忍耐，又有恩慈；爱是不嫉妒，不自夸，不张狂——对造物主的信心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科学追求充满失败、不确定和修正。爱承受未解之问的挫折，相信混乱背后有秩序，盼望能带来祝福他人的洞察，并以信心忍耐，坚信一切知识反映造物主的心意。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科学以爱为引导时，它成为一种敬拜的行为。它承认真理与爱都源自神。发现的爱帮助科学家们看到他们的工作不是与信仰竞争，而是与创造主合作。最终，最大的发现不是宇宙如何运作——而是它被爱所掌管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