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召命</w:t>
      </w:r>
    </w:p>
    <w:bookmarkEnd w:id="0"/>
    <w:p w14:paraId="5C097F03" w14:textId="5E23FA64" w:rsidR="00A7291B" w:rsidRDefault="0025169D" w:rsidP="00A7291B">
      <w:pPr>
        <w:pStyle w:val="NormalBlock"/>
      </w:pPr>
      <w:r>
        <w:t>指導者や預言者、王たちは、それぞれ異なる理由で神に特別に召された者たちです。新約聖書においても、例えばマリアやヨセフ、エリザベツやヨハネが特別な奉仕のために神に召されたことが記されています。そしてもちろん、イエス自身が使徒の働きたちを召し出し、ただ従わせるだけでなく、世界に出て彼の御心を行うように命じられました。今では、あの時代以来、神はもはやかつてのように人々を召されないと考える人もいるかもしれませんが、それは誤りです。奇跡的な召命の時代は過ぎ去ったとはいえ、私が奇跡的な召命と言うとき、それは例えばモーセが立っていた燃える柴や、タルソのサウロが見たイエスの幻のことを指しています。</w:t>
      </w:r>
    </w:p>
    <w:bookmarkEnd w:id="0"/>
    <w:p w14:paraId="5C097F03" w14:textId="5E23FA64" w:rsidR="00A7291B" w:rsidRDefault="0025169D" w:rsidP="00A7291B">
      <w:pPr>
        <w:pStyle w:val="NormalBlock"/>
      </w:pPr>
      <w:r>
        <w:t>奇跡的な召命がもはや私たちと共にないとしても、それは神が今日人々を呼ばないという意味ではありません。神は呼んでおられます。神は御言葉を通して人々を呼びます。聖書を読むと、そこには4つの召命が明らかにされています。そしてこれらの召命のそれぞれは真実で神聖なものであり、2000年または3000年前と同じく今日も真実で神聖です。</w:t>
      </w:r>
    </w:p>
    <w:bookmarkEnd w:id="0"/>
    <w:p w14:paraId="5C097F03" w14:textId="5E23FA64" w:rsidR="00A7291B" w:rsidRDefault="0025169D" w:rsidP="00A7291B">
      <w:pPr>
        <w:pStyle w:val="NormalBlock"/>
      </w:pPr>
      <w:r>
        <w:t>そして今夜、私は聖書が呼びかける4つの呼びかけをあなたと共有したいと思います。最初の呼びかけは救いへの呼びかけです。マタイの福音書28章で、イエスは使徒の働きたちに、「すべての国に行って、すべての被造物に福音を宣べ伝え、彼らを弟子とし、父と子と聖霊の名によってバプテスマを施し、わたしがあなたがたに命じたすべてのことを教えなさい」と言われました。そしてマルコの福音書16章でも、同じ考えを異なる言葉で繰り返しています。彼は彼らに行って福音を宣べ伝えるように言い、信じてバプテスマを受けた者は救われ、信じない者は裁かれると告げています。</w:t>
      </w:r>
    </w:p>
    <w:bookmarkEnd w:id="0"/>
    <w:p w14:paraId="5C097F03" w14:textId="5E23FA64" w:rsidR="00A7291B" w:rsidRDefault="0025169D" w:rsidP="00A7291B">
      <w:pPr>
        <w:pStyle w:val="NormalBlock"/>
      </w:pPr>
      <w:r>
        <w:t>これは救いへの呼びかけです。これは世界中のすべての人に向けられた呼びかけです。神を信じ、その神の御子イエス・キリストを信じるようにという呼びかけです。イエスの犠牲を私たちの罪の代価として受け入れるようにという呼びかけです。これらの罪を悔い改め、御名によってバプテスマを受けることによって信仰を表すようにという呼びかけです。</w:t>
      </w:r>
    </w:p>
    <w:bookmarkEnd w:id="0"/>
    <w:p w14:paraId="5C097F03" w14:textId="5E23FA64" w:rsidR="00A7291B" w:rsidRDefault="0025169D" w:rsidP="00A7291B">
      <w:pPr>
        <w:pStyle w:val="NormalBlock"/>
      </w:pPr>
      <w:r>
        <w:t>これは奇跡的な召命ではありません。召命としては特に目立つものでもありません。そして私たちがこの召命を聞くとき、それは通常、説教者や聖書クラスの教師の教えの中で聞くことが多いです。または、隣人や家族、友人から教会に来るようにという招きとして聞くこともあります。あるいは、聖書の一節や宗教的なパンフレットを読む中で聞くこともあります。</w:t>
      </w:r>
    </w:p>
    <w:bookmarkEnd w:id="0"/>
    <w:p w14:paraId="5C097F03" w14:textId="5E23FA64" w:rsidR="00A7291B" w:rsidRDefault="0025169D" w:rsidP="00A7291B">
      <w:pPr>
        <w:pStyle w:val="NormalBlock"/>
      </w:pPr>
      <w:r>
        <w:t>あるいは、良心の引き寄せとして聞こえ、それが私たちに正しいことを行い、バプテスマを受けるよう促します。何人の人がこの講堂に週ごとに座り続け、その良心の促し、心の促しに逆らって、前に出てキリストと共にバプテスマで葬られることを拒んでいるでしょうか。その促しに逆らうとき、彼らは神の救いの呼びかけに逆らっていることに気づいていないのでしょうか。救いの呼びかけは、私たちが誰から聞く中で最も重要なメッセージです。なぜなら、それは私たちの魂の状態を永遠にわたって語るからです。ある人は私に尋ねました、なぜ私が説教者になったのかと。</w:t>
      </w:r>
    </w:p>
    <w:bookmarkEnd w:id="0"/>
    <w:p w14:paraId="5C097F03" w14:textId="5E23FA64" w:rsidR="00A7291B" w:rsidRDefault="0025169D" w:rsidP="00A7291B">
      <w:pPr>
        <w:pStyle w:val="NormalBlock"/>
      </w:pPr>
      <w:r>
        <w:t>私の動機は何だったのでしょうか？お話ししましょう。私はローマ人への手紙第3章と第6章を心から信じたのでクリスチャンになりました。ローマ人への手紙第3章23節には、すべての人が罪を犯し、神の栄光に達していないと書かれています。そしてローマ人への手紙第6章23節で、パウロは「罪の報酬は死である」と言っています。これら二つの聖句を合わせてみると、イエス・キリストなしでは人は滅びるということを示しています。</w:t>
      </w:r>
    </w:p>
    <w:bookmarkEnd w:id="0"/>
    <w:p w14:paraId="5C097F03" w14:textId="5E23FA64" w:rsidR="00A7291B" w:rsidRDefault="0025169D" w:rsidP="00A7291B">
      <w:pPr>
        <w:pStyle w:val="NormalBlock"/>
      </w:pPr>
      <w:r>
        <w:t>人々は永遠に地獄に行くでしょう。そして、私が最初にそれを読んだとき、私はそれを一般化しませんでした。私はそれを個人的なものとして受け止めました。それは私を意味していました。私個人を。</w:t>
      </w:r>
    </w:p>
    <w:bookmarkEnd w:id="0"/>
    <w:p w14:paraId="5C097F03" w14:textId="5E23FA64" w:rsidR="00A7291B" w:rsidRDefault="0025169D" w:rsidP="00A7291B">
      <w:pPr>
        <w:pStyle w:val="NormalBlock"/>
      </w:pPr>
      <w:r>
        <w:t>だから、基本的に私はクリスチャンになりました。最初の理由は、滅びることを恐れたからです。あまり高尚でも立派でもない理由ですが、それで十分でした。十分です。恐れは素晴らしい動機付けです。しかし、私はローマ人への手紙12章0節でパウロが言ったことを信じて、説教者になりました。</w:t>
      </w:r>
    </w:p>
    <w:bookmarkEnd w:id="0"/>
    <w:p w14:paraId="5C097F03" w14:textId="5E23FA64" w:rsidR="00A7291B" w:rsidRDefault="0025169D" w:rsidP="00A7291B">
      <w:pPr>
        <w:pStyle w:val="NormalBlock"/>
      </w:pPr>
      <w:r>
        <w:t>第1章20節で、パウロは「彼らは言い訳ができない」と言いました。これは異邦人を指しています。言い換えれば、無知は言い訳にならないということです。人々が迷っているという考え、人々が迷っていることに気づいていないという考え、 この考えが私を悩ませました。文字通り、私を悩ませました。あの頃は車も地下鉄もなく、バスで通勤していたのですが、バスに座って人々を見て、「目の前のこれらの人々は自分の魂の状態を知らないかもしれない」と思っていました。</w:t>
      </w:r>
    </w:p>
    <w:bookmarkEnd w:id="0"/>
    <w:p w14:paraId="5C097F03" w14:textId="5E23FA64" w:rsidR="00A7291B" w:rsidRDefault="0025169D" w:rsidP="00A7291B">
      <w:pPr>
        <w:pStyle w:val="NormalBlock"/>
      </w:pPr>
      <w:r>
        <w:t>そして彼らは仕事に行き、家に帰るが、何の手がかりもない。まったく手がかりがない。彼らは家に帰ってテレビを見たり、夏にはフロリダへ、冬にはカナダへ行ったりするだろう。自分の魂の救いについてまったく知らずに一生を過ごすことになる。私は誰かが彼らに呼びかけなければならないと決心した。</w:t>
      </w:r>
    </w:p>
    <w:bookmarkEnd w:id="0"/>
    <w:p w14:paraId="5C097F03" w14:textId="5E23FA64" w:rsidR="00A7291B" w:rsidRDefault="0025169D" w:rsidP="00A7291B">
      <w:pPr>
        <w:pStyle w:val="NormalBlock"/>
      </w:pPr>
      <w:r>
        <w:t>そして、その誰かは私であってもよいのです。2000年もの間、そして時の終わりまで、この最初の呼びかけ、救われるための呼びかけは、まず使徒の働きたちによって、次に彼らの弟子たちによって、そしてそれ以来、すべての世代のクリスチャンによってこの世界に向けてなされてきました。福音の呼びかけは教会の最優先事項であり、すべての個人の最初の責任です。あなたはあなたの魂と引き換えに何を差し出しますか？何を差し出しますか？</w:t>
      </w:r>
    </w:p>
    <w:bookmarkEnd w:id="0"/>
    <w:p w14:paraId="5C097F03" w14:textId="5E23FA64" w:rsidR="00A7291B" w:rsidRDefault="0025169D" w:rsidP="00A7291B">
      <w:pPr>
        <w:pStyle w:val="NormalBlock"/>
      </w:pPr>
      <w:r>
        <w:t>それはすべて何を意味するのでしょうか？もしあなたが魂を救っていなければ、あなたの命の価値は何でしょうか？それは何の価値もありません。ですから、神の最初の呼びかけは魂を救うための呼びかけです。二番目の呼びかけは聖化への呼びかけです。</w:t>
      </w:r>
    </w:p>
    <w:bookmarkEnd w:id="0"/>
    <w:p w14:paraId="5C097F03" w14:textId="5E23FA64" w:rsidR="00A7291B" w:rsidRDefault="0025169D" w:rsidP="00A7291B">
      <w:pPr>
        <w:pStyle w:val="NormalBlock"/>
      </w:pPr>
      <w:r>
        <w:t>神は私たちを聖別へと召されます。第一コリントの手紙6章11節で、パウロは言います。「あなたがたの中にはかつてそうであった者たちもいます」と。9節から始めてみましょう。彼は言います、「不義な者は神の国を受け継ぐことができないことを、あなたがたは知らないのですか。だまされてはいけません。姦淫する者、偶像礼拝者、姦淫者、柔弱な者、同性愛者、盗人、貪欲な者、酔っぱらい、ののしる者、強奪する者は、神の国を受け継ぐことはありません。そして、あなたがたの中にはかつてそうであった者たちもいます。」</w:t>
      </w:r>
    </w:p>
    <w:bookmarkEnd w:id="0"/>
    <w:p w14:paraId="5C097F03" w14:textId="5E23FA64" w:rsidR="00A7291B" w:rsidRDefault="0025169D" w:rsidP="00A7291B">
      <w:pPr>
        <w:pStyle w:val="NormalBlock"/>
      </w:pPr>
      <w:r>
        <w:t>しかし、あなたがたは主イエス・キリストの名と私たちの神の霊によって洗われ、聖別され、義とされたのです。そして、少し後のテモテへの手紙Ⅱで、パウロはこの聖別の考えを繰り返します。第2章21節で彼は言います。だから、もし人がこれらのこと、私が今話したことから自分を清めるなら、その人は尊い器となり、聖別され、主人に役立ち、あらゆる良い働きに備えられるでしょう。ご覧のとおり、イエス・キリストの福音は私たちに信じることを求めます。そして信じることによって、私たちはイエスと結ばれ、罪の結果から救われるのです。</w:t>
      </w:r>
    </w:p>
    <w:bookmarkEnd w:id="0"/>
    <w:p w14:paraId="5C097F03" w14:textId="5E23FA64" w:rsidR="00A7291B" w:rsidRDefault="0025169D" w:rsidP="00A7291B">
      <w:pPr>
        <w:pStyle w:val="NormalBlock"/>
      </w:pPr>
      <w:r>
        <w:t>私たちの罪の結果は、神が私たちを裁き、地獄に送ることです。それが私たちの罪の結果です。私たちが福音に応答するとき、私たちはその結果から救われます。ご覧のとおり、私たちの罪は罰を受けるに値します。しかし、イエス・キリストは私たちの代わりに十字架でその罰を受けられました。</w:t>
      </w:r>
    </w:p>
    <w:bookmarkEnd w:id="0"/>
    <w:p w14:paraId="5C097F03" w14:textId="5E23FA64" w:rsidR="00A7291B" w:rsidRDefault="0025169D" w:rsidP="00A7291B">
      <w:pPr>
        <w:pStyle w:val="NormalBlock"/>
      </w:pPr>
      <w:r>
        <w:t>だから私たちは自分の罪の結果に苦しむ必要はありません。しかし、わかるように、罪の結果から救われることは、私たちに罪を犯す習慣があるという事実を変えるものではありません。そして罪を犯す習慣は、私たちの心に、私たちの思考に、そして私たちの生活様式に深く根付いた習慣です。言い換えれば、バプテスマは私たちの罪を洗い清めます。バプテスマは私たちを地獄から救います。</w:t>
      </w:r>
    </w:p>
    <w:bookmarkEnd w:id="0"/>
    <w:p w14:paraId="5C097F03" w14:textId="5E23FA64" w:rsidR="00A7291B" w:rsidRDefault="0025169D" w:rsidP="00A7291B">
      <w:pPr>
        <w:pStyle w:val="NormalBlock"/>
      </w:pPr>
      <w:r>
        <w:t>しかし、それは私たちの性格や習慣を変えるものではありません。一度水の中に入ると、確かに罪は洗い流されます。しかし、出てくるのは同じ人間です。同じ古い習慣がそこにあり、同じ古い罪への傾向が水から出てきます。</w:t>
      </w:r>
    </w:p>
    <w:bookmarkEnd w:id="0"/>
    <w:p w14:paraId="5C097F03" w14:textId="5E23FA64" w:rsidR="00A7291B" w:rsidRDefault="0025169D" w:rsidP="00A7291B">
      <w:pPr>
        <w:pStyle w:val="NormalBlock"/>
      </w:pPr>
      <w:r>
        <w:t>ご覧のとおり、聖霊は私たちが習慣に対処するのを助ける方です。使徒の働き2章38節で、ペテロは言います、「悔い改めなさい。そして、あなたがた一人ひとりがイエス・キリストの名によって罪の赦しのためにバプテスマを受けなさい。」彼は、「習慣が変わるためにバプテスマを受けなさい」とは言いません。彼は、「罪が赦されるために」と言います。そして次に、「そうすれば、あなたがたは聖霊の賜物を受けるでしょう」と言います。</w:t>
      </w:r>
    </w:p>
    <w:bookmarkEnd w:id="0"/>
    <w:p w14:paraId="5C097F03" w14:textId="5E23FA64" w:rsidR="00A7291B" w:rsidRDefault="0025169D" w:rsidP="00A7291B">
      <w:pPr>
        <w:pStyle w:val="NormalBlock"/>
      </w:pPr>
      <w:r>
        <w:t>ご覧のとおり、聖霊の内住する臨在こそが、聖別への召しを始めるものであり、それは聖く清い生活を送るように引き寄せるものです。それはイエス・キリストの生き方のようなものです。私たちが罪に直面するたびに。より良い行い方に気づくたびに。キリストにもっと似た者になりたいという願いを経験するたびに、私たちは聖別の召しを聞いているのです。</w:t>
      </w:r>
    </w:p>
    <w:bookmarkEnd w:id="0"/>
    <w:p w14:paraId="5C097F03" w14:textId="5E23FA64" w:rsidR="00A7291B" w:rsidRDefault="0025169D" w:rsidP="00A7291B">
      <w:pPr>
        <w:pStyle w:val="NormalBlock"/>
      </w:pPr>
      <w:r>
        <w:t>人々は理解しません。彼らはまったく逆の反応を示します。心が彼らに、彼らがどうあるべきか、キリストがどのような方か、どのように行動すべきかを示すと、多くの人は落胆します。しかし、本来あるべき反応は逆です。私たちは聖霊が私たちを呼んでおられること、より高く、より高貴で、より清い行いの道へと呼んでおられることを悟るべきです。</w:t>
      </w:r>
    </w:p>
    <w:bookmarkEnd w:id="0"/>
    <w:p w14:paraId="5C097F03" w14:textId="5E23FA64" w:rsidR="00A7291B" w:rsidRDefault="0025169D" w:rsidP="00A7291B">
      <w:pPr>
        <w:pStyle w:val="NormalBlock"/>
      </w:pPr>
      <w:r>
        <w:t>私たちは落胆してはなりません。神は私たちを打ちのめしているのではありません。神は聖霊を通して私たちに望まれていることを明らかにしておられます。聖別するという言葉は、単に「区別する」という意味です。それは旧約聖書の言葉で、聖なるものや人々を指していました。</w:t>
      </w:r>
    </w:p>
    <w:bookmarkEnd w:id="0"/>
    <w:p w14:paraId="5C097F03" w14:textId="5E23FA64" w:rsidR="00A7291B" w:rsidRDefault="0025169D" w:rsidP="00A7291B">
      <w:pPr>
        <w:pStyle w:val="NormalBlock"/>
      </w:pPr>
      <w:r>
        <w:t>神は特定のものを取り、それらを区別して言われました。さて、これからはこれらのものとこの場所とこれらの人々を特別な目的のためだけに使います。彼はそれらを聖別されました。彼はそれらを区別されました。福音は私たちに不信仰から離れ、イエス・キリストを私たちの主として受け入れるように呼びかけます。聖別とは、世の習慣や罪や態度を離れ、私たちの主イエス・キリストによって示された性格と関心と生活の質を受け入れる召命です。</w:t>
      </w:r>
    </w:p>
    <w:bookmarkEnd w:id="0"/>
    <w:p w14:paraId="5C097F03" w14:textId="5E23FA64" w:rsidR="00A7291B" w:rsidRDefault="0025169D" w:rsidP="00A7291B">
      <w:pPr>
        <w:pStyle w:val="NormalBlock"/>
      </w:pPr>
      <w:r>
        <w:t>ご覧のとおり、福音はイエスを信じることによって救われるように私たちを呼びます。そして、聖化はイエス・キリストが生きたように生きることによって救われ続けるように私たちを呼びます。三つ目の呼びかけは奉仕への呼びかけです。神が私たちを呼ばれるとき、神は私たちに仕えるように呼ばれます。使徒の働き2章43節には、エルサレムの最初のクリスチャンたちの物語が記されています。</w:t>
      </w:r>
    </w:p>
    <w:bookmarkEnd w:id="0"/>
    <w:p w14:paraId="5C097F03" w14:textId="5E23FA64" w:rsidR="00A7291B" w:rsidRDefault="0025169D" w:rsidP="00A7291B">
      <w:pPr>
        <w:pStyle w:val="NormalBlock"/>
      </w:pPr>
      <w:r>
        <w:t>そして言われている、みな恐れを感じ続け、多くの不思議なわざとしるしが使徒の働きたちによって行われていた。そして信じた者たちは皆一緒にいて、すべてのものを共有していた。彼らは自分の財産や所有物を売り始め、必要に応じて皆に分け与えていた。そして再び、パウロは今度はローマ人への手紙12章で、彼らがしていたことの考えだけでなく、これらすべてを可能にしたものを繰り返している。ローマ人への手紙12章で彼は言う、私たちは与えられた恵みによって異なる賜物を持っているのだから、それぞれそれに応じて用いなさい。</w:t>
      </w:r>
    </w:p>
    <w:bookmarkEnd w:id="0"/>
    <w:p w14:paraId="5C097F03" w14:textId="5E23FA64" w:rsidR="00A7291B" w:rsidRDefault="0025169D" w:rsidP="00A7291B">
      <w:pPr>
        <w:pStyle w:val="NormalBlock"/>
      </w:pPr>
      <w:r>
        <w:t>もし預言する者なら、その信仰の分にしたがって。もし奉仕する者なら、その奉仕において。教える者なら、その教えにおいて。勧める者なら、その勧めにおいて。施す者は、惜しまずに。導く者は、熱心に。あわれみを示す者は、喜んで。古いことわざは真実である。</w:t>
      </w:r>
    </w:p>
    <w:bookmarkEnd w:id="0"/>
    <w:p w14:paraId="5C097F03" w14:textId="5E23FA64" w:rsidR="00A7291B" w:rsidRDefault="0025169D" w:rsidP="00A7291B">
      <w:pPr>
        <w:pStyle w:val="NormalBlock"/>
      </w:pPr>
      <w:r>
        <w:t>私たちは仕えるために救われました。しかし、仕えることについて誤った考えを持っている人もいます。つまり、私たちは自分自身を救うために仕えるのではありません。私たちはそうしません。キリストの十字架がそのすべてを私たちのために成し遂げてくださったのです。</w:t>
      </w:r>
    </w:p>
    <w:bookmarkEnd w:id="0"/>
    <w:p w14:paraId="5C097F03" w14:textId="5E23FA64" w:rsidR="00A7291B" w:rsidRDefault="0025169D" w:rsidP="00A7291B">
      <w:pPr>
        <w:pStyle w:val="NormalBlock"/>
      </w:pPr>
      <w:r>
        <w:t>私たちは自分自身をより良い人間にするために仕えるのではありません。つまり、罪と自己を否定することこそが私たちをより良い人間にするのであって、仕えることではありません。私たちは神に仕えます。そして神は私たちをこの世から呼び出すその親切に対する自然な応答として、仕えるように私たちを召されます。キリストは私を救われました。私は彼に仕えたいのです。</w:t>
      </w:r>
    </w:p>
    <w:bookmarkEnd w:id="0"/>
    <w:p w14:paraId="5C097F03" w14:textId="5E23FA64" w:rsidR="00A7291B" w:rsidRDefault="0025169D" w:rsidP="00A7291B">
      <w:pPr>
        <w:pStyle w:val="NormalBlock"/>
      </w:pPr>
      <w:r>
        <w:t>つまり、ここにいる既婚者の皆さん、結婚していなくてもパートナーがいる方、もちろん親がいる方もそうですが、誰かを愛するとき、自然な願望は何でしょうか？それは仕えることではありませんか？私は多くの結婚カウンセリングを行っており、その一部は結婚を控えた若いカップルとのものです。その時期、彼らはとても愛し合い、お互いにとても気を遣っています。</w:t>
      </w:r>
    </w:p>
    <w:bookmarkEnd w:id="0"/>
    <w:p w14:paraId="5C097F03" w14:textId="5E23FA64" w:rsidR="00A7291B" w:rsidRDefault="0025169D" w:rsidP="00A7291B">
      <w:pPr>
        <w:pStyle w:val="NormalBlock"/>
      </w:pPr>
      <w:r>
        <w:t>ドアが開かれます。何かお持ちしましょうか？つまり、彼らは何をしたいのでしょうか？彼らは互いに仕えたいのです。なぜなら、愛は奉仕において最も高い表現を見出すからです。さて、神は私たちの魂を救われます。</w:t>
      </w:r>
    </w:p>
    <w:bookmarkEnd w:id="0"/>
    <w:p w14:paraId="5C097F03" w14:textId="5E23FA64" w:rsidR="00A7291B" w:rsidRDefault="0025169D" w:rsidP="00A7291B">
      <w:pPr>
        <w:pStyle w:val="NormalBlock"/>
      </w:pPr>
      <w:r>
        <w:t>私たちは彼の魂を救うことはできません、彼に何かを教えることもできません。私たちは彼に何かを与えることもできません、彼はすべてを所有しています。私たちが愛を具体的に表現できることは、彼に仕えることです。私たちはイエスが仕えたように仕えます。これが他の人々に対する彼の愛を示す最良の方法です。そして、私たちは教会を建て、すべての国々への神の召命を維持するための資源を提供するために仕えます。</w:t>
      </w:r>
    </w:p>
    <w:bookmarkEnd w:id="0"/>
    <w:p w14:paraId="5C097F03" w14:textId="5E23FA64" w:rsidR="00A7291B" w:rsidRDefault="0025169D" w:rsidP="00A7291B">
      <w:pPr>
        <w:pStyle w:val="NormalBlock"/>
      </w:pPr>
      <w:r>
        <w:t>この教会を建てたいですか？この教会を満たしたいですか？そして、私たちは数週間後に会衆と共有する予定のすべての建築計画があります。それは建物のためのものです。しかし、もし私たちが建物を満たしたいなら、建物を建てることによって建物を満たすのではありません。</w:t>
      </w:r>
    </w:p>
    <w:bookmarkEnd w:id="0"/>
    <w:p w14:paraId="5C097F03" w14:textId="5E23FA64" w:rsidR="00A7291B" w:rsidRDefault="0025169D" w:rsidP="00A7291B">
      <w:pPr>
        <w:pStyle w:val="NormalBlock"/>
      </w:pPr>
      <w:r>
        <w:t>互いに仕え、ここに来る人々に仕えることによって、私たちはこの建物を満たしていきます。聖別。私たちの生活を清めることをご存知でしょうか？聖別とは、イエスが避けたことを避けることによってイエスのようになることです。奉仕とは、イエスが行ったことを行うことによってイエスのようになることです。</w:t>
      </w:r>
    </w:p>
    <w:bookmarkEnd w:id="0"/>
    <w:p w14:paraId="5C097F03" w14:textId="5E23FA64" w:rsidR="00A7291B" w:rsidRDefault="0025169D" w:rsidP="00A7291B">
      <w:pPr>
        <w:pStyle w:val="NormalBlock"/>
      </w:pPr>
      <w:r>
        <w:t>今日、奉仕への召命は、奇跡的な声によって聞かれるのではありません。空から「マイケル、行ってこれをしなさい、あれをしなさい」と言う声が聞こえたらいいのにと思いませんか。もうそんなふうに働かないほうがいいのではないでしょうか。今日、奉仕への召命は聞かれます。ボランティアが求められるたびに、あなたは神の声を聞いているのです。</w:t>
      </w:r>
    </w:p>
    <w:bookmarkEnd w:id="0"/>
    <w:p w14:paraId="5C097F03" w14:textId="5E23FA64" w:rsidR="00A7291B" w:rsidRDefault="0025169D" w:rsidP="00A7291B">
      <w:pPr>
        <w:pStyle w:val="NormalBlock"/>
      </w:pPr>
      <w:r>
        <w:t>助けを求める電話が鳴るたびに、主に仕える機会があります。必要を見て、それを満たす資源が自分にあると気づくたびに、神はあなたを呼んでいます。聖霊の促し、兄弟姉妹の励まし、自分の良心の衝動を経験するたびに、あなたの心が「ここにいます、主よ。私を遣わしてください。私を選んでください」と叫びたいと思うたびに。</w:t>
      </w:r>
    </w:p>
    <w:bookmarkEnd w:id="0"/>
    <w:p w14:paraId="5C097F03" w14:textId="5E23FA64" w:rsidR="00A7291B" w:rsidRDefault="0025169D" w:rsidP="00A7291B">
      <w:pPr>
        <w:pStyle w:val="NormalBlock"/>
      </w:pPr>
      <w:r>
        <w:t>神はあなたを呼んでいます。今、奉仕への召命は、ある人には迷惑、不便、費用、避けるべきもの、先延ばしにすべきものと見なされます。そして、それがあなたの人生で起こるとき、通常それは聖化への召命が無視されたからです。罪深いクリスチャン、世俗的なクリスチャンは奉仕することを好みません。一方が他方に伴います。</w:t>
      </w:r>
    </w:p>
    <w:bookmarkEnd w:id="0"/>
    <w:p w14:paraId="5C097F03" w14:textId="5E23FA64" w:rsidR="00A7291B" w:rsidRDefault="0025169D" w:rsidP="00A7291B">
      <w:pPr>
        <w:pStyle w:val="NormalBlock"/>
      </w:pPr>
      <w:r>
        <w:t>聖化されればされるほど、奉仕したいという願いが強くなります。世の中に生きているほど、神の国に仕えることに関心が薄くなります。聖化の召命に応えた者にとって、奉仕の召命は通常、祈りへの応答であり、もしそれをしなくても罪悪感を感じるものではありません。そして最後に、第四の召命は苦しみの召命です。神は私たちに苦しむことを召されます。</w:t>
      </w:r>
    </w:p>
    <w:bookmarkEnd w:id="0"/>
    <w:p w14:paraId="5C097F03" w14:textId="5E23FA64" w:rsidR="00A7291B" w:rsidRDefault="0025169D" w:rsidP="00A7291B">
      <w:pPr>
        <w:pStyle w:val="NormalBlock"/>
      </w:pPr>
      <w:r>
        <w:t>テサロニケ第二の手紙第一章五節で、パウロは言います。これは神の義なる裁きの明白なしるしであり、あなたがたが実際に苦しんでいる神の国にふさわしい者とみなされるためです。そして、テモテ第二の手紙第二章十一節と十二節で、再び彼は言います。これは信頼できる言葉です。もし私たちが彼とともに死んだなら、私たちもまた彼とともに生きるでしょう。もし私たちが彼とともに苦しむなら、私たちもまた彼とともに支配するでしょう。もし私たちが彼を否認するなら、彼もまた私たちを否認されるでしょう。ご存知のように、私はほとんどのクリスチャンがすでに話したこれらの考えに馴染みがあると思います。</w:t>
      </w:r>
    </w:p>
    <w:bookmarkEnd w:id="0"/>
    <w:p w14:paraId="5C097F03" w14:textId="5E23FA64" w:rsidR="00A7291B" w:rsidRDefault="0025169D" w:rsidP="00A7291B">
      <w:pPr>
        <w:pStyle w:val="NormalBlock"/>
      </w:pPr>
      <w:r>
        <w:t>私たちの多くは、救われるように召され、聖別されるように召されているという考えに馴染みがあると思います。つまり、キリストの性質において成長し、成熟することです。ほとんどの人は、私たちが仕えるように召されていることを理解しています。しかし、多くの人は、クリスチャンとして、またはクリスチャンであるがゆえに、反対、面倒、試練、迫害に直面すると驚き、怒り、落胆します。私たちの苦しみを時間の無駄と見るとき、それは霊的なエネルギーの非常に貧しい使い方です。</w:t>
      </w:r>
    </w:p>
    <w:bookmarkEnd w:id="0"/>
    <w:p w14:paraId="5C097F03" w14:textId="5E23FA64" w:rsidR="00A7291B" w:rsidRDefault="0025169D" w:rsidP="00A7291B">
      <w:pPr>
        <w:pStyle w:val="NormalBlock"/>
      </w:pPr>
      <w:r>
        <w:t>私は病気の人を訪ねたり、困っている人と話をしたりすることがあります。そして彼らの主な関心事は、神が彼らの人生にこのような苦しみを置くことで時間を無駄にしているのではないかということです。私は他のことをしたいと思っています。病気になることや仕事を失うこと、または反対に遭うことが、クリスチャンとしての価値を失わせると考える人もいます。パウロは、苦しみは状況に関係なく、それ自体がキリストの霊において行われるなら、天における私たちの場所を受けるに値すると教えています。</w:t>
      </w:r>
    </w:p>
    <w:bookmarkEnd w:id="0"/>
    <w:p w14:paraId="5C097F03" w14:textId="5E23FA64" w:rsidR="00A7291B" w:rsidRDefault="0025169D" w:rsidP="00A7291B">
      <w:pPr>
        <w:pStyle w:val="NormalBlock"/>
      </w:pPr>
      <w:r>
        <w:t>それについて考えてみてください。今、私たちが痛みを救いと交換できると言っているのではありません。そう言っているのではありません。それは行いであり、いかなる肉も行いによって義とされることはありません。要点は、キリストにおける苦しみは、キリストにおける奉仕や聖化と同等の価値があるということです。</w:t>
      </w:r>
    </w:p>
    <w:bookmarkEnd w:id="0"/>
    <w:p w14:paraId="5C097F03" w14:textId="5E23FA64" w:rsidR="00A7291B" w:rsidRDefault="0025169D" w:rsidP="00A7291B">
      <w:pPr>
        <w:pStyle w:val="NormalBlock"/>
      </w:pPr>
      <w:r>
        <w:t>ご覧のとおり、もし今あなたの人生が苦しみであり、もし今あなたの人生が闘いであるなら、それが神がこの瞬間にあなたを呼ばれたことです。私たちはこの国で成功し、生産し、創り出すことに非常に適応しているので、突然病気になったり、止まったり、あるいは人生の屋根が崩れ落ちて生産できなくなったりすると、自分は役に立たないと思ってしまいます。確かに世の中では役に立たないかもしれません。なぜなら収入を生み出していないからです。そして、かつてのように美しくもないからです。</w:t>
      </w:r>
    </w:p>
    <w:bookmarkEnd w:id="0"/>
    <w:p w14:paraId="5C097F03" w14:textId="5E23FA64" w:rsidR="00A7291B" w:rsidRDefault="0025169D" w:rsidP="00A7291B">
      <w:pPr>
        <w:pStyle w:val="NormalBlock"/>
      </w:pPr>
      <w:r>
        <w:t>そして私たちの体はかつてのように強くないかもしれません。そしてこの世は私たちを排除しようとしています。しかし、神は私たちに、キリストの霊において受け入れられるならば、私たちの苦しみは私たちの奉仕に等しく、聖別に値すると告げられます。この原則が真実であるのは王国の中だけです。もし今の時点で苦しみが私たちに召されたものであるなら、私たちは救いと聖別に応答し奉仕する時と同じように、忠実と従順をもって応答しなければなりません。</w:t>
      </w:r>
    </w:p>
    <w:bookmarkEnd w:id="0"/>
    <w:p w14:paraId="5C097F03" w14:textId="5E23FA64" w:rsidR="00A7291B" w:rsidRDefault="0025169D" w:rsidP="00A7291B">
      <w:pPr>
        <w:pStyle w:val="NormalBlock"/>
      </w:pPr>
      <w:r>
        <w:t>私たちは奉仕に応える準備ができている者もいます。中には仕事中毒者もいます。しかし、苦しみに応えることはあまり得意ではありません。彼が奉仕の主であるように、苦しみの主でもあることを忘れないでください。ご存知のように、呼びかけはさまざまな時に来ます。</w:t>
      </w:r>
    </w:p>
    <w:bookmarkEnd w:id="0"/>
    <w:p w14:paraId="5C097F03" w14:textId="5E23FA64" w:rsidR="00A7291B" w:rsidRDefault="0025169D" w:rsidP="00A7291B">
      <w:pPr>
        <w:pStyle w:val="NormalBlock"/>
      </w:pPr>
      <w:r>
        <w:t>そして、召命はさまざまな方法で来ます。しかし、それらにはいくつか共通点があり、それをあなたと共有し、このレッスンはあなたのものとなります。それらには非常に簡単に言って3つの共通点があります。第一に、それらはすべて神ご自身から来ます。すべての召命は神の召命です。</w:t>
      </w:r>
    </w:p>
    <w:bookmarkEnd w:id="0"/>
    <w:p w14:paraId="5C097F03" w14:textId="5E23FA64" w:rsidR="00A7291B" w:rsidRDefault="0025169D" w:rsidP="00A7291B">
      <w:pPr>
        <w:pStyle w:val="NormalBlock"/>
      </w:pPr>
      <w:r>
        <w:t>説教者があなたに悔い改めてバプテスマを受けるように呼びかけるとき、またはあなたの回復を促すとき、それは神ご自身があなたを呼んでいることを知りなさい。あなたの心がキリストと正しくありたいと望むとき、それも神ご自身があなたを呼んでいるのです。言葉が、教会が、あなたの良心がキリストに来るように呼びかけるたびに、あなたは救いに向かって神の声を聞いているのです。最後に神の前に行って、「あなたは私に告げなかった。私は知らなかった」と言わないようにしなさい。</w:t>
      </w:r>
    </w:p>
    <w:bookmarkEnd w:id="0"/>
    <w:p w14:paraId="5C097F03" w14:textId="5E23FA64" w:rsidR="00A7291B" w:rsidRDefault="0025169D" w:rsidP="00A7291B">
      <w:pPr>
        <w:pStyle w:val="NormalBlock"/>
      </w:pPr>
      <w:r>
        <w:t>あなたの心が「行け、行け」と言うたびに、それは神があなたを呼んでいるのです。そしてあなたは説教者にではなく、長老にでも教師にでもなく、主ご自身に「いいえ」と言ったのです。第二に、すべての呼びかけは、祝福か呪いの呼びかけです。</w:t>
      </w:r>
    </w:p>
    <w:bookmarkEnd w:id="0"/>
    <w:p w14:paraId="5C097F03" w14:textId="5E23FA64" w:rsidR="00A7291B" w:rsidRDefault="0025169D" w:rsidP="00A7291B">
      <w:pPr>
        <w:pStyle w:val="NormalBlock"/>
      </w:pPr>
      <w:r>
        <w:t>ご覧のとおり、私が話したそれぞれの召命には単純な区分と決断があります。各応答はあなたに祝福か呪いをもたらします。救いか裁きか、霊性か肉性か、成長か死か、平和か混乱か？原因を無視することはできません。あなたは選ばなければなりません。</w:t>
      </w:r>
    </w:p>
    <w:bookmarkEnd w:id="0"/>
    <w:p w14:paraId="5C097F03" w14:textId="5E23FA64" w:rsidR="00A7291B" w:rsidRDefault="0025169D" w:rsidP="00A7291B">
      <w:pPr>
        <w:pStyle w:val="NormalBlock"/>
      </w:pPr>
      <w:r>
        <w:t>そして、選ばないことは拒絶を選ぶことです。結局のところ、各人は今夜あなたに話したすべての呼びかけに対して自分がした応答を後悔するか喜ぶかして永遠を過ごすことになります。そして最後に、すべての呼びかけは緊急です。呼びかけは時に穏やかであり、時に強く、時に直接的であり、時に非常に劇的であることもあります。しかし、それはいつもあるわけではありません。</w:t>
      </w:r>
    </w:p>
    <w:bookmarkEnd w:id="0"/>
    <w:p w14:paraId="5C097F03" w14:textId="5E23FA64" w:rsidR="00A7291B" w:rsidRDefault="0025169D" w:rsidP="00A7291B">
      <w:pPr>
        <w:pStyle w:val="NormalBlock"/>
      </w:pPr>
      <w:r>
        <w:t>救われるようにとの呼びかけは、あなたが死ぬとき、またはイエスが来られるときに突然止まります。聖化への呼びかけは、私たちが罪と世俗にとどまるにつれて消え去ります。わかりますか、ある人々は、自分の良心が気にしなくなれば混乱します。つまり、彼らは罪を犯し、世の中にいて、良心がますます気にならなくなっていると思います。彼らは、「それは神がもう気にかけていないに違いない」と考えます。しかし彼らが気づいていないのは、罪を犯しても良心が気にしなくなったとき、それは神がもはやあなたを支配していないということです。</w:t>
      </w:r>
    </w:p>
    <w:bookmarkEnd w:id="0"/>
    <w:p w14:paraId="5C097F03" w14:textId="5E23FA64" w:rsidR="00A7291B" w:rsidRDefault="0025169D" w:rsidP="00A7291B">
      <w:pPr>
        <w:pStyle w:val="NormalBlock"/>
      </w:pPr>
      <w:r>
        <w:t>サタンはあなたのその人生の領域を支配しています。奉仕への呼びかけは、無視されると、もはや私たちの耳に届かなくなります。キリストのための苦しみへの呼びかけは、私たちの怒りや憂鬱によってかき消されることがあります。それぞれの呼びかけには、それに伴う祝福を受けるために、今すぐ応答しなければなりません。そして、兄弟姉妹の皆さん、救いへの呼びかけであれ、聖別への呼びかけであれ、奉仕への呼びかけであれ、苦しみへの呼びかけであれ、それぞれに祝福が伴っていることを知っておいてください。</w:t>
      </w:r>
    </w:p>
    <w:bookmarkEnd w:id="0"/>
    <w:p w14:paraId="5C097F03" w14:textId="5E23FA64" w:rsidR="00A7291B" w:rsidRDefault="0025169D" w:rsidP="00A7291B">
      <w:pPr>
        <w:pStyle w:val="NormalBlock"/>
      </w:pPr>
      <w:r>
        <w:t>そして、もしあなたがその呼びかけを拒むなら、そこに伴う祝福も拒むことになります。毎日、さまざまな方法で、神は私たち一人ひとりを呼んでおられます。問題は、私たちが聞いているかどうかです。私たちは応答しているでしょうか。今夜、あなたはどの呼びかけを聞いていますか？</w:t>
      </w:r>
    </w:p>
    <w:bookmarkEnd w:id="0"/>
    <w:p w14:paraId="5C097F03" w14:textId="5E23FA64" w:rsidR="00A7291B" w:rsidRDefault="0025169D" w:rsidP="00A7291B">
      <w:pPr>
        <w:pStyle w:val="NormalBlock"/>
      </w:pPr>
      <w:r>
        <w:t>あなたも知っているように、私はこれを以前にも言いました。私は無意味に説教することは決してありません。目的なしに説教することもありません。今夜、あなたはどの召命を聞いていますか？主はあなたに救われるように呼びかけておられますか？</w:t>
      </w:r>
    </w:p>
    <w:bookmarkEnd w:id="0"/>
    <w:p w14:paraId="5C097F03" w14:textId="5E23FA64" w:rsidR="00A7291B" w:rsidRDefault="0025169D" w:rsidP="00A7291B">
      <w:pPr>
        <w:pStyle w:val="NormalBlock"/>
      </w:pPr>
      <w:r>
        <w:t>それが招きですか？あなたはここに来て、「私はイエスが神の子であると信じます。そして、私の永遠の魂を救うために、彼と共に洗礼で葬られる準備ができています」と言う必要がありますか？それが招きですか？主はあなたの人生の何かの側面を清めるためにあなたを呼んでいますか？そして、これまで以上に深く彼と共に歩むために？</w:t>
      </w:r>
    </w:p>
    <w:bookmarkEnd w:id="0"/>
    <w:p w14:paraId="5C097F03" w14:textId="5E23FA64" w:rsidR="00A7291B" w:rsidRDefault="0025169D" w:rsidP="00A7291B">
      <w:pPr>
        <w:pStyle w:val="NormalBlock"/>
      </w:pPr>
      <w:r>
        <w:t>それが召命ですか？神はこれまでにない方法であなたに仕えるように呼んでおられますか？あるいは新しい態度で、この会衆に加わり、ここで共に仕えるようにですか？神はあなたの苦しみがご自身にとって価値があることにあなたの注意を向けさせておられますか？そして、あなたはその苦しみに服し、それと戦うのをやめるべきだと？</w:t>
      </w:r>
    </w:p>
    <w:bookmarkEnd w:id="0"/>
    <w:p w14:paraId="5C097F03" w14:textId="5E23FA64" w:rsidR="00A7291B" w:rsidRDefault="0025169D" w:rsidP="00A7291B">
      <w:pPr>
        <w:pStyle w:val="NormalBlock"/>
      </w:pPr>
      <w:r>
        <w:t>そして信仰によってそれを受け入れますか？今夜、神があなたを呼んでおられるどのような方法であっても、私たちが歌う歌とともに、この時に立ちながら、彼に応答することを励まします。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