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合一的爱</w:t>
      </w:r>
    </w:p>
    <w:p w14:paraId="30A144DD" w14:textId="3D11DC34" w:rsidR="00D83136" w:rsidRPr="00D83136" w:rsidRDefault="00D83136" w:rsidP="006C2818">
      <w:pPr>
        <w:pStyle w:val="NewSubtitle"/>
      </w:pPr>
      <w:r w:rsidRPr="00D83136">
        <w:t>给弟兄姊妹的哥林多前书第13章</w:t>
      </w:r>
    </w:p>
    <w:bookmarkEnd w:id="0"/>
    <w:p w14:paraId="5C097F03" w14:textId="5E23FA64" w:rsidR="00A7291B" w:rsidRDefault="0025169D" w:rsidP="00A7291B">
      <w:pPr>
        <w:pStyle w:val="NormalBlock"/>
      </w:pPr>
      <w:r>
        <w:t>保罗在哥林多前書 13:4-7中对爱的描述，为上帝所设计的每一种人际关系提供了模式——婚姻、家庭、友谊，以及教会中的团契。当差异、嫉妒或骄傲威胁要使关系分裂时，爱就是将关系维系在一起的黏合剂。本系列将这些历久不衰的话应用于人生中的具体关系。我们已经探讨了对丈夫、妻子、父亲、母亲，甚至对手的爱。在本课中，我们转向弟兄姊妹——那些因家庭、信仰，或两者而彼此相连的人。很少有关系能提供更多表达 affection、忠诚和喜乐的机会——也很少有关系会带希伯來書如此多的竞争、比较和冲突。保罗对爱的异象，为兄弟姊妹提供了一条共同成长而不是渐行渐远的道路。</w:t>
      </w:r>
    </w:p>
    <w:p w14:paraId="6ABE7781" w14:textId="77777777" w:rsidR="00227BF5" w:rsidRDefault="00227BF5" w:rsidP="00227BF5">
      <w:pPr>
        <w:pStyle w:val="Heading2"/>
      </w:pPr>
      <w:r>
        <w:t>使人合一的爱：为弟兄姊妹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兄弟姐妹之间的爱是操练基督徒之爱的第一个场所。它早在成年以前就教导人分享、饶恕和谦卑。无论兄弟姐妹同住一个家庭，还是成年后再次相聚，他们的关系都成为学习忍耐、恩慈和恩典的活课堂。</w:t>
      </w:r>
    </w:p>
    <w:p w14:paraId="27FB83DB" w14:textId="77777777" w:rsidR="00227BF5" w:rsidRDefault="00227BF5" w:rsidP="00227BF5">
      <w:pPr>
        <w:pStyle w:val="Heading3"/>
      </w:pPr>
      <w:r>
        <w:t>I. 爱是恒久忍耐——给予成长的空间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弟兄姊妹常常彼此惹惱，不是出於惡意，而是因為不成熟。愛心不懷怨地等候成長。它為性格、信心或成熟程度上的差異留出空間。正如上帝耐心地塑造每一位信徒，彼此相愛的弟兄姊妹也必須容許改變的時間（腓立比書 1:6）。</w:t>
      </w:r>
    </w:p>
    <w:p w14:paraId="27FB83DB" w14:textId="77777777" w:rsidR="00227BF5" w:rsidRDefault="00227BF5" w:rsidP="00227BF5">
      <w:pPr>
        <w:pStyle w:val="Heading3"/>
      </w:pPr>
      <w:r>
        <w:t>II. 爱是恩慈——选择温柔而非讥刺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兄弟姐妹关系中的恩慈，是借着医治而非戏弄的话语，以及帮助而非伤害的行为表现出希伯來書的。彼此相爱的兄弟姐妹运用他们之间的亲近希伯來書彼此鼓励，而不是使对方难堪。恩慈是在意见不合时，仍然选择默默维护彼此尊严。</w:t>
      </w:r>
    </w:p>
    <w:p w14:paraId="27FB83DB" w14:textId="77777777" w:rsidR="00227BF5" w:rsidRDefault="00227BF5" w:rsidP="00227BF5">
      <w:pPr>
        <w:pStyle w:val="Heading3"/>
      </w:pPr>
      <w:r>
        <w:t>III. 爱是不嫉妒，也不自夸——庆祝彼此的恩赐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兄弟姐妹之间的竞争与该隐和亚伯一样古老，也与社交媒体一样现代。然而，当弟兄或姊妹成功时，爱就欢喜快乐。爱因另一个人的祝福而喜乐，因为它相信上帝的良善并不受限。爱将比较转变为庆祝，从而消除竞争。</w:t>
      </w:r>
    </w:p>
    <w:p w14:paraId="27FB83DB" w14:textId="77777777" w:rsidR="00227BF5" w:rsidRDefault="00227BF5" w:rsidP="00227BF5">
      <w:pPr>
        <w:pStyle w:val="Heading3"/>
      </w:pPr>
      <w:r>
        <w:t>IV. 爱是不做害羞的事，不求自己的益处——服事，而不是计分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兄弟姊妹之爱在必须让步时受到考验。真正的爱不是关于公平或「计较得失」，而是服事彼此的需要。最刚强的兄弟姊妹不是每次争论都获胜的那一位，而是建立和平的那一位（罗马书 12:10）。</w:t>
      </w:r>
    </w:p>
    <w:p w14:paraId="27FB83DB" w14:textId="77777777" w:rsidR="00227BF5" w:rsidRDefault="00227BF5" w:rsidP="00227BF5">
      <w:pPr>
        <w:pStyle w:val="Heading3"/>
      </w:pPr>
      <w:r>
        <w:t>V. 爱凡事包容、凡事相信、凡事盼望、凡事忍耐——在每个季节中保持连接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家庭会发生变化——孩子们离家，优先次序改变，误解产生。持久的爱拒绝让距离或骄傲割断彼此的联系。它借着饶恕担当冒犯，相信彼此最好的一面，盼望和好，并在时间和试炼中忍耐到底。</w:t>
      </w:r>
    </w:p>
    <w:p w14:paraId="27FB83DB" w14:textId="77777777" w:rsidR="00227BF5" w:rsidRDefault="00227BF5" w:rsidP="00227BF5">
      <w:pPr>
        <w:pStyle w:val="Heading3"/>
      </w:pPr>
      <w:r>
        <w:t>为什么这很重要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弟兄姊妹彼此相待的方式，教导下一代在家庭和教会中爱是什么样的。当兄弟姊妹实践保罗所说的爱时，他们表明，维系家庭的不仅是血缘，更是恩典。使人合一的爱向分裂的世界作见证——当基督在心里作王时，和平是可能的。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