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坚守的爱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给政府工作人员的哥林多前书第13章</w:t>
      </w:r>
    </w:p>
    <w:p w14:paraId="670F8077" w14:textId="038F6EFB" w:rsidR="00944B2D" w:rsidRDefault="00944B2D" w:rsidP="00944B2D">
      <w:pPr>
        <w:pStyle w:val="ChapterVerse"/>
      </w:pPr>
      <w:r w:rsidRPr="00944B2D">
        <w:t>Government Workers</w:t>
      </w:r>
    </w:p>
    <w:bookmarkEnd w:id="0"/>
    <w:p w14:paraId="5C097F03" w14:textId="5E23FA64" w:rsidR="00A7291B" w:rsidRDefault="0025169D" w:rsidP="00A7291B">
      <w:pPr>
        <w:pStyle w:val="NormalBlock"/>
      </w:pPr>
      <w:r>
        <w:t>这个持续进行的系列《爱的多种面貌》，探讨保罗在哥林多前書 13:4-7中的永恒话语如何描述爱在各种形式和关系中的本质。保罗的教导不是以感受，而是以付诸行动的信心希伯來書定义爱——这是基督的心在生活各个领域中的反映。在那些从事政府服务的人中——无论是在公职、执法、行政部门还是军队中——爱往往表现为正直、自制和公平。在这样的环境中去爱，意味着以怜悯调和的公义行事，以谦卑引导权柄，并以将他人置于自己之上的态度服事。</w:t>
      </w:r>
    </w:p>
    <w:p w14:paraId="6ABE7781" w14:textId="77777777" w:rsidR="00227BF5" w:rsidRDefault="00227BF5" w:rsidP="00227BF5">
      <w:pPr>
        <w:pStyle w:val="Heading2"/>
      </w:pPr>
      <w:r>
        <w:t>扶持人的爱：为政府工作人员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政府工作既是一项特权，也是一项负担。它拥有祝福或伤害、建立或摧毁信任的权力。保罗对爱的描绘，挑战那些在权力职位上服事的人，以尊荣上帝和他们所治理的人民的方式行使这种权力。</w:t>
      </w:r>
    </w:p>
    <w:p w14:paraId="27FB83DB" w14:textId="77777777" w:rsidR="00227BF5" w:rsidRDefault="00227BF5" w:rsidP="00227BF5">
      <w:pPr>
        <w:pStyle w:val="Heading3"/>
      </w:pPr>
      <w:r>
        <w:t>I. 爱是恒久忍耐——不凭冲动治理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真正的领导是有耐心的领导。即使决策受到政治或公众舆论的压力，爱也拒绝仓促或在愤怒中作出反应。有耐心的爱在作出判断之前，等待真相显明。上帝公义的仆人以平静的智慧行事，而不是随着情绪或野心的喧嚣而行。</w:t>
      </w:r>
    </w:p>
    <w:p w14:paraId="27FB83DB" w14:textId="77777777" w:rsidR="00227BF5" w:rsidRDefault="00227BF5" w:rsidP="00227BF5">
      <w:pPr>
        <w:pStyle w:val="Heading3"/>
      </w:pPr>
      <w:r>
        <w:t>II. 爱是恩慈——以怜悯服事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政府服务不仅关乎法律和制度，也关乎人。仁慈的爱记得每项政策背后都有人的面孔。它以尊重对待公民、同事，甚至批评者。领导中的仁慈建立起任何法规都无法立法强制产生的信任。</w:t>
      </w:r>
    </w:p>
    <w:p w14:paraId="27FB83DB" w14:textId="77777777" w:rsidR="00227BF5" w:rsidRDefault="00227BF5" w:rsidP="00227BF5">
      <w:pPr>
        <w:pStyle w:val="Heading3"/>
      </w:pPr>
      <w:r>
        <w:t>III. 爱是不嫉妒，也不自夸——以谦卑带领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权力的地位很容易使人的自我膨胀。爱保守人的心脱离骄傲——就是认为权柄使人有资格享受特权，而不是服事。真正的仆人领袖认识到，一切权力都是暂时的，并且要在神面前交账。谦卑使领导具有可信性，也使影响力持久。</w:t>
      </w:r>
    </w:p>
    <w:p w14:paraId="27FB83DB" w14:textId="77777777" w:rsidR="00227BF5" w:rsidRDefault="00227BF5" w:rsidP="00227BF5">
      <w:pPr>
        <w:pStyle w:val="Heading3"/>
      </w:pPr>
      <w:r>
        <w:t>IV. 爱不做不合宜的事，也不求自己的益处——选择正直而非利益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爱不会利用权柄谋取个人利益或维持政治生存。爱抵制腐败和自私自利。政府中的爱意味着对损害公义的捷径说"不"，对诚实这条更艰难的道路说"是"。当正直引导决策时，人们对领导的信任就得以恢复，神也得着荣耀。</w:t>
      </w:r>
    </w:p>
    <w:p w14:paraId="27FB83DB" w14:textId="77777777" w:rsidR="00227BF5" w:rsidRDefault="00227BF5" w:rsidP="00227BF5">
      <w:pPr>
        <w:pStyle w:val="Heading3"/>
      </w:pPr>
      <w:r>
        <w:t>V. 爱凡事包容、凡事相信、凡事盼望、凡事忍耐——在服事中坚持不懈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公共服务往往意味着没有感恩的批评、没有认可的牺牲，以及没有缓解的疲惫。爱忍受这些试炼。它承担责任的重担，相信良好的治理尊荣上帝，即使在分裂的世界中仍盼望公义，并以由信念而生的勇气忍耐到底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当政府工作人员以爱心服务时，他们便显明了上帝在世上所设立的秩序与公义的一瞥。持守公义的爱使政策转化为怜悯，使权柄转化为事奉。使徒行傳的话提醒每一位公职人员，真正的领导并不在于权力，而在于目的——保护、扶助并服事那些按上帝形象所造的人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