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報い</w:t>
      </w:r>
    </w:p>
    <w:bookmarkEnd w:id="0"/>
    <w:p w14:paraId="5C097F03" w14:textId="5E23FA64" w:rsidR="00A7291B" w:rsidRDefault="0025169D" w:rsidP="00A7291B">
      <w:pPr>
        <w:pStyle w:val="NormalBlock"/>
      </w:pPr>
      <w:r>
        <w:t>マタイによる福音書7章を開いてください。マタイ7章13節。マタイ7章13節です。そこにとどまります。この箇所を読みたいと思います。</w:t>
      </w:r>
    </w:p>
    <w:bookmarkEnd w:id="0"/>
    <w:p w14:paraId="5C097F03" w14:textId="5E23FA64" w:rsidR="00A7291B" w:rsidRDefault="0025169D" w:rsidP="00A7291B">
      <w:pPr>
        <w:pStyle w:val="NormalBlock"/>
      </w:pPr>
      <w:r>
        <w:t>私のレッスンは今朝この箇所に基づいています。イエスはここで語り、「狭い門から入りなさい。滅びに至る門は広く、その道は広々としていて、多くの人がそこから入るからです。命に至る門は狭く、その道は細いので、それを見いだす者は少ないのです」と言われます。これらの短い節の中で、イエスは弟子たちや弟子となろうとする者たちに、キリスト教のいくつかの厳しい現実を明らかにしています。これはキリスト者の生活への目覚めの呼びかけのようなものです。</w:t>
      </w:r>
    </w:p>
    <w:bookmarkEnd w:id="0"/>
    <w:p w14:paraId="5C097F03" w14:textId="5E23FA64" w:rsidR="00A7291B" w:rsidRDefault="0025169D" w:rsidP="00A7291B">
      <w:pPr>
        <w:pStyle w:val="NormalBlock"/>
      </w:pPr>
      <w:r>
        <w:t>そして、この節、またはこれらの二つの節に含まれるいくつかの厳しい現実は次のとおりです。第一に、イエスは人生で人が選べる道は二つだけだと言われます。広い道と狭い道があると言われます。中間はありません。あなたは中間の何かを持っていますか？</w:t>
      </w:r>
    </w:p>
    <w:bookmarkEnd w:id="0"/>
    <w:p w14:paraId="5C097F03" w14:textId="5E23FA64" w:rsidR="00A7291B" w:rsidRDefault="0025169D" w:rsidP="00A7291B">
      <w:pPr>
        <w:pStyle w:val="NormalBlock"/>
      </w:pPr>
      <w:r>
        <w:t>中間はありません。狭いか広いかのどちらかです。すべての道が天国に通じるとか、私たち一人ひとりが神と関わる自分なりの道を見つけなければならないという考えは、イエスによれば真実ではありません。イエスは、天国に行くには彼を通るか、さもなければ全く行けないと言われます。これがキリスト教の厳しい現実です。</w:t>
      </w:r>
    </w:p>
    <w:bookmarkEnd w:id="0"/>
    <w:p w14:paraId="5C097F03" w14:textId="5E23FA64" w:rsidR="00A7291B" w:rsidRDefault="0025169D" w:rsidP="00A7291B">
      <w:pPr>
        <w:pStyle w:val="NormalBlock"/>
      </w:pPr>
      <w:r>
        <w:t>第二に、この節で彼は、二つの道のうち一つは易しく、一つは難しいと言っています。再び、中間はありません。彼はあらかじめ、彼を通る天国への道は難しく、滅びへの道は易しくて快適であると言っています。それはむしろ心地よいのです。そして第三に、彼は、狭くて困難な天国への道を選ぶ者はわずかであると言っています。</w:t>
      </w:r>
    </w:p>
    <w:bookmarkEnd w:id="0"/>
    <w:p w14:paraId="5C097F03" w14:textId="5E23FA64" w:rsidR="00A7291B" w:rsidRDefault="0025169D" w:rsidP="00A7291B">
      <w:pPr>
        <w:pStyle w:val="NormalBlock"/>
      </w:pPr>
      <w:r>
        <w:t>しかし、多くの人々は逆の方向に進んでいます。正しい道であり報いも大きいにもかかわらず、イエスは、多くの人がそれを見つけることはなく、ましてや全行程を進むことを望む者は少ないと言われました。もちろん、イエスはこれを、キリスト者になろうと熱心な弟子たちを準備するために言われたのです。さあ、始めましょう。キリスト教、メシアがここにいます。</w:t>
      </w:r>
    </w:p>
    <w:bookmarkEnd w:id="0"/>
    <w:p w14:paraId="5C097F03" w14:textId="5E23FA64" w:rsidR="00A7291B" w:rsidRDefault="0025169D" w:rsidP="00A7291B">
      <w:pPr>
        <w:pStyle w:val="NormalBlock"/>
      </w:pPr>
      <w:r>
        <w:t>さあ、やりましょう。さあ、行きましょう。そして彼は、イエス・キリストの名を告白し、この人生から次の人生へと彼と共に生涯の歩みを始める者たちに待ち受ける困難を警告するために、広い道と狭い道のイメージを用いました。マタイが記録している以前の説教で彼が言及したいくつかの困難を、ここでも異なる形で述べています。この教訓、あるいはイエスが以前に語った教訓の中で、彼はこの狭い道が彼らに特定のことを要求するだろうと警告しました。</w:t>
      </w:r>
    </w:p>
    <w:bookmarkEnd w:id="0"/>
    <w:p w14:paraId="5C097F03" w14:textId="5E23FA64" w:rsidR="00A7291B" w:rsidRDefault="0025169D" w:rsidP="00A7291B">
      <w:pPr>
        <w:pStyle w:val="NormalBlock"/>
      </w:pPr>
      <w:r>
        <w:t>それは簡単ではなく、いくつかの理由で狭いものでした。たとえば、狭い道は、憐れみ、清さ、柔和さ、義、平和への渇望、そして他の人々の救いを含む性格の変化を必要とすると彼は言いました。狭い道はそれを要求します。だからこそ簡単ではないのです。彼は、狭い道は社会的関係、結婚の忠実さ、宗教的実践、そしてこの世とその心配事からの離脱の分野で、より高い行動基準とより高い態度基準を自分に課すことを必要とすると言いました。</w:t>
      </w:r>
    </w:p>
    <w:bookmarkEnd w:id="0"/>
    <w:p w14:paraId="5C097F03" w14:textId="5E23FA64" w:rsidR="00A7291B" w:rsidRDefault="0025169D" w:rsidP="00A7291B">
      <w:pPr>
        <w:pStyle w:val="NormalBlock"/>
      </w:pPr>
      <w:r>
        <w:t>キリスト教はより高い基準を要求するため、簡単ではありません。私の子供たちが小さかった頃、彼らはよく言っていました。「なぜ私たちはそれをしなければならないのですか？あの人たちはそれをしなくてもいいのに。なぜ私たちはそれをしなければならないのですか？なぜ私たちはいつも一歩余分に進まなければならないのですか？」</w:t>
      </w:r>
    </w:p>
    <w:bookmarkEnd w:id="0"/>
    <w:p w14:paraId="5C097F03" w14:textId="5E23FA64" w:rsidR="00A7291B" w:rsidRDefault="0025169D" w:rsidP="00A7291B">
      <w:pPr>
        <w:pStyle w:val="NormalBlock"/>
      </w:pPr>
      <w:r>
        <w:t>そして私は言うでしょう、なぜなら私たちはキリスト者だからです。だからです。キリスト教はより高い基準を要求します。それは簡単ではありません。私たちはすべてのテレビ番組を見ることはできません、すべての本を読むことはできません、すべての映画に行くことはできません、すべてのレコードを聴くことはできません、すべてのライブパフォーマンスを見ることはできません。</w:t>
      </w:r>
    </w:p>
    <w:bookmarkEnd w:id="0"/>
    <w:p w14:paraId="5C097F03" w14:textId="5E23FA64" w:rsidR="00A7291B" w:rsidRDefault="0025169D" w:rsidP="00A7291B">
      <w:pPr>
        <w:pStyle w:val="NormalBlock"/>
      </w:pPr>
      <w:r>
        <w:t>私たちは、信仰がより高い基準を要求するため、他のすべての人がすることをすべて行うことはできません。私たちは狭く、挟まれています。イエスは、狭い道はすべてにおいて神への完全な信頼と依存をも要求すると言われました。これらのことは、時折努力する価値のある素晴らしい理想かもしれません。つまり、より高い基準、道徳、そしてすべてを神に信頼することです。</w:t>
      </w:r>
    </w:p>
    <w:bookmarkEnd w:id="0"/>
    <w:p w14:paraId="5C097F03" w14:textId="5E23FA64" w:rsidR="00A7291B" w:rsidRDefault="0025169D" w:rsidP="00A7291B">
      <w:pPr>
        <w:pStyle w:val="NormalBlock"/>
      </w:pPr>
      <w:r>
        <w:t>たまにはそういった良いことを目指すのも悪くありません。しかし、イエスは弟子たちに、これらのことは単なる理想やたまに行うことではなく、狭い道を選んだ者たちの実際の生活様式であると語られました。これは毎日のことのようなものです。嘘をつかないことは、都合の良い時だけでなく、困難な時も簡単な時も、毎日のことなのです。</w:t>
      </w:r>
    </w:p>
    <w:bookmarkEnd w:id="0"/>
    <w:p w14:paraId="5C097F03" w14:textId="5E23FA64" w:rsidR="00A7291B" w:rsidRDefault="0025169D" w:rsidP="00A7291B">
      <w:pPr>
        <w:pStyle w:val="NormalBlock"/>
      </w:pPr>
      <w:r>
        <w:t>それがキリスト教が求めるものです。扉を見つけた者たち、道に入った者たちは、その道が実に狭いことを知りました。今、その道が非常に狭いのは、イエスが言及したすべてのことが不自然だからです。それらは罪深い私たちにとって自然なものではありません。キリスト教の生活全体は、習慣の一部となるために学び、実践しなければならないものです。</w:t>
      </w:r>
    </w:p>
    <w:bookmarkEnd w:id="0"/>
    <w:p w14:paraId="5C097F03" w14:textId="5E23FA64" w:rsidR="00A7291B" w:rsidRDefault="0025169D" w:rsidP="00A7291B">
      <w:pPr>
        <w:pStyle w:val="NormalBlock"/>
      </w:pPr>
      <w:r>
        <w:t>つまり、自然にクリスチャンのように振る舞うわけではありません。それは育てていくものです。さて、広い道、広い道は簡単です。イエスは言われました、広い道には多くの人がいます。なぜなら、それは変化を必要としないからです。広い道は犠牲を必要としません。</w:t>
      </w:r>
    </w:p>
    <w:bookmarkEnd w:id="0"/>
    <w:p w14:paraId="5C097F03" w14:textId="5E23FA64" w:rsidR="00A7291B" w:rsidRDefault="0025169D" w:rsidP="00A7291B">
      <w:pPr>
        <w:pStyle w:val="NormalBlock"/>
      </w:pPr>
      <w:r>
        <w:t>ブロードウェイはあなたに自分を制限することや、自分自身を否定すること、またはあなたの本質的な性格を否定することを求めません。実際のところ、ブロードウェイはあなたがあなたであること、そしてあなたが何者であるかであることを奨励します。あなたの心の声に耳を傾けなさい。それがブロードウェイのメッセージです。あなたの心の声に耳を傾け、あなたがなりうるすべてのものになりなさい。</w:t>
      </w:r>
    </w:p>
    <w:bookmarkEnd w:id="0"/>
    <w:p w14:paraId="5C097F03" w14:textId="5E23FA64" w:rsidR="00A7291B" w:rsidRDefault="0025169D" w:rsidP="00A7291B">
      <w:pPr>
        <w:pStyle w:val="NormalBlock"/>
      </w:pPr>
      <w:r>
        <w:t>それが本質的なあなたです。流れに身を任せなさい。それが広い道のメッセージです。広い道は、自分が誰であるかを知り、制限なく自分を発展させ楽しむところです。それが広い道です。</w:t>
      </w:r>
    </w:p>
    <w:bookmarkEnd w:id="0"/>
    <w:p w14:paraId="5C097F03" w14:textId="5E23FA64" w:rsidR="00A7291B" w:rsidRDefault="0025169D" w:rsidP="00A7291B">
      <w:pPr>
        <w:pStyle w:val="NormalBlock"/>
      </w:pPr>
      <w:r>
        <w:t>一方で、狭い道は苦しいものです。それは苦しい変身です。テレビでよく変身企画が話題になりますが、狭い道は新しいあなたへの非常に苦しい変身であり、イエス・キリストのかたちに造られ、彼にのみ仕えるように訓練されたあなたです。それが狭い道です。</w:t>
      </w:r>
    </w:p>
    <w:bookmarkEnd w:id="0"/>
    <w:p w14:paraId="5C097F03" w14:textId="5E23FA64" w:rsidR="00A7291B" w:rsidRDefault="0025169D" w:rsidP="00A7291B">
      <w:pPr>
        <w:pStyle w:val="NormalBlock"/>
      </w:pPr>
      <w:r>
        <w:t>さて、これらすべてを言ったうえで言いたいのは、狭い道の最も困難な側面の一つは、忠実さや高い基準などとは別に、敵に対する扱いに関わることです。実に、そこが道が本当に狭くなるところです。イエスは弟子たちに、狭い道の選択は迫害をもたらすと警告されました。そして、迫害に対する彼らの反応は、脅迫や嘲笑、さらには死に対する通常の反応とは異なるものになるでしょう。わかりますか、ブロードウェイでは、ブロードウェイは火に火で応じます。</w:t>
      </w:r>
    </w:p>
    <w:bookmarkEnd w:id="0"/>
    <w:p w14:paraId="5C097F03" w14:textId="5E23FA64" w:rsidR="00A7291B" w:rsidRDefault="0025169D" w:rsidP="00A7291B">
      <w:pPr>
        <w:pStyle w:val="NormalBlock"/>
      </w:pPr>
      <w:r>
        <w:t>ブロードウェイは謝罪と補償を要求します。もし私を傷つけたら、あなたは支払うことになります。ブロードウェイは言います、ブロードウェイはあなたのライフスタイルを攻撃したり損なったりするすべての者からの保護を必要とします。ブロードウェイは報復を要求します。報復はブロードウェイのやり方の一部であり不可欠なものです。</w:t>
      </w:r>
    </w:p>
    <w:bookmarkEnd w:id="0"/>
    <w:p w14:paraId="5C097F03" w14:textId="5E23FA64" w:rsidR="00A7291B" w:rsidRDefault="0025169D" w:rsidP="00A7291B">
      <w:pPr>
        <w:pStyle w:val="NormalBlock"/>
      </w:pPr>
      <w:r>
        <w:t>つまり、私の意見では、狭い道を本当に狭くするものは、イエスがあらゆる形の迫害に対するキリスト者の応答として示されているものです。迫害とは何でもあり得ます。理不尽な無礼や不親切な扱いから、信仰のための殉教に至るまで、そしてその間のすべてのことです。あなたに対して親切でない人から、あなたの信仰のために命を奪う人まで。</w:t>
      </w:r>
    </w:p>
    <w:bookmarkEnd w:id="0"/>
    <w:p w14:paraId="5C097F03" w14:textId="5E23FA64" w:rsidR="00A7291B" w:rsidRDefault="0025169D" w:rsidP="00A7291B">
      <w:pPr>
        <w:pStyle w:val="NormalBlock"/>
      </w:pPr>
      <w:r>
        <w:t>それが迫害です。さて、イエスは、もしあなたが狭い道を歩んでいるなら、これらのことに対するクリスチャンの反応は次のようになると言われます。彼は言います、「あなたが迫害されるなら、イエス・キリストの名のために苦しむ特権を喜びなさい。」マタイの福音書5章11節または12節。あなたはつまずきましたか？</w:t>
      </w:r>
    </w:p>
    <w:bookmarkEnd w:id="0"/>
    <w:p w14:paraId="5C097F03" w14:textId="5E23FA64" w:rsidR="00A7291B" w:rsidRDefault="0025169D" w:rsidP="00A7291B">
      <w:pPr>
        <w:pStyle w:val="NormalBlock"/>
      </w:pPr>
      <w:r>
        <w:t>すみません、気分を害したなら許してください。マタイの福音書6章12節。誰かがあなたに意地悪をして騙しますか？マタイの福音書5章44節にあるように、迫害する者のために愛し、祈りなさい。</w:t>
      </w:r>
    </w:p>
    <w:bookmarkEnd w:id="0"/>
    <w:p w14:paraId="5C097F03" w14:textId="5E23FA64" w:rsidR="00A7291B" w:rsidRDefault="0025169D" w:rsidP="00A7291B">
      <w:pPr>
        <w:pStyle w:val="NormalBlock"/>
      </w:pPr>
      <w:r>
        <w:t>誰かがあなたに悪をなしたなら、敵に復讐してはいけません。ローマ人への手紙12章9節、そして敵を助け励ましなさい。ローマ人への手紙12章20節。さて、自分の性格を磨くこと、妻に忠実であり、神を信頼し、主を礼拝し、高い志を持つこと、つまり自分の性格を磨くこと、これらのことは理解しています。</w:t>
      </w:r>
    </w:p>
    <w:bookmarkEnd w:id="0"/>
    <w:p w14:paraId="5C097F03" w14:textId="5E23FA64" w:rsidR="00A7291B" w:rsidRDefault="0025169D" w:rsidP="00A7291B">
      <w:pPr>
        <w:pStyle w:val="NormalBlock"/>
      </w:pPr>
      <w:r>
        <w:t>これらのことはほとんど手の届くところにあります。しかし、私を悪く扱う人々に対してどのように接するか、理由もなく私を迫害する人々に対してどのように接するか、報復に値する人々、つまり報復に値する人々に対してどのように接するかとなると、その狭い道は少し狭すぎるのです。私の言いたいことがわかりますか？イエスがキリスト者として私に求めること、そして私が敵に対してどのように接するかに照らすと、それは少しきつすぎるのです。狭い道のすべての障害の中で、キリスト教生活のすべての制約の中で、イエスが敵の扱いについて求めることが最も耐え難いものだと私は信じています。</w:t>
      </w:r>
    </w:p>
    <w:bookmarkEnd w:id="0"/>
    <w:p w14:paraId="5C097F03" w14:textId="5E23FA64" w:rsidR="00A7291B" w:rsidRDefault="0025169D" w:rsidP="00A7291B">
      <w:pPr>
        <w:pStyle w:val="NormalBlock"/>
      </w:pPr>
      <w:r>
        <w:t>お尋ねしますが、最近誰かに辱められたことで喜ぼうとしたことがありますか？それを試みたことがありますか？ああ、私は素晴らしい気分です。誰かが家族の前で私を愚か者にしました。ああ、今私は素晴らしい気分です。</w:t>
      </w:r>
    </w:p>
    <w:bookmarkEnd w:id="0"/>
    <w:p w14:paraId="5C097F03" w14:textId="5E23FA64" w:rsidR="00A7291B" w:rsidRDefault="0025169D" w:rsidP="00A7291B">
      <w:pPr>
        <w:pStyle w:val="NormalBlock"/>
      </w:pPr>
      <w:r>
        <w:t>それを試したことがありますか？あなたに痛みを与え、わざとそうした人を許すことに成功しましたか？たとえば、ひどい離婚を経験し、相手があなたを苦しめ、もがかせるためにわざとひどいことをした場合、あなたはその人を許すことに成功しましたか？そして、最後に恐れている誰かのために熱心に祈ったのはいつですか？</w:t>
      </w:r>
    </w:p>
    <w:bookmarkEnd w:id="0"/>
    <w:p w14:paraId="5C097F03" w14:textId="5E23FA64" w:rsidR="00A7291B" w:rsidRDefault="0025169D" w:rsidP="00A7291B">
      <w:pPr>
        <w:pStyle w:val="NormalBlock"/>
      </w:pPr>
      <w:r>
        <w:t>それとも、あなたが軽蔑している誰かですか？その人のためにひざまずいたのはいつですか？そして、少しの仕返しさえも避けることができましたか？それを避けることができましたか？そして、あなたを失望させた人に励ましのカードを送ったのはいつですか？</w:t>
      </w:r>
    </w:p>
    <w:bookmarkEnd w:id="0"/>
    <w:p w14:paraId="5C097F03" w14:textId="5E23FA64" w:rsidR="00A7291B" w:rsidRDefault="0025169D" w:rsidP="00A7291B">
      <w:pPr>
        <w:pStyle w:val="NormalBlock"/>
      </w:pPr>
      <w:r>
        <w:t>あなたの世界をひっくり返した人へ。最後にその人に励ましのホールマークカードを送ったのはいつですか？あなたのことを考えていますよ、この裏切り者め。わかりますか？そして、最後にそれをしたのはいつですか？</w:t>
      </w:r>
    </w:p>
    <w:bookmarkEnd w:id="0"/>
    <w:p w14:paraId="5C097F03" w14:textId="5E23FA64" w:rsidR="00A7291B" w:rsidRDefault="0025169D" w:rsidP="00A7291B">
      <w:pPr>
        <w:pStyle w:val="NormalBlock"/>
      </w:pPr>
      <w:r>
        <w:t>つまり、ネズミの部分を省略して言っています。わかりますか？イエスは、真剣に言われます。もし私が今言ったことを行っていなければ、私たちは狭い道の一部にとどまっているのです。その道は私たちの憎しみにとって狭すぎ、誇りにとって狭すぎ、復讐の欲望を耐えるには狭すぎます。もし今朝あなたがその場所にいるなら、もしあなたがそのような経験をしているなら、私は主が敵に対する私たちの反応について要求される理由のいくつかを提供したいと思います。なぜこの道がこのように狭いのかを知れば、この区間を乗り越えて前に進む助けになるかもしれません。</w:t>
      </w:r>
    </w:p>
    <w:bookmarkEnd w:id="0"/>
    <w:p w14:paraId="5C097F03" w14:textId="5E23FA64" w:rsidR="00A7291B" w:rsidRDefault="0025169D" w:rsidP="00A7291B">
      <w:pPr>
        <w:pStyle w:val="NormalBlock"/>
      </w:pPr>
      <w:r>
        <w:t>そして、レッスンの残りの部分は、なぜ狭い道がそれほど狭いのかということです。さて、その道が狭い理由の一つはこれです。道が狭いのは、神が私たちに特定のものを置いていくことを望んでいるからです。飛行機には重量制限があり、一定の重さ以上は持ち込めません。狭い道が狭くなるのは、特定の荷物を持っていけないからです。あなたはその場にとどまるか、荷物を置いていき、それなしで前に進むかのどちらかです。</w:t>
      </w:r>
    </w:p>
    <w:bookmarkEnd w:id="0"/>
    <w:p w14:paraId="5C097F03" w14:textId="5E23FA64" w:rsidR="00A7291B" w:rsidRDefault="0025169D" w:rsidP="00A7291B">
      <w:pPr>
        <w:pStyle w:val="NormalBlock"/>
      </w:pPr>
      <w:r>
        <w:t>ヨハネの黙示録21章4節で、ヨハネは天国を描写しています。私たちは今朝のクラスでそれを学びました。彼は天国を、涙もなく、痛みもない場所として描いています。なぜか分かりますか？涙もなく、痛みもないのは、罪がないからです。</w:t>
      </w:r>
    </w:p>
    <w:bookmarkEnd w:id="0"/>
    <w:p w14:paraId="5C097F03" w14:textId="5E23FA64" w:rsidR="00A7291B" w:rsidRDefault="0025169D" w:rsidP="00A7291B">
      <w:pPr>
        <w:pStyle w:val="NormalBlock"/>
      </w:pPr>
      <w:r>
        <w:t>罪は涙と痛みの原因です。天には憎しみはなく、暴力もなく、復讐もなく、死もありません。なぜなら、そこには罪がないからです。報復は復讐と憎しみの一形態であり、神と共にいたいと願う者は、このような荷物を持って狭い道を通り抜けることはできません。だからこそ、それは狭いのです。前に進むなら、あるものを置き去りにすることを強いられるのです。</w:t>
      </w:r>
    </w:p>
    <w:bookmarkEnd w:id="0"/>
    <w:p w14:paraId="5C097F03" w14:textId="5E23FA64" w:rsidR="00A7291B" w:rsidRDefault="0025169D" w:rsidP="00A7291B">
      <w:pPr>
        <w:pStyle w:val="NormalBlock"/>
      </w:pPr>
      <w:r>
        <w:t>第二に、狭い道がキリスト者を制限するからといって、神が制限されているわけではないことを覚えておく必要があります。旧約の預言者の一人、ナホムは第1章第2節で、「主は嫉妬する神、復讐する神である」と言っています。また、パウロはローマ人への手紙第12章第19節で神について、「復讐はわたしのもの、わたしが報いをする」と主が言われると旧約聖書を引用しています。侮辱する者、むしろ侮辱される者、攻撃する者、キリスト者を迫害する者は、通常、自分たちの行動の恐ろしい結果を理解せずに行っています。キリスト者が暴力で応じず、報復を求めないからといって、その行動が正当化され、結果がないと考える人もいます。</w:t>
      </w:r>
    </w:p>
    <w:bookmarkEnd w:id="0"/>
    <w:p w14:paraId="5C097F03" w14:textId="5E23FA64" w:rsidR="00A7291B" w:rsidRDefault="0025169D" w:rsidP="00A7291B">
      <w:pPr>
        <w:pStyle w:val="NormalBlock"/>
      </w:pPr>
      <w:r>
        <w:t>彼らはクリスチャンを簡単な標的だと思っている。私はこれらの連中を踏み越えることができる。彼らは、ああ、彼らは軟弱者だと思っている。彼らは理解していない。必ず報いがあるだろう。</w:t>
      </w:r>
    </w:p>
    <w:bookmarkEnd w:id="0"/>
    <w:p w14:paraId="5C097F03" w14:textId="5E23FA64" w:rsidR="00A7291B" w:rsidRDefault="0025169D" w:rsidP="00A7291B">
      <w:pPr>
        <w:pStyle w:val="NormalBlock"/>
      </w:pPr>
      <w:r>
        <w:t>報いは必ずあります。しかし、神はただそれを行う者でありたいのです。そうすれば、その報いは完全に正当化され、完全に実行されるからです。誰も細かい抜け穴で逃れることはありません。天には巧妙な弁護士はいません。神はすべてを知り、完全に裁かれます。</w:t>
      </w:r>
    </w:p>
    <w:bookmarkEnd w:id="0"/>
    <w:p w14:paraId="5C097F03" w14:textId="5E23FA64" w:rsidR="00A7291B" w:rsidRDefault="0025169D" w:rsidP="00A7291B">
      <w:pPr>
        <w:pStyle w:val="NormalBlock"/>
      </w:pPr>
      <w:r>
        <w:t>第三に、私たちが敵や私たちを傷つける人々に対して狭い道を歩むとき、私たちが本当にしていることは、神が私たちの人生で働かれることを許しているということです。だからこそ狭い道は狭いのです。神は私たちの人生で何かを成し遂げたいのです。私たちが事を自分の手に委ねると、それはしばらくの間は気持ちが良いものです。確かにそうです。復讐ほど甘いものはありませんから。</w:t>
      </w:r>
    </w:p>
    <w:bookmarkEnd w:id="0"/>
    <w:p w14:paraId="5C097F03" w14:textId="5E23FA64" w:rsidR="00A7291B" w:rsidRDefault="0025169D" w:rsidP="00A7291B">
      <w:pPr>
        <w:pStyle w:val="NormalBlock"/>
      </w:pPr>
      <w:r>
        <w:t>はい。ああ、あのやつめ。今や彼は知っている。しかし、私たちは多くの場合、それをすることで神が私たちのために成し遂げようとしている良いことを妨げてしまうことに気づいていません。例えば、私たちが狭い綱をたどるとき、神の私たちの魂の再建は進みます。</w:t>
      </w:r>
    </w:p>
    <w:bookmarkEnd w:id="0"/>
    <w:p w14:paraId="5C097F03" w14:textId="5E23FA64" w:rsidR="00A7291B" w:rsidRDefault="0025169D" w:rsidP="00A7291B">
      <w:pPr>
        <w:pStyle w:val="NormalBlock"/>
      </w:pPr>
      <w:r>
        <w:t>キリスト者として、私たちは新たに生まれ変わります。キリストにあって新しい被造物となるのです。しかし、このキリストにあって新しい被造物となる過程は、聖霊に応答し、神の言葉に従い、狭い道を歩むにつれて時間がかかります。</w:t>
      </w:r>
    </w:p>
    <w:bookmarkEnd w:id="0"/>
    <w:p w14:paraId="5C097F03" w14:textId="5E23FA64" w:rsidR="00A7291B" w:rsidRDefault="0025169D" w:rsidP="00A7291B">
      <w:pPr>
        <w:pStyle w:val="NormalBlock"/>
      </w:pPr>
      <w:r>
        <w:t>苦しみ、自己制御、憎しみや怒りを克服し、敵を赦し、敵を愛すること。これらすべては、神が私たちの人生において特定の霊的な目的を成し遂げる方法です。これらの否定的な経験は、忍耐と希望、そして神への信頼を生み出します。報復は、恨みと憎しみのエスカレーション以外には何も成し遂げません。ボスニアを見てみると、アフリカを見てみると、この部族が向こうに行って多くの人々を殺します。</w:t>
      </w:r>
    </w:p>
    <w:bookmarkEnd w:id="0"/>
    <w:p w14:paraId="5C097F03" w14:textId="5E23FA64" w:rsidR="00A7291B" w:rsidRDefault="0025169D" w:rsidP="00A7291B">
      <w:pPr>
        <w:pStyle w:val="NormalBlock"/>
      </w:pPr>
      <w:r>
        <w:t>さて、この部族はあちらに行って彼らの人々をたくさん殺します。ああ、そうか、じゃあ私たちは戻ってあなたたちの人々を何人か殺しに行きます。そしてそれはずっと続きます。だからこそ、一部の外交政策の専門家は、「あそこに行くべきではない」と言うのです。私は政治の天才ではありませんが、これらの人々はお互いに殺し合うのをやめなければなりません。</w:t>
      </w:r>
    </w:p>
    <w:bookmarkEnd w:id="0"/>
    <w:p w14:paraId="5C097F03" w14:textId="5E23FA64" w:rsidR="00A7291B" w:rsidRDefault="0025169D" w:rsidP="00A7291B">
      <w:pPr>
        <w:pStyle w:val="NormalBlock"/>
      </w:pPr>
      <w:r>
        <w:t>そして、それを実現する唯一の方法は、外交政策や介入を通じてではありません。唯一の方法は、一方が「わかった。前回私たちにしたことを許します。戦争は終わったのです」と言うことです。わかりますか？</w:t>
      </w:r>
    </w:p>
    <w:bookmarkEnd w:id="0"/>
    <w:p w14:paraId="5C097F03" w14:textId="5E23FA64" w:rsidR="00A7291B" w:rsidRDefault="0025169D" w:rsidP="00A7291B">
      <w:pPr>
        <w:pStyle w:val="NormalBlock"/>
      </w:pPr>
      <w:r>
        <w:t>それが戦争の終わり方です。一方が「わかった。許します」と言い、そして戦争は終わります。私たちが狭い道を歩むとき、神が私たちを霊の中で築き上げることを許し、また私たちの個人的な戦いの終わりも許します。</w:t>
      </w:r>
    </w:p>
    <w:bookmarkEnd w:id="0"/>
    <w:p w14:paraId="5C097F03" w14:textId="5E23FA64" w:rsidR="00A7291B" w:rsidRDefault="0025169D" w:rsidP="00A7291B">
      <w:pPr>
        <w:pStyle w:val="NormalBlock"/>
      </w:pPr>
      <w:r>
        <w:t>さて、先ほど言ったように、狭い道が私たちに役立つもう一つの方法は、神が私たちの中で働かれることを可能にすることです。神の目的は私たちのためだけでなく、私たちの敵のためにも成し遂げられます。狭い道に従うとき、神の目的が達成されるのです。神は私たちのための計画を持っておられますが、敵のための計画も持っておられます。復讐は神ではなく、サタンに勝利を与えることになるのです。先に述べた聖書の中で、預言者ナホムはイスラエルの北にある国アッシリアについて語りました。アッシリアは100年前にイスラエルを攻撃したため、最終的に滅びることになりました。</w:t>
      </w:r>
    </w:p>
    <w:bookmarkEnd w:id="0"/>
    <w:p w14:paraId="5C097F03" w14:textId="5E23FA64" w:rsidR="00A7291B" w:rsidRDefault="0025169D" w:rsidP="00A7291B">
      <w:pPr>
        <w:pStyle w:val="NormalBlock"/>
      </w:pPr>
      <w:r>
        <w:t>ナホムは、この国がイスラエルを攻撃し、侵害した100年前の出来事について話しています。100年が過ぎ、ナホムは言います。さて、今や神はこの国に対処される。神はアッシリアに対処される。神は適切な時まで待たれました。その国の罪の杯が満ち、悔い改める機会をすべて使い果たすまで。悔い改める機会がついにすべて使い果たされたとき、神は裁きを下されました。</w:t>
      </w:r>
    </w:p>
    <w:bookmarkEnd w:id="0"/>
    <w:p w14:paraId="5C097F03" w14:textId="5E23FA64" w:rsidR="00A7291B" w:rsidRDefault="0025169D" w:rsidP="00A7291B">
      <w:pPr>
        <w:pStyle w:val="NormalBlock"/>
      </w:pPr>
      <w:r>
        <w:t>しかし、その時がいつであるかを知っているのはただ彼だけでした。時には、私たちの不適切な反応が神の完全な計画と敵に対する完全な正義を妨げることがあります。結局のところ、すべてを知り、すべてを見ており、完全に公平である神ほど、裁き報いをするのにふさわしい方はいません。そして第三に、狭い道が私たちに役立つもう一つの方法は、神の御言葉が私たちがその道に従うときに成就することです。ご覧のとおり、初めから終わりまで、神の御言葉はその民に対する保護と正義を約束しています。</w:t>
      </w:r>
    </w:p>
    <w:bookmarkEnd w:id="0"/>
    <w:p w14:paraId="5C097F03" w14:textId="5E23FA64" w:rsidR="00A7291B" w:rsidRDefault="0025169D" w:rsidP="00A7291B">
      <w:pPr>
        <w:pStyle w:val="NormalBlock"/>
      </w:pPr>
      <w:r>
        <w:t>そして、自分たちの手で物事を処理するということは、敵に対して「私は自分の神を信頼していない」と言うことです。私はここに入り込んで、自分だけで物事を処理します。私たちが自分の手で物事を処理するとき、私たちは敵にそう言い、また神にそう言っているのです。私はあなたを信頼しません。私がそれを処理します。</w:t>
      </w:r>
    </w:p>
    <w:bookmarkEnd w:id="0"/>
    <w:p w14:paraId="5C097F03" w14:textId="5E23FA64" w:rsidR="00A7291B" w:rsidRDefault="0025169D" w:rsidP="00A7291B">
      <w:pPr>
        <w:pStyle w:val="NormalBlock"/>
      </w:pPr>
      <w:r>
        <w:t>気にしないで。あなたは気にしないで。私が対処します。私たちは神を信頼していないと言っているのです。自分の手に事を委ねるとき、私たちは信仰を持っていません。</w:t>
      </w:r>
    </w:p>
    <w:bookmarkEnd w:id="0"/>
    <w:p w14:paraId="5C097F03" w14:textId="5E23FA64" w:rsidR="00A7291B" w:rsidRDefault="0025169D" w:rsidP="00A7291B">
      <w:pPr>
        <w:pStyle w:val="NormalBlock"/>
      </w:pPr>
      <w:r>
        <w:t>もし神がそれをなさると言われたなら、それをなさるのを待つことは、私たちの信仰の証しであり、それは敵に対してだけでなく、世界や神ご自身に対してもそうです。そしてそれはとても素晴らしいことです。私たちは神が私たちの生活の中で働いてくださることを望みます。例えば、「ああ、親愛なる神よ、この食物をありがとうございます」と。そして私たちは神に願います。「ああ神よ、どうか新しい家が必要です」と、また「神よ、新しい仕事が必要です」と。</w:t>
      </w:r>
    </w:p>
    <w:bookmarkEnd w:id="0"/>
    <w:p w14:paraId="5C097F03" w14:textId="5E23FA64" w:rsidR="00A7291B" w:rsidRDefault="0025169D" w:rsidP="00A7291B">
      <w:pPr>
        <w:pStyle w:val="NormalBlock"/>
      </w:pPr>
      <w:r>
        <w:t>そして私は大学に行く機会が必要です。そしてやれやれと。私たちはずっと祈り続けています。私たちは神が私たちの人生に介入してくださることを望んでいます。しかし、多くの場合、私たちは神が敵の人生に介入することを許しません。</w:t>
      </w:r>
    </w:p>
    <w:bookmarkEnd w:id="0"/>
    <w:p w14:paraId="5C097F03" w14:textId="5E23FA64" w:rsidR="00A7291B" w:rsidRDefault="0025169D" w:rsidP="00A7291B">
      <w:pPr>
        <w:pStyle w:val="NormalBlock"/>
      </w:pPr>
      <w:r>
        <w:t>あなたの食物と健康を提供する神が、あなたの敵のために何かをすることができないのでしょうか。彼はそんなに弱いのでしょうか。彼の腕はそんなに短くて、あなたの敵の人生にも届かないのでしょうか。狭い道は、私たちに神の介入を望むことを要求します。それは私たちの家族や愛する人々、友人たちの人生だけでなく、私たちの信仰はまた、敵や私たちを傷つける者たちの人生における神の働きにも頼らなければなりません。さて、先に述べたように、その門は見つけにくく、道は狭く、それを選ぶ人は少ないのです。</w:t>
      </w:r>
    </w:p>
    <w:bookmarkEnd w:id="0"/>
    <w:p w14:paraId="5C097F03" w14:textId="5E23FA64" w:rsidR="00A7291B" w:rsidRDefault="0025169D" w:rsidP="00A7291B">
      <w:pPr>
        <w:pStyle w:val="NormalBlock"/>
      </w:pPr>
      <w:r>
        <w:t>それは真実です。そしてそれは、狭い道には不信仰の余地がないからです。不信仰の余地はありません。不道徳の余地もありません。誇りや世俗性の余地もありません。</w:t>
      </w:r>
    </w:p>
    <w:bookmarkEnd w:id="0"/>
    <w:p w14:paraId="5C097F03" w14:textId="5E23FA64" w:rsidR="00A7291B" w:rsidRDefault="0025169D" w:rsidP="00A7291B">
      <w:pPr>
        <w:pStyle w:val="NormalBlock"/>
      </w:pPr>
      <w:r>
        <w:t>わかりますか、それはどんどん狭くなっていきます。常に何かを救い出し続けなければなりません。クリスチャンの歩みはとても興味深いものです。最初は順調に歩んでいけますが、突然、「おっと、これ全部は入らない」となります。</w:t>
      </w:r>
    </w:p>
    <w:bookmarkEnd w:id="0"/>
    <w:p w14:paraId="5C097F03" w14:textId="5E23FA64" w:rsidR="00A7291B" w:rsidRDefault="0025169D" w:rsidP="00A7291B">
      <w:pPr>
        <w:pStyle w:val="NormalBlock"/>
      </w:pPr>
      <w:r>
        <w:t>だからあなたは逃げ出し始める、それはより刺激的です。喫煙をやめなさい。これをやめなさい。走り回るのをやめなさい。おっと。</w:t>
      </w:r>
    </w:p>
    <w:bookmarkEnd w:id="0"/>
    <w:p w14:paraId="5C097F03" w14:textId="5E23FA64" w:rsidR="00A7291B" w:rsidRDefault="0025169D" w:rsidP="00A7291B">
      <w:pPr>
        <w:pStyle w:val="NormalBlock"/>
      </w:pPr>
      <w:r>
        <w:t>それはあまりにもよく、さて、私は何を手に入れなければならないのか？ああ、誇り。わかりました。誇りは消えます、わかりますか。そしてそれはどんどん狭くなり、あなたはすべてのものを持っていくことはできません。</w:t>
      </w:r>
    </w:p>
    <w:bookmarkEnd w:id="0"/>
    <w:p w14:paraId="5C097F03" w14:textId="5E23FA64" w:rsidR="00A7291B" w:rsidRDefault="0025169D" w:rsidP="00A7291B">
      <w:pPr>
        <w:pStyle w:val="NormalBlock"/>
      </w:pPr>
      <w:r>
        <w:t>わかりますか、持って行きたいものがたくさんあっても持って行けないのです。すぐに狭くなるわけではありません。だんだん狭くなっていくのです。わかりますか？そして、道の中で最も狭いポイントの一つは、ついに憎しみと復讐の欲望をあきらめなければならないときだと思います。</w:t>
      </w:r>
    </w:p>
    <w:bookmarkEnd w:id="0"/>
    <w:p w14:paraId="5C097F03" w14:textId="5E23FA64" w:rsidR="00A7291B" w:rsidRDefault="0025169D" w:rsidP="00A7291B">
      <w:pPr>
        <w:pStyle w:val="NormalBlock"/>
      </w:pPr>
      <w:r>
        <w:t>そこに着く頃にはほとんど裸同然です。今朝、あなたにお尋ねしますが、キリストの狭い道を歩む中で、復讐心があなたを少し窮屈にさせていませんか？私からの励ましは、それを手放しなさいということです。手放しなさい。なぜなら、旅を終えながら同時に復讐を楽しむことはできないからです。それは不可能です。</w:t>
      </w:r>
    </w:p>
    <w:bookmarkEnd w:id="0"/>
    <w:p w14:paraId="5C097F03" w14:textId="5E23FA64" w:rsidR="00A7291B" w:rsidRDefault="0025169D" w:rsidP="00A7291B">
      <w:pPr>
        <w:pStyle w:val="NormalBlock"/>
      </w:pPr>
      <w:r>
        <w:t>これを行う良い方法は、単に状況を示し、その人を祈りを通して主の手に委ね、あなたの人生と彼らの人生の両方で神が働かれることを信頼することです。今朝これに困っているなら、教会の祈りを受けるために必要なら前に出てくることをお勧めします。閉会にあたり簡単にもう一つ言いたいことがあります。この狭い道と広い道についての説教をする中で、あなたは自分がまったく間違った道にいることに気づいていますか？「この人は私のことを全然話していない。私はその道にすらいない」と座って考えたことはありませんか。</w:t>
      </w:r>
    </w:p>
    <w:bookmarkEnd w:id="0"/>
    <w:p w14:paraId="5C097F03" w14:textId="5E23FA64" w:rsidR="00A7291B" w:rsidRDefault="0025169D" w:rsidP="00A7291B">
      <w:pPr>
        <w:pStyle w:val="NormalBlock"/>
      </w:pPr>
      <w:r>
        <w:t>私はこの別の道を歩んでいます。私はこの大通りにいます。さて、イエスはその扉であり、バプテスマはその扉をくぐって狭い道を歩み始める方法です。ですから今朝、あなたのどんな必要があっても、イエスは私たち全員に狭い道を共に歩むように呼びかけています。そして、彼はその道の一歩一歩で共にいてくださると約束されています。</w:t>
      </w:r>
    </w:p>
    <w:bookmarkEnd w:id="0"/>
    <w:p w14:paraId="5C097F03" w14:textId="5E23FA64" w:rsidR="00A7291B" w:rsidRDefault="0025169D" w:rsidP="00A7291B">
      <w:pPr>
        <w:pStyle w:val="NormalBlock"/>
      </w:pPr>
      <w:r>
        <w:t>彼に従えば、どこにも行き止まりはなく、目的地はすべての努力に値するものであること。もしキリストに来る必要があるなら、私たちが立ち、励ましの歌を歌う今こそ、イエスはあなたにそうするよう促しています。</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