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夢の畑</w:t>
      </w:r>
    </w:p>
    <w:p w14:paraId="670F8077" w14:textId="038F6EFB" w:rsidR="00944B2D" w:rsidRDefault="00944B2D" w:rsidP="00944B2D">
      <w:pPr>
        <w:pStyle w:val="ChapterVerse"/>
      </w:pPr>
      <w:r w:rsidRPr="00944B2D">
        <w:t>ヨハネの福音書 4:34-35</w:t>
      </w:r>
    </w:p>
    <w:bookmarkEnd w:id="0"/>
    <w:p w14:paraId="5C097F03" w14:textId="5E23FA64" w:rsidR="00A7291B" w:rsidRDefault="0025169D" w:rsidP="00A7291B">
      <w:pPr>
        <w:pStyle w:val="NormalBlock"/>
      </w:pPr>
      <w:r>
        <w:t>ヨハネの福音書4章34節。イエスは言われた、「わたしの食物は、わたしを遣わされた方の御心を行い、そのわざを成し遂げることです。あなたがたは、『あと四か月で収穫の時が来る』とは言いませんか。見よ、わたしはあなたがたに言います。目を上げて畑を見なさい。すでに収穫のために白くなっています。」</w:t>
      </w:r>
    </w:p>
    <w:bookmarkEnd w:id="0"/>
    <w:p w14:paraId="5C097F03" w14:textId="5E23FA64" w:rsidR="00A7291B" w:rsidRDefault="0025169D" w:rsidP="00A7291B">
      <w:pPr>
        <w:pStyle w:val="NormalBlock"/>
      </w:pPr>
      <w:r>
        <w:t>私たちの世代の偉大なスポーツ映画の一つ、『フィールド・オブ・ドリームス』という映画で、ケビン・コスナーは声を聞く農夫で、その声は彼にトウモロコシ畑に野球場を作るように告げます。そして、これを行うことで彼の人生の重要な出来事が何らかの形で戻ってくると言われます。映画の中で、コスナーはこれを実行し、その結果、多くの偉大な昔の選手たちが戻ってきて彼の野球場でプレーします。特に有名な人物、シューレス・ジョー・ジャクソンも現れます。そして最終的に、そのチームは以前に亡くなっていたコスナーの父親を連れてきます。</w:t>
      </w:r>
    </w:p>
    <w:bookmarkEnd w:id="0"/>
    <w:p w14:paraId="5C097F03" w14:textId="5E23FA64" w:rsidR="00A7291B" w:rsidRDefault="0025169D" w:rsidP="00A7291B">
      <w:pPr>
        <w:pStyle w:val="NormalBlock"/>
      </w:pPr>
      <w:r>
        <w:t>そしてこれは最終的にコストナーと彼の父親との和解へとつながります。これがこの物語の核心です。この映画の重要な考えは、その後人気となったフレーズで表現されています。「もしあなたがそれを建てれば、彼は来るでしょう。」ですよね？私たちはそれを「もしあなたがそれを建てれば、彼らは来るでしょう。」に変えましたが、元々は「もしあなたがそれを建てれば、彼は来るでしょう。」と言っています。</w:t>
      </w:r>
    </w:p>
    <w:bookmarkEnd w:id="0"/>
    <w:p w14:paraId="5C097F03" w14:textId="5E23FA64" w:rsidR="00A7291B" w:rsidRDefault="0025169D" w:rsidP="00A7291B">
      <w:pPr>
        <w:pStyle w:val="NormalBlock"/>
      </w:pPr>
      <w:r>
        <w:t>これは、どこにもないトウモロコシ畑の中に野球場を建設し、過去から来るこれらの神秘的な存在の確実な到来に備えることに言及して言われたものでした。この映画が何年も前に公開されて以来、多くの人がこのフレーズを、プロジェクトや任務、仕事、使命に信仰をもって踏み出すという考えを表現するために使っています。映画の中では、コストナーと彼の家族だけがこれらの神秘的な野球選手を見ることができました。彼らだけがその夢を見ることができました。ほかの誰もが、トウモロコシ畑を野球場に変える彼らを狂っていると思っていました。</w:t>
      </w:r>
    </w:p>
    <w:bookmarkEnd w:id="0"/>
    <w:p w14:paraId="5C097F03" w14:textId="5E23FA64" w:rsidR="00A7291B" w:rsidRDefault="0025169D" w:rsidP="00A7291B">
      <w:pPr>
        <w:pStyle w:val="NormalBlock"/>
      </w:pPr>
      <w:r>
        <w:t>この物語は、ある程度私の心に響いたのだと思います。なぜなら、多くの聖書の人物たちが、幻を見て、自分の夢の畑で苦労しながらも、同時代の人々からの曖昧さや反対に直面しながらも働き続けたことを思い出させたからです。旧約聖書のノアやアブラハムのような人々。新約聖書の使徒の働きパウロや使徒の働きヨハネのような偉大な聖人たち。彼らは、ほんの一部の人だけが実際に見ることができた天の幻に導かれて、ここ地上で何かを築いていました。多くの点で、私たちはその天の幻の継承者なのです。</w:t>
      </w:r>
    </w:p>
    <w:bookmarkEnd w:id="0"/>
    <w:p w14:paraId="5C097F03" w14:textId="5E23FA64" w:rsidR="00A7291B" w:rsidRDefault="0025169D" w:rsidP="00A7291B">
      <w:pPr>
        <w:pStyle w:val="NormalBlock"/>
      </w:pPr>
      <w:r>
        <w:t>私たちは、実質的に、この物質世界の中で具体的な何かを築いています。それは、異世界の王国のビジョンに駆り立てられています。私たちは誰も見ることのできない主に仕えています。私たちは、ずっと前に与えられた約束に基づく使命を忍耐強く続けています。私たちはここでの命を捨て、別の場所と別の時に新たに始まる命を得るのです。今、あなたと私にとって、この教会、この土地、この空間こそが私たちの夢の畑です。</w:t>
      </w:r>
    </w:p>
    <w:bookmarkEnd w:id="0"/>
    <w:p w14:paraId="5C097F03" w14:textId="5E23FA64" w:rsidR="00A7291B" w:rsidRDefault="0025169D" w:rsidP="00A7291B">
      <w:pPr>
        <w:pStyle w:val="NormalBlock"/>
      </w:pPr>
      <w:r>
        <w:t>そして今朝、私はこれからの数か月、数年にわたる私たちの使命に対するビジョンを皆さんと共有したいと思います。私が見るビジョンは、聖なる生活、霊的および数的成長、効果的な奉仕、そして活気ある礼拝と伝道の模範として他の人々が模倣する会衆の姿です。私は、キリストの教会だけでなく他の教会からも、本物の新約聖書的キリスト教を実践する方法を学ぶためにここに来るグループを見ています。キャニオンビューが定期的に、人生のさまざまな段階にあるメンバーのグループを宣教チームとして派遣することを思い描いています。宣教チームとしての大学生だけでなく、高齢者、若者、既婚者、独身者、再び独身の人々が一緒になって、市内、郡内、州内、さらにはそれを超えたさまざまな場所に新しい会衆を植え付けるために宣教チームとして派遣されるのです。</w:t>
      </w:r>
    </w:p>
    <w:bookmarkEnd w:id="0"/>
    <w:p w14:paraId="5C097F03" w14:textId="5E23FA64" w:rsidR="00A7291B" w:rsidRDefault="0025169D" w:rsidP="00A7291B">
      <w:pPr>
        <w:pStyle w:val="NormalBlock"/>
      </w:pPr>
      <w:r>
        <w:t>そしてこの幻の中で、私は私たちの会衆が実際に福音を伝え、神の言葉を毎日24時間、年中無休で、利用可能なあらゆるメディア資源を使ってキリストの再臨まで教えているのを見ます。私は、自分たちの会員だけでなく、この都市とこの州の良心に対しても真実で目に見える影響を与える教会を見ます。私のこの幻は、キリストの再臨に備えるだけでなく、それを超えた栄光に満ちた教会です。それは主の再臨を熱望し、さらにはそれを早めているのです。そして私はこれらすべてを、太陽を見るのと同じくらいはっきりと心の目で見ています。</w:t>
      </w:r>
    </w:p>
    <w:bookmarkEnd w:id="0"/>
    <w:p w14:paraId="5C097F03" w14:textId="5E23FA64" w:rsidR="00A7291B" w:rsidRDefault="0025169D" w:rsidP="00A7291B">
      <w:pPr>
        <w:pStyle w:val="NormalBlock"/>
      </w:pPr>
      <w:r>
        <w:t>私が手首に着けている時計を詳しく調べるのと同じくらい詳細に。イエスが神の子であることが確かなように、この教会は建てられるのを待って存在しています。私は預言者ではなく、奇跡的な能力を主張するわけでもありませんが、もし私たちがこの教会を建てれば、私が語ったすべてのことが成就すると確信しています。さて、夢やビジョン、それがわくわくする部分です。しかし実際に、私が話している教会を建てることはより困難ですが、可能です。</w:t>
      </w:r>
    </w:p>
    <w:bookmarkEnd w:id="0"/>
    <w:p w14:paraId="5C097F03" w14:textId="5E23FA64" w:rsidR="00A7291B" w:rsidRDefault="0025169D" w:rsidP="00A7291B">
      <w:pPr>
        <w:pStyle w:val="NormalBlock"/>
      </w:pPr>
      <w:r>
        <w:t>それでは、先ほど説明したビジョンを実際的にどのように実現するかを、もう少しだけお時間をいただいて説明させてください。これは複雑なプロセスを単純化しすぎたくはありませんが、これまでお話ししたビジョンの目標に到達するためのステップは実際には3つしかありません。ビジョンを実現するための第1のステップは、最大化と呼ばれます。最大化。これが私たちが今いる段階です。</w:t>
      </w:r>
    </w:p>
    <w:bookmarkEnd w:id="0"/>
    <w:p w14:paraId="5C097F03" w14:textId="5E23FA64" w:rsidR="00A7291B" w:rsidRDefault="0025169D" w:rsidP="00A7291B">
      <w:pPr>
        <w:pStyle w:val="NormalBlock"/>
      </w:pPr>
      <w:r>
        <w:t>それはほとんどの会衆が到達し、無期限にとどまる段階です。最大化とは、あなたが持っている資源に基づいて最初の潜在能力を最大限に引き出すことです。たとえば、建物とスタッフがあり、すべての席が満席で、すべてのスペースが使い尽くされ、すべての奉仕者が全力で働いているとき、150人に仕えることができるなら、それが最大化です。さて、タニヨンズ・ビューでは、いくつかのことが達成されたときに最大化されたことになります。まず第一に、私たちのリーダーが完全に訓練され、導入された奉仕システムを効果的に使用しているときです。</w:t>
      </w:r>
    </w:p>
    <w:bookmarkEnd w:id="0"/>
    <w:p w14:paraId="5C097F03" w14:textId="5E23FA64" w:rsidR="00A7291B" w:rsidRDefault="0025169D" w:rsidP="00A7291B">
      <w:pPr>
        <w:pStyle w:val="NormalBlock"/>
      </w:pPr>
      <w:r>
        <w:t>第二に、新しいメンバーが注意深く体の中に統合され、怠慢や不十分な牧会管理によって人々を失わないときです。私たちが人々を怠慢のために失うのをやめるとき、私たちは最大化を始めています。第三に、私たちの施設を完全に拡張して新しい講堂を含むときです。そうです、マーサ、新しい講堂で、7百から8百人を収容でき、特に日曜日には複数の礼拝を提供しています。そして第四に、非常に効果的な小グループの牧会があり、クリスチャンをリーダーシップ、伝道、奉仕のために牧会し訓練する責任を負っているときです。すべてのメンバーが自分の牧会を何をどのように行うかを知り、このキャンパスが完全に建てられ活用されるとき、私たちは最大化され、ステップ2の準備が整います。</w:t>
      </w:r>
    </w:p>
    <w:bookmarkEnd w:id="0"/>
    <w:p w14:paraId="5C097F03" w14:textId="5E23FA64" w:rsidR="00A7291B" w:rsidRDefault="0025169D" w:rsidP="00A7291B">
      <w:pPr>
        <w:pStyle w:val="NormalBlock"/>
      </w:pPr>
      <w:r>
        <w:t>覚えておいてください、私は言いましたが、ほとんどの教会はステップ1までしか進まず、ステップ2には決して到達しません。ステップ2は「増やす」と呼ばれます。最大化し、増やすのです。私たちが一から会衆を築く方法を知っているなら、そのプロセスを別の場所でも繰り返す必要があります。サンディエゴにはもっと多くの会衆が必要です。</w:t>
      </w:r>
    </w:p>
    <w:bookmarkEnd w:id="0"/>
    <w:p w14:paraId="5C097F03" w14:textId="5E23FA64" w:rsidR="00A7291B" w:rsidRDefault="0025169D" w:rsidP="00A7291B">
      <w:pPr>
        <w:pStyle w:val="NormalBlock"/>
      </w:pPr>
      <w:r>
        <w:t>数か月前に読んだ報告によると、サンディエゴ郡は今後10年間で100万人増加すると予測されています。私たちはもっと多くの教会が必要です。自分たちの施設と土地が限界に達したら、体系的に計画を立て、存在しない地域に教会を設立し、成長を助ける必要があります。そしてそれは自分たちのメンバーで行うのです。大学から勧誘するのでも、他の場所から勧誘するのでもなく、自分たちのメンバーが教会を植えるために派遣されます。例えば、2:000人の会衆の中から、100人を選び出して訓練し、装備して、この都市や州全体に教会を植えることが可能です。</w:t>
      </w:r>
    </w:p>
    <w:bookmarkEnd w:id="0"/>
    <w:p w14:paraId="5C097F03" w14:textId="5E23FA64" w:rsidR="00A7291B" w:rsidRDefault="0025169D" w:rsidP="00A7291B">
      <w:pPr>
        <w:pStyle w:val="NormalBlock"/>
      </w:pPr>
      <w:r>
        <w:t>私たちが自分たちの地元の会衆でどのようにしてメンバーを増やすかを知れば、ここや他の場所で効果的に教会を増やすための資源も持つことができるでしょう。つまり、他の誰もそれをしていないからといって、私たちにできないわけではありません。マタイの福音書28章18節から20節で、イエスは私が説明したまさにそのことを行うように私たちに使命を与え、もし私たちがその任務を引き受けるなら、彼が共にいてくださると約束してくださいます。主が私たちと共におられるなら、誰が私たちに敵対できるでしょうか？私たちでしょうか？</w:t>
      </w:r>
    </w:p>
    <w:bookmarkEnd w:id="0"/>
    <w:p w14:paraId="5C097F03" w14:textId="5E23FA64" w:rsidR="00A7291B" w:rsidRDefault="0025169D" w:rsidP="00A7291B">
      <w:pPr>
        <w:pStyle w:val="NormalBlock"/>
      </w:pPr>
      <w:r>
        <w:t>ステップ3。ステップ3はメンタリングです。私が聞いたことのある教会の中で、ステップ3に到達した教会はほんのわずかです。この最終段階は、ステップ2に成功したときに起こります。言い換えれば、人々があなたのしていることを調べて模倣し始めたとき、あなたはステップ2に成功したことを知るのです。なぜなら、成功は模倣を生むからです。</w:t>
      </w:r>
    </w:p>
    <w:bookmarkEnd w:id="0"/>
    <w:p w14:paraId="5C097F03" w14:textId="5E23FA64" w:rsidR="00A7291B" w:rsidRDefault="0025169D" w:rsidP="00A7291B">
      <w:pPr>
        <w:pStyle w:val="NormalBlock"/>
      </w:pPr>
      <w:r>
        <w:t>私は、ステップ3に到達する真の価値は、成功が私たちに積極的かつ目的を持って他者を教える機会を与えることにあると信じています。それは単に個人を教えるだけでなく、他の教会を教えることです。私たちは自分たちの会員に仕え、他の会衆の指導者たちに訓練を提供することができ、そうすることで地域の体だけでなく、キリストの全体の体の建て上げに貢献することができます。ステップ3に到達することに成功した教会はリーダーであり、神の栄光のために信者の兄弟愛を良い方向に影響を与えることができます。私が見たステップ3の教会は一つだけで、それは北アメリカではなくハイチにありました。ハイチに植えられた教会は非常に強く成長し、熱心な指導者たちで満たされていたため、個人を改宗させるのではなく、教会を改宗させて回っていました。</w:t>
      </w:r>
    </w:p>
    <w:bookmarkEnd w:id="0"/>
    <w:p w14:paraId="5C097F03" w14:textId="5E23FA64" w:rsidR="00A7291B" w:rsidRDefault="0025169D" w:rsidP="00A7291B">
      <w:pPr>
        <w:pStyle w:val="NormalBlock"/>
      </w:pPr>
      <w:r>
        <w:t>バプテスト教会、メソジスト教会、そしてこれらすべての他の教会は、これらの人々を招いて、「私たちにないものをあなたは何を持っているのか？」と尋ねました。そして彼らは入っていき、指導者たちと共に学び、指導者たちを改宗させ、それから教会全体の大規模な改宗を行いました。そうです。あなたは「わあ」と言います。私たちの問題は、私たちが宇宙の中心だと思っていることですが、そうではありません。</w:t>
      </w:r>
    </w:p>
    <w:bookmarkEnd w:id="0"/>
    <w:p w14:paraId="5C097F03" w14:textId="5E23FA64" w:rsidR="00A7291B" w:rsidRDefault="0025169D" w:rsidP="00A7291B">
      <w:pPr>
        <w:pStyle w:val="NormalBlock"/>
      </w:pPr>
      <w:r>
        <w:t>私たちはそうではありません。誰かが去らなければならないなら、なぜその誰かが私たちであってはいけないのでしょうか？これらの三つのステップは、この教会の将来のビジョンに沿った旅のマーカーとなるポイントです。そして、皆さんが受け取ったこの簡潔なプレゼンテーションを通して、私たちがここで何を築くことができるのか、そしてそれを実現したときに何を意味するのかをご覧いただけたことを願っています。さて、誰かがこう尋ねるかもしれません。はい、私たちはあなたの提案を理解しましたが、このビジョンを現実にするためにどこから始めればよいのでしょうか？</w:t>
      </w:r>
    </w:p>
    <w:bookmarkEnd w:id="0"/>
    <w:p w14:paraId="5C097F03" w14:textId="5E23FA64" w:rsidR="00A7291B" w:rsidRDefault="0025169D" w:rsidP="00A7291B">
      <w:pPr>
        <w:pStyle w:val="NormalBlock"/>
      </w:pPr>
      <w:r>
        <w:t>その質問をしてくれて本当にうれしいです。なぜなら、私の説教の残りの部分にその答えがあるからです。ちょうどそうなったのです。ビジョンから夢へ、そして現実へと進むためには、非常に特定の道筋に従う必要があります。これまでにこれらの目標を達成した他の人々がたどったのと同じ道筋です。まず第一に、それについて祈らなければなりません。</w:t>
      </w:r>
    </w:p>
    <w:bookmarkEnd w:id="0"/>
    <w:p w14:paraId="5C097F03" w14:textId="5E23FA64" w:rsidR="00A7291B" w:rsidRDefault="0025169D" w:rsidP="00A7291B">
      <w:pPr>
        <w:pStyle w:val="NormalBlock"/>
      </w:pPr>
      <w:r>
        <w:t>私たちは神にこのビジョンを与えてくださるように願わなければなりません。私たちは熱心な祈りの中でその成就を求めなければなりません。主よ、これをください、あれをくださいと言うのをやめて、主よ、未来のためのビジョンをくださいと言い始める必要があります。私たちは夢を実現するためのあらゆる機会が与えられるまで、天の扉を叩き続けなければなりません。</w:t>
      </w:r>
    </w:p>
    <w:bookmarkEnd w:id="0"/>
    <w:p w14:paraId="5C097F03" w14:textId="5E23FA64" w:rsidR="00A7291B" w:rsidRDefault="0025169D" w:rsidP="00A7291B">
      <w:pPr>
        <w:pStyle w:val="NormalBlock"/>
      </w:pPr>
      <w:r>
        <w:t>イエスは、信じる者にはすべてのことが可能であると言われました。マルコの福音書9章23節。そして、信仰の第一歩は祈りです。信仰の第一歩は祈りです。私たちはそれを見て、説明でき、それが正しく良いことであり、神の御心と目的にかなっていることを知っています。</w:t>
      </w:r>
    </w:p>
    <w:bookmarkEnd w:id="0"/>
    <w:p w14:paraId="5C097F03" w14:textId="5E23FA64" w:rsidR="00A7291B" w:rsidRDefault="0025169D" w:rsidP="00A7291B">
      <w:pPr>
        <w:pStyle w:val="NormalBlock"/>
      </w:pPr>
      <w:r>
        <w:t>もしまだそれを持っていないなら、それは私たちがそれを求めていないからです。ですから、兄弟姉妹の皆さん、祈り始めなさい。神は私たちが求めるなら、それを与えてくださいます。第二に、それのために働く必要があります。働きなさい。私たちがするすべてのことを、それぞれの歩みが実現するように行わなければなりません。</w:t>
      </w:r>
    </w:p>
    <w:bookmarkEnd w:id="0"/>
    <w:p w14:paraId="5C097F03" w14:textId="5E23FA64" w:rsidR="00A7291B" w:rsidRDefault="0025169D" w:rsidP="00A7291B">
      <w:pPr>
        <w:pStyle w:val="NormalBlock"/>
      </w:pPr>
      <w:r>
        <w:t>どこで奉仕するときも、信仰を分かち合うときも、誰かを教会に招くときも、御言葉を教えるときも、キリストのために何らかの屈辱や試練を受けるときも、それらすべてが第一、第二、第三の段階へと導く目的で行われるようにしましょう。自分が何を、なぜ築いているのかを正確に知っている女性や男性のように働きなさい。ここで何をしているのか疑問に思ったことはありませんか？私たちは毎週ここに来ますが、何をしているのでしょうか？そのビジョンは何でしょうか？</w:t>
      </w:r>
    </w:p>
    <w:bookmarkEnd w:id="0"/>
    <w:p w14:paraId="5C097F03" w14:textId="5E23FA64" w:rsidR="00A7291B" w:rsidRDefault="0025169D" w:rsidP="00A7291B">
      <w:pPr>
        <w:pStyle w:val="NormalBlock"/>
      </w:pPr>
      <w:r>
        <w:t>ビジョンが何であるかを知っているかのように働き、祈り、仕えなさい。あなたは最終的な設計図を示されています。その目標に向かって働き、このビジョンに貢献しないことに時間やエネルギーを無駄にしてはいけません。私たちは一つのビジョンを持っています。私たちは一つの体です。</w:t>
      </w:r>
    </w:p>
    <w:bookmarkEnd w:id="0"/>
    <w:p w14:paraId="5C097F03" w14:textId="5E23FA64" w:rsidR="00A7291B" w:rsidRDefault="0025169D" w:rsidP="00A7291B">
      <w:pPr>
        <w:pStyle w:val="NormalBlock"/>
      </w:pPr>
      <w:r>
        <w:t>私たちは一つの目的のもとに働きましょう。それはキリストにおけるこのビジョンの実現です。私たちはそれのために祈り、働き、捧げる必要があります。数週間前、長老たちが2002年の予算について発表しました。昨年は週に9:000ドルでしたが、今年は週に12:500ドルです。増加の理由は、駐車場の修理などの必要があるためであり、駐車場を整備しなければなりません。また、フルタイムの関与とアウトリーチの牧師を雇い、伝道のためにより多くの資金を投入しています。</w:t>
      </w:r>
    </w:p>
    <w:bookmarkEnd w:id="0"/>
    <w:p w14:paraId="5C097F03" w14:textId="5E23FA64" w:rsidR="00A7291B" w:rsidRDefault="0025169D" w:rsidP="00A7291B">
      <w:pPr>
        <w:pStyle w:val="NormalBlock"/>
      </w:pPr>
      <w:r>
        <w:t>そしてそれが違いを説明しています。残りは常に支払われてきたすべてのものに支払われます。修理、給料、そのようなものすべてです。しかし、わかりますか？予算はお金のことではありません。</w:t>
      </w:r>
    </w:p>
    <w:bookmarkEnd w:id="0"/>
    <w:p w14:paraId="5C097F03" w14:textId="5E23FA64" w:rsidR="00A7291B" w:rsidRDefault="0025169D" w:rsidP="00A7291B">
      <w:pPr>
        <w:pStyle w:val="NormalBlock"/>
      </w:pPr>
      <w:r>
        <w:t>予算は希望についてです。予算とはまさにそれです。数字で表された希望です。予算は、今年私たちが成し遂げたいと望むことを示しています。たとえば、私たちはキャニオンビューで最高のミニストリーとサポートスタッフを引きつけ、維持することを望んでいます。</w:t>
      </w:r>
    </w:p>
    <w:bookmarkEnd w:id="0"/>
    <w:p w14:paraId="5C097F03" w14:textId="5E23FA64" w:rsidR="00A7291B" w:rsidRDefault="0025169D" w:rsidP="00A7291B">
      <w:pPr>
        <w:pStyle w:val="NormalBlock"/>
      </w:pPr>
      <w:r>
        <w:t>そして、私たちのスタッフにとってどれほど素晴らしい1か月か2か月であったかをお伝えしたいと思います。バリーとカレンがここに到着したとき、彼らがもたらした新鮮な風は何と素晴らしいことでしょう。熱意と経験です。熱意と経験を同じ方法で結びつけることができるとき、バリーと彼が私たちにもたらすすべての才能を持つことは何と祝福でしょう。彼が教会の働きで持っているすべての経験を、彼は私たちのためにここで行使するでしょう。</w:t>
      </w:r>
    </w:p>
    <w:bookmarkEnd w:id="0"/>
    <w:p w14:paraId="5C097F03" w14:textId="5E23FA64" w:rsidR="00A7291B" w:rsidRDefault="0025169D" w:rsidP="00A7291B">
      <w:pPr>
        <w:pStyle w:val="NormalBlock"/>
      </w:pPr>
      <w:r>
        <w:t>そしてジョン・ジョーンズについては、あまり話しません。私たちは話をしますが、あまり彼について話すことはありません。しかし、カリフォルニアでは、彼がヤングアダルトミニストリーの頼りになる人物だということをご存知ですか。誰かが何かを知りたいとき、専門家や先駆者を求めるとき、彼らはジョン・ジョーンズのところへ行きます。</w:t>
      </w:r>
    </w:p>
    <w:bookmarkEnd w:id="0"/>
    <w:p w14:paraId="5C097F03" w14:textId="5E23FA64" w:rsidR="00A7291B" w:rsidRDefault="0025169D" w:rsidP="00A7291B">
      <w:pPr>
        <w:pStyle w:val="NormalBlock"/>
      </w:pPr>
      <w:r>
        <w:t>彼は私たちの人です。彼は私たちのスタッフの一員です。私たちは彼をここに迎えました。そして、最も効果的なサポートスタッフ、ジェーン・ハリスを集めました。彼女は今、私が説教壇から彼女の名前を言っているので、死にかけています。</w:t>
      </w:r>
    </w:p>
    <w:bookmarkEnd w:id="0"/>
    <w:p w14:paraId="5C097F03" w14:textId="5E23FA64" w:rsidR="00A7291B" w:rsidRDefault="0025169D" w:rsidP="00A7291B">
      <w:pPr>
        <w:pStyle w:val="NormalBlock"/>
      </w:pPr>
      <w:r>
        <w:t>そして私は彼女の秘密を握っています。いや、本当に、いろいろ話せますよ。でも、もっと忠実で、もっと有能で、経験豊かな教会の働き手を見つけられるでしょうか？彼女はそれを知っています。彼女はある日いなくなりました。</w:t>
      </w:r>
    </w:p>
    <w:bookmarkEnd w:id="0"/>
    <w:p w14:paraId="5C097F03" w14:textId="5E23FA64" w:rsidR="00A7291B" w:rsidRDefault="0025169D" w:rsidP="00A7291B">
      <w:pPr>
        <w:pStyle w:val="NormalBlock"/>
      </w:pPr>
      <w:r>
        <w:t>彼女は陪審員の義務がありました。彼女は一日いませんでしたが、ああ、私たちはそれを確かに感じました。そして、私たちはジェシカ・クレイを雇いました。ジェシカについて言えることは、彼女が最初から正しくやるということだけです。雇用主の皆さん、私が何を言っているかわかりますよね？</w:t>
      </w:r>
    </w:p>
    <w:bookmarkEnd w:id="0"/>
    <w:p w14:paraId="5C097F03" w14:textId="5E23FA64" w:rsidR="00A7291B" w:rsidRDefault="0025169D" w:rsidP="00A7291B">
      <w:pPr>
        <w:pStyle w:val="NormalBlock"/>
      </w:pPr>
      <w:r>
        <w:t>彼女は最初から正しくやり遂げます。ペグ・フューエル、サポート秘書。いつもそこにいて、必要なときに、私たちが大きな大きなプロジェクトを抱えているときに、安定しています。そして、私たちのミニストリーチームの4人目のメンバーであるユース・ファミリーミニスターを見つけたとき、私たちはまだその男性を探しています。私たちにはプロフィールがあります。</w:t>
      </w:r>
    </w:p>
    <w:bookmarkEnd w:id="0"/>
    <w:p w14:paraId="5C097F03" w14:textId="5E23FA64" w:rsidR="00A7291B" w:rsidRDefault="0025169D" w:rsidP="00A7291B">
      <w:pPr>
        <w:pStyle w:val="NormalBlock"/>
      </w:pPr>
      <w:r>
        <w:t>多くの応募がありましたが、私たちのプロフィールに合いません。基準に達していません。4人目の男性を加えれば、私たちのスタッフ、私たちのミニストリーチームは、どの教会であれ、大きくても小さくても、誰にも劣らないものになるでしょう。それが私たちの望みです。最高の施設を維持することを望んでいます。</w:t>
      </w:r>
    </w:p>
    <w:bookmarkEnd w:id="0"/>
    <w:p w14:paraId="5C097F03" w14:textId="5E23FA64" w:rsidR="00A7291B" w:rsidRDefault="0025169D" w:rsidP="00A7291B">
      <w:pPr>
        <w:pStyle w:val="NormalBlock"/>
      </w:pPr>
      <w:r>
        <w:t>私たちは、会員や地域社会に卓越した奉仕とミニストリーを提供できることを願っています。これまで以上に福音を力強く伝えることを望んでいます。主を讃える栄光あることを行い、次の世代がそれを基にしてステップ3の教会を築くための栄光ある遺産を残すことを願っています。過去を見れば、すべての世代は単にステップ1の教会の上に築いてきただけです。それがすべてでした。</w:t>
      </w:r>
    </w:p>
    <w:bookmarkEnd w:id="0"/>
    <w:p w14:paraId="5C097F03" w14:textId="5E23FA64" w:rsidR="00A7291B" w:rsidRDefault="0025169D" w:rsidP="00A7291B">
      <w:pPr>
        <w:pStyle w:val="NormalBlock"/>
      </w:pPr>
      <w:r>
        <w:t>それはステップ1でぐるぐる回っているだけです。誰も次のレベルに持っていっていません。そして私は、私たちの世代でそれを行う必要があると言っています。なぜなら、そのためのパターンが必要であり、テンプレートが必要だからです。誰かがそれをやらなければなりません。そして私は、私たちにそれができると言っています。</w:t>
      </w:r>
    </w:p>
    <w:bookmarkEnd w:id="0"/>
    <w:p w14:paraId="5C097F03" w14:textId="5E23FA64" w:rsidR="00A7291B" w:rsidRDefault="0025169D" w:rsidP="00A7291B">
      <w:pPr>
        <w:pStyle w:val="NormalBlock"/>
      </w:pPr>
      <w:r>
        <w:t>私たちはそのような人々になることができます。あなたが与えるとき、そしてどれだけ与えるかは、あなたが実際にそのビジョンをどの程度見ているか、そして結果としてあなたの希望がどれほど大きいかを示します。小切手を書くたびに、あなたは「これが私の希望の大きさです」と言っているのです。予算について、これがいくらかかったか、あれがいくらで買えるかについて説教したくはありません。誰か他の人が数字を計算してくれます。</w:t>
      </w:r>
    </w:p>
    <w:bookmarkEnd w:id="0"/>
    <w:p w14:paraId="5C097F03" w14:textId="5E23FA64" w:rsidR="00A7291B" w:rsidRDefault="0025169D" w:rsidP="00A7291B">
      <w:pPr>
        <w:pStyle w:val="NormalBlock"/>
      </w:pPr>
      <w:r>
        <w:t>私はあなたに、私が見ていること、今していること、そして将来私たちがするためのビジョンについて話したいと思います。そして、あなたもそれを見ることができるように祈っています。私の祈りは、「主よ、私にビジョンを示してください」というものではありません。私はそれを見ました。私の祈りは、「主よ、彼らにビジョンを示してください。私たち全員が同じものを見ることができるように」ということです。</w:t>
      </w:r>
    </w:p>
    <w:bookmarkEnd w:id="0"/>
    <w:p w14:paraId="5C097F03" w14:textId="5E23FA64" w:rsidR="00A7291B" w:rsidRDefault="0025169D" w:rsidP="00A7291B">
      <w:pPr>
        <w:pStyle w:val="NormalBlock"/>
      </w:pPr>
      <w:r>
        <w:t>ですから、私もあなたがそれを見てくださるように祈ります。そして、もしあなたがそのビジョンの一端をとらえたなら、毎週のあなたの献金が、あなたの心の目が本当に何を見ているのか、そしてあなたの心の目が本当に何に焦点を合わせているのかを示すので、私はそれがわかります。私は心配していません。なぜなら、数字は嘘をつかないからです。それらは良い意味でも悪い意味でも、私たちのビジョンの程度を明らかにするでしょう。今のところ、私たちは現在の資源を最大限に活用するために取り組んでおり、それには週に12:500ドルを達成し、超える必要があります。</w:t>
      </w:r>
    </w:p>
    <w:bookmarkEnd w:id="0"/>
    <w:p w14:paraId="5C097F03" w14:textId="5E23FA64" w:rsidR="00A7291B" w:rsidRDefault="0025169D" w:rsidP="00A7291B">
      <w:pPr>
        <w:pStyle w:val="NormalBlock"/>
      </w:pPr>
      <w:r>
        <w:t>ですから、兄弟姉妹の皆さん、心を定め、思いを定めてこの務めに取り組み、祈りと奉仕と献げ物をそれに応じて調整しなさい。私たちは未来を見たので、これをしなければなりません。そして、すべての人が偉大な旅を始めるように召されています。その間に、今朝、あなた自身の応答が何であるべきかを考えてみることをお勧めします。あなたは悔い改めとバプテスマによってキリストに心を捧げ、彼があなたを清めることを必要としている人ですか？それがあなたに必要なことですか？</w:t>
      </w:r>
    </w:p>
    <w:bookmarkEnd w:id="0"/>
    <w:p w14:paraId="5C097F03" w14:textId="5E23FA64" w:rsidR="00A7291B" w:rsidRDefault="0025169D" w:rsidP="00A7291B">
      <w:pPr>
        <w:pStyle w:val="NormalBlock"/>
      </w:pPr>
      <w:r>
        <w:t>あなたは罪深い心を見て、求めているのは清さですか？それとも、キリストに自分の手を差し出し、この会衆の長老たちの導きのもとに身を置き、奉仕の交わりに入る必要がある方ですか？あるいは、犠牲的な献げ物、犠牲的な生活、犠牲的な奉仕への献身を新たにして、主にあなたの希望を捧げる必要がある方ですか？どんな必要があっても、励ましの歌を歌いながら立つ私たちと共に、聖霊が適切な応答へと導いてくださいますように。私たちは立ち、励ましの歌を歌い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