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天地合</w:t>
      </w:r>
    </w:p>
    <w:p w14:paraId="30A144DD" w14:textId="3D11DC34" w:rsidR="00D83136" w:rsidRPr="00D83136" w:rsidRDefault="00D83136" w:rsidP="006C2818">
      <w:pPr>
        <w:pStyle w:val="NewSubtitle"/>
      </w:pPr>
      <w:r w:rsidRPr="00D83136">
        <w:t>得救者的最终家园</w:t>
      </w:r>
    </w:p>
    <w:p w14:paraId="670F8077" w14:textId="038F6EFB" w:rsidR="00944B2D" w:rsidRDefault="00944B2D" w:rsidP="00944B2D">
      <w:pPr>
        <w:pStyle w:val="ChapterVerse"/>
      </w:pPr>
      <w:r w:rsidRPr="00944B2D">
        <w:t>羅馬書 8:18-22</w:t>
      </w:r>
    </w:p>
    <w:p w14:paraId="27FB83DB" w14:textId="77777777" w:rsidR="00227BF5" w:rsidRDefault="00227BF5" w:rsidP="00227BF5">
      <w:pPr>
        <w:pStyle w:val="Heading3"/>
      </w:pPr>
      <w:r>
        <w:t>问题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当保罗说受造之物本身将要"脱离败坏的辖制，得享神儿女荣耀的自由"(罗马书 8:21)时，他把物质世界的命运与蒙救赎人类的命运联系起希伯來書。然而，彼得后希伯來書写道，现在的天地"要被烈火销化"(彼得後書 3:10)。这是否意味着我们永恒的家园将是现今世界的洁净版本——重访伊甸园——还是远远更伟大的事物？答案是：它既与受造界连续，又将因荣耀而发生极大的转变。</w:t>
      </w:r>
    </w:p>
    <w:p w14:paraId="27FB83DB" w14:textId="77777777" w:rsidR="00227BF5" w:rsidRDefault="00227BF5" w:rsidP="00227BF5">
      <w:pPr>
        <w:pStyle w:val="Heading3"/>
      </w:pPr>
      <w:r>
        <w:t>连续性：创造的救赎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当罪进入世界时，它的影响超越了人类。地受了咒诅（创世记 3:17-19）；朽坏和死亡感染了每一个有生命的受造物。保罗说，"一切受造之物一同叹息，劳苦"，因为它被服在虚空之下（罗马书 8:20-22）。但上帝的救赎计划并不局限于拯救灵魂——它包括恢复祂所造的一切（使徒行傳 3:21）。保罗将这一时刻描述为受造之物得释放的时刻——那时咒诅将被除去，万物将再次发挥其原本的功用：荣耀上帝。因此，更新的受造界并不是被弃置，而是被救赎——正如我们的复活身体将是物质的却得着荣耀，世界本身也将被改变，成为荣耀之人的完美环境。</w:t>
      </w:r>
    </w:p>
    <w:p w14:paraId="27FB83DB" w14:textId="77777777" w:rsidR="00227BF5" w:rsidRDefault="00227BF5" w:rsidP="00227BF5">
      <w:pPr>
        <w:pStyle w:val="Heading3"/>
      </w:pPr>
      <w:r>
        <w:t>表面上的矛盾：彼得的火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彼得关于诸天要过去、元素被烈火熔化的异象（彼得後書 3:10-13），乍看之下似乎是在描述毁灭。然而，关键术语 luō 的意思是"松开"、"溶解"或"分解"，而不是彻底消灭。彼得将其与洪水作比较（第6节），使这一点更加清楚：世界曾经"被水毁灭"，却并没有被消灭——它被洁净并更新了。同样，最后以火施行的审判代表洁净，而不是灭绝。上帝审判的火将从受造界除去一切罪恶和败坏的痕迹，为它预备最终荣耀的状态。正如杂质从金子中被烧掉一样，世界也将从上帝的审判中显现出希伯來書，成为洁净而完全的。</w:t>
      </w:r>
    </w:p>
    <w:p w14:paraId="27FB83DB" w14:textId="77777777" w:rsidR="00227BF5" w:rsidRDefault="00227BF5" w:rsidP="00227BF5">
      <w:pPr>
        <w:pStyle w:val="Heading3"/>
      </w:pPr>
      <w:r>
        <w:t>转变：新天新地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彼得和约翰都提到"新天新地"（彼得後書 3:13；啟示錄 21:1）。"新"（希腊文 kainos）一词的意思是"在性质上是新的"，而不是在存在上是新的。如今叹息的同一受造界，将成为在荣耀中欢喜的受造界。保罗教导说，在复活时，信徒将领受属灵的身体——仍是真实的，仍是个人的，但不是由自然过程，而是由圣灵赋予能力（哥林多前書 15:42-49）。受造界本身也将经历类似的改变：物质现实将完全属灵化，被上帝的荣耀充满并托住。</w:t>
      </w:r>
    </w:p>
    <w:p w14:paraId="27FB83DB" w14:textId="77777777" w:rsidR="00227BF5" w:rsidRDefault="00227BF5" w:rsidP="00227BF5">
      <w:pPr>
        <w:pStyle w:val="Heading3"/>
      </w:pPr>
      <w:r>
        <w:t>天地的联合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在《啟示錄》的最后异象中，天地不再是彼此分离的领域。"看哪，神的帐幕在人间，他要与他们同住" (啟示錄 21:3)。天上，神的同在一直是完全的；地上，是他的受造物所居之处；二者成为同一个地方。"属地的"和"属天的"之间的区别消失了，取而代之的是造物主与受造之物之间完全的相交。这就是为什么蒙救赎之人的永恒家园既是物质的，也是属灵的。它有形体、质感和美丽，却充满了神圣的荣耀。这是恢复的园子——但被扩展成无限更伟大的事物。</w:t>
      </w:r>
    </w:p>
    <w:p w14:paraId="27FB83DB" w14:textId="77777777" w:rsidR="00227BF5" w:rsidRDefault="00227BF5" w:rsidP="00227BF5">
      <w:pPr>
        <w:pStyle w:val="Heading3"/>
      </w:pPr>
      <w:r>
        <w:t>误解：这是有限的吗？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有些人可能会觉得，一个永恒的世界——树木、河流，甚至动物——对于天堂的荣耀希伯來書说似乎太过渺小。但圣经启示我们，限制不在于物质本身，而在于败坏。当上帝的荣耀充满更新的创造时，那里将不再有空间的界限或朽坏，也不再有上帝与祂子民之间的隔绝。圣徒不会被限制在一个"更美好的地上"，而是居住在一个因上帝亲自同在而改变的宇宙中。"那城内又不用日月光照，因有上帝的荣耀光照，又有羔羊为城的灯。"（啟示錄 21:23）因此，天堂不是受到限制的——它是扩展的、被提升的，超越人类想象所能容纳的范围。使它成为天堂的，不是环境，而是上帝祂自己不受遮蔽、永恒的同在。</w:t>
      </w:r>
    </w:p>
    <w:p w14:paraId="27FB83DB" w14:textId="77777777" w:rsidR="00227BF5" w:rsidRDefault="00227BF5" w:rsidP="00227BF5">
      <w:pPr>
        <w:pStyle w:val="Heading3"/>
      </w:pPr>
      <w:r>
        <w:t>摘要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保罗说明将会发生什么——受造之物将得释放。彼得说明这将如何发生——借着炼净的火。约翰说明它将成为何等样式——一个合一的天地，充满上帝的荣耀。那始于园中的故事终结于一座城中，但团契仍然相同：上帝在完全的平安中与祂的子民同行。这就是信徒最终的盼望——不是逃离受造之物，而是受造之物最终且完全的救赎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