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婚姻之床</w:t>
      </w:r>
    </w:p>
    <w:p w14:paraId="670F8077" w14:textId="038F6EFB" w:rsidR="00944B2D" w:rsidRDefault="00944B2D" w:rsidP="00944B2D">
      <w:pPr>
        <w:pStyle w:val="ChapterVerse"/>
      </w:pPr>
      <w:r w:rsidRPr="00944B2D">
        <w:t>希伯來書 13:4</w:t>
      </w:r>
    </w:p>
    <w:bookmarkEnd w:id="0"/>
    <w:p w14:paraId="5C097F03" w14:textId="5E23FA64" w:rsidR="00A7291B" w:rsidRDefault="0025169D" w:rsidP="00A7291B">
      <w:pPr>
        <w:pStyle w:val="NormalBlock"/>
      </w:pPr>
      <w:r>
        <w:t>根据美国国家卫生统计中心的数据，2015年美国单身母亲所生的活产婴儿数量为1:606:870名。这个数字占该国所有出生婴儿的40%。随着家庭破裂、父母放弃婚姻，以及孩子出生于未婚且无意结婚的父母，这一群体似乎年复一年地扩大。尽管孩子仍在出生，但照顾自己孩子的父母却越希伯來書越少，因为越希伯來書越多的人不知道或不在乎上帝关于性以及由此产生的生育的命令。</w:t>
      </w:r>
    </w:p>
    <w:p w14:paraId="6ABE7781" w14:textId="77777777" w:rsidR="00227BF5" w:rsidRDefault="00227BF5" w:rsidP="00227BF5">
      <w:pPr>
        <w:pStyle w:val="Heading2"/>
      </w:pPr>
      <w:r>
        <w:t>玷污婚床</w:t>
      </w:r>
    </w:p>
    <w:bookmarkEnd w:id="0"/>
    <w:bookmarkEnd w:id="0"/>
    <w:p w14:paraId="5C097F03" w14:textId="5E23FA64" w:rsidR="00A7291B" w:rsidRDefault="0025169D" w:rsidP="00A7291B">
      <w:pPr>
        <w:pStyle w:val="NormalBlock"/>
      </w:pPr>
      <w:r>
        <w:t>圣经中有许多经文论及性，但有一节经文很好地概括了上帝对我们性行为的旨意。</w:t>
      </w:r>
    </w:p>
    <w:bookmarkEnd w:id="0"/>
    <w:p w14:paraId="7E1F9BC8" w14:textId="7BE2687A" w:rsidR="00A7291B" w:rsidRPr="007C2DD5" w:rsidRDefault="0025169D" w:rsidP="007C2DD5">
      <w:pPr>
        <w:pStyle w:val="Quote"/>
      </w:pPr>
      <w:r>
        <w:t>婚 姻 ， 人 人 都 当 尊 重 ， 床 也 不 可 污 秽 ； 因 为 苟 合 行 淫 的 人 ， 神 必 要 审 判 。</w:t>
      </w:r>
    </w:p>
    <w:bookmarkEnd w:id="0"/>
    <w:p w14:paraId="44687C10" w14:textId="5FB066C6" w:rsidR="009C22C1" w:rsidRDefault="009C22C1" w:rsidP="00C35B22">
      <w:pPr>
        <w:pStyle w:val="BibleVerseCite"/>
      </w:pPr>
      <w:r w:rsidRPr="007C2DD5">
        <w:t>- 希伯來書 13:4a</w:t>
      </w:r>
    </w:p>
    <w:bookmarkEnd w:id="0"/>
    <w:p w14:paraId="255668C9" w14:textId="77777777" w:rsidR="00A7291B" w:rsidRDefault="0025169D" w:rsidP="00A7291B">
      <w:pPr>
        <w:pStyle w:val="PadTop24"/>
      </w:pPr>
      <w:r>
        <w:t>注意这里的说明。</w:t>
      </w:r>
    </w:p>
    <w:p w14:paraId="27FB83DB" w14:textId="77777777" w:rsidR="00227BF5" w:rsidRDefault="00227BF5" w:rsidP="00227BF5">
      <w:pPr>
        <w:pStyle w:val="Heading3"/>
      </w:pPr>
      <w:r>
        <w:t>婚姻在众人中都当受尊重</w:t>
      </w:r>
    </w:p>
    <w:bookmarkEnd w:id="0"/>
    <w:bookmarkEnd w:id="0"/>
    <w:p w14:paraId="5C097F03" w14:textId="5E23FA64" w:rsidR="00A7291B" w:rsidRDefault="0025169D" w:rsidP="00A7291B">
      <w:pPr>
        <w:pStyle w:val="NormalBlock"/>
      </w:pPr>
      <w:r>
        <w:t>上帝对婚姻的看法（一男一女终身结合）不仅应当受到基督徒的尊重，也应当受到所有人的尊重。这意味着，在上帝眼中，为允许同性恋者或女同性恋者结婚而制定的法律是错误的。这也意味着，父母应当接受并尊重子女的婚姻，不应操纵婚姻以改变它或伤害它。这意味着，婚姻的纽带不应被外人破坏或攻击，并且所有人都应当在这婚姻关系中尊重自己的誓言。</w:t>
      </w:r>
    </w:p>
    <w:bookmarkEnd w:id="0"/>
    <w:p w14:paraId="5C097F03" w14:textId="5E23FA64" w:rsidR="00A7291B" w:rsidRDefault="0025169D" w:rsidP="00A7291B">
      <w:pPr>
        <w:pStyle w:val="NormalBlock"/>
      </w:pPr>
      <w:r>
        <w:t>婚姻是上帝为人类所设立的，每个人都应当保护并尊重这一制度。</w:t>
      </w:r>
    </w:p>
    <w:p w14:paraId="27FB83DB" w14:textId="77777777" w:rsidR="00227BF5" w:rsidRDefault="00227BF5" w:rsidP="00227BF5">
      <w:pPr>
        <w:pStyle w:val="Heading3"/>
      </w:pPr>
      <w:r>
        <w:t>婚姻的床不可玷污</w:t>
      </w:r>
    </w:p>
    <w:bookmarkEnd w:id="0"/>
    <w:bookmarkEnd w:id="0"/>
    <w:p w14:paraId="5C097F03" w14:textId="5E23FA64" w:rsidR="00A7291B" w:rsidRDefault="0025169D" w:rsidP="00A7291B">
      <w:pPr>
        <w:pStyle w:val="NormalBlock"/>
      </w:pPr>
      <w:r>
        <w:t>婚姻的床指的是夫妻之间的亲密关系，包括他们的性关系。这种关系不可被玷污，这是上帝的命令。作者接着提到这种关系被玷污（变得污秽或不洁）的两种方式。</w:t>
      </w:r>
    </w:p>
    <w:bookmarkEnd w:id="0"/>
    <w:p w14:paraId="528DD780" w14:textId="604C58E7" w:rsidR="00FB4BCD" w:rsidRDefault="00FB4BCD" w:rsidP="001E1588">
      <w:pPr>
        <w:pStyle w:val="NormalBlock"/>
        <w:numPr>
          <w:ilvl w:val="0"/>
          <w:numId w:val="201"/>
        </w:numPr>
      </w:pPr>
      <w:r>
        <w:t>淫乱：译为英文 fornicate 的希腊词，指放纵于不正当性行为的人。这是婚姻以外的性行为（包括同性恋、色情活动、婚前异性性行为）。值得注意的是，作者说淫乱（或婚姻以外的性行为）会损害或玷污婚姻以内的性关系。如今我们已经过了两千年，心理学家告诉我们，婚姻中许多失调的性关系，都可以追溯到婚前发生的性行为。</w:t>
      </w:r>
    </w:p>
    <w:bookmarkEnd w:id="0"/>
    <w:p w14:paraId="528DD780" w14:textId="604C58E7" w:rsidR="00FB4BCD" w:rsidRDefault="00FB4BCD" w:rsidP="001E1588">
      <w:pPr>
        <w:pStyle w:val="NormalBlock"/>
        <w:numPr>
          <w:ilvl w:val="0"/>
          <w:numId w:val="201"/>
        </w:numPr>
      </w:pPr>
      <w:r>
        <w:t>奸淫：奸淫是指已婚的人与配偶以外的人发生性关系。没有什么比不忠更快地摧毁婚姻，因此耶稣将此作为离婚条例的例外（马太福音 19:9）。当我辅导犯了这罪的人时，他们会为自己的不忠提出理由（事情就这样发生了；我不是故意要让它发生；我爱这个别的女人／男人；我的妻子／丈夫不理解我）。当然，这些只是掩盖他们奸淫真正原因的借口（他们没有充分关注自己的配偶；他们任由自己与某个其他人过分亲近；他们没有立即处理自己的情欲，以为自己可以"应付"；他们没有停下希伯來書，直到被发现，或到了憎恨配偶的地步）。无论原因或过失是什么，奸淫都会毁坏婚姻的床榻，很少有婚姻能经受住它。事实上，很少有因奸淫而建立的婚姻是健康的，因为它们是建立在前一段婚姻的废墟之上的。</w:t>
      </w:r>
    </w:p>
    <w:bookmarkEnd w:id="0"/>
    <w:p w14:paraId="6ABE7781" w14:textId="77777777" w:rsidR="00227BF5" w:rsidRDefault="00227BF5" w:rsidP="00227BF5">
      <w:pPr>
        <w:pStyle w:val="Heading2"/>
      </w:pPr>
      <w:r>
        <w:t>玷污婚床的后果</w:t>
      </w:r>
    </w:p>
    <w:bookmarkEnd w:id="0"/>
    <w:bookmarkEnd w:id="0"/>
    <w:p w14:paraId="5C097F03" w14:textId="5E23FA64" w:rsidR="00A7291B" w:rsidRDefault="0025169D" w:rsidP="00A7291B">
      <w:pPr>
        <w:pStyle w:val="NormalBlock"/>
      </w:pPr>
      <w:r>
        <w:t>希伯來書的作者不仅确立婚姻制度为圣洁，并列出玷污婚姻的事，他也警告其后果。</w:t>
      </w:r>
    </w:p>
    <w:bookmarkEnd w:id="0"/>
    <w:p w14:paraId="7E1F9BC8" w14:textId="7BE2687A" w:rsidR="00A7291B" w:rsidRPr="007C2DD5" w:rsidRDefault="0025169D" w:rsidP="007C2DD5">
      <w:pPr>
        <w:pStyle w:val="Quote"/>
      </w:pPr>
      <w:r>
        <w:t>婚 姻 ， 人 人 都 当 尊 重 ， 床 也 不 可 污 秽 ； 因 为 苟 合 行 淫 的 人 ， 神 必 要 审 判 。</w:t>
      </w:r>
    </w:p>
    <w:bookmarkEnd w:id="0"/>
    <w:p w14:paraId="44687C10" w14:textId="5FB066C6" w:rsidR="009C22C1" w:rsidRDefault="009C22C1" w:rsidP="00C35B22">
      <w:pPr>
        <w:pStyle w:val="BibleVerseCite"/>
      </w:pPr>
      <w:r w:rsidRPr="007C2DD5">
        <w:t>- 希伯來書 13:4b</w:t>
      </w:r>
    </w:p>
    <w:bookmarkEnd w:id="0"/>
    <w:p w14:paraId="255668C9" w14:textId="77777777" w:rsidR="00A7291B" w:rsidRDefault="0025169D" w:rsidP="00A7291B">
      <w:pPr>
        <w:pStyle w:val="PadTop24"/>
      </w:pPr>
      <w:r>
        <w:t>请注意，淫乱者和奸淫者都将受到审判。如今我们的社会区分这两种罪。奸淫，即对配偶不忠，仍被视为错误。对大多数人希伯來書说，对伴侣不忠仍然是不可接受的。然而，只要双方同意，并且小心不要感染任何疾病或怀孕，淫乱就是可以接受的。因此，婚前发生性关系是可以的，婚前同居也是如此。人们全心全意地赞同同性恋，并降低对书籍、电影等的标准，因为社会说这些事情都是可以接受的。</w:t>
      </w:r>
    </w:p>
    <w:bookmarkEnd w:id="0"/>
    <w:p w14:paraId="5C097F03" w14:textId="5E23FA64" w:rsidR="00A7291B" w:rsidRDefault="0025169D" w:rsidP="00A7291B">
      <w:pPr>
        <w:pStyle w:val="NormalBlock"/>
      </w:pPr>
      <w:r>
        <w:t>鉴于这些态度，我有一个问题要请我们思考：社会习俗从什么时候起取代了上帝的话语？例如，迦南人以献祭婴孩为习俗，这就使它成为正确的吗？希腊人以享受恋童癖（与儿童发生性关系）为习俗，这就使它成为正确的吗？150年前，美国南方以拥有和买卖奴隶为习俗，这就使它成为正确的吗？如今，婚前发生性关系、婚前同居、未婚生子已成为习俗。仅仅因为这是习俗或为社会所接受，就使它成为正确的吗？</w:t>
      </w:r>
    </w:p>
    <w:bookmarkEnd w:id="0"/>
    <w:p w14:paraId="5C097F03" w14:textId="5E23FA64" w:rsidR="00A7291B" w:rsidRDefault="0025169D" w:rsidP="00A7291B">
      <w:pPr>
        <w:pStyle w:val="NormalBlock"/>
      </w:pPr>
      <w:r>
        <w:t>作为基督徒，我们必须一劳永逸地作出决定。我们的行为（尤其是性行为）究竟要由习俗、他人的做法、我们的感觉希伯來書引导，还是要由上帝的话语希伯來書引导？社会说，任何两个自由且自愿同意的成年人之间发生性关系都是可以的，而且是任何人都无权过问的。圣经说："让 [...] 婚姻的床不受玷污；因为淫乱的人和奸淫的人，上帝必审判。"这不仅指示了性关系应当在何时发生，也警告说，违背这条命令的人将受到审判和惩罚。</w:t>
      </w:r>
    </w:p>
    <w:bookmarkEnd w:id="0"/>
    <w:p w14:paraId="5C097F03" w14:textId="5E23FA64" w:rsidR="00A7291B" w:rsidRDefault="0025169D" w:rsidP="00A7291B">
      <w:pPr>
        <w:pStyle w:val="NormalBlock"/>
      </w:pPr>
      <w:r>
        <w:t>在这节经文中，希伯來書的作者没有说明惩罚将会是什么，但保罗在哥林多前書6:9中说明了：</w:t>
      </w:r>
    </w:p>
    <w:bookmarkEnd w:id="0"/>
    <w:p w14:paraId="7E1F9BC8" w14:textId="7BE2687A" w:rsidR="00A7291B" w:rsidRPr="007C2DD5" w:rsidRDefault="0025169D" w:rsidP="007C2DD5">
      <w:pPr>
        <w:pStyle w:val="Quote"/>
      </w:pPr>
      <w:r>
        <w:t>你 们 岂 不 知 不 义 的 人 不 能 承 受 神 的 国 麽 ？ 不 要 自 欺 ！ 无 论 是 淫 乱 的 、 拜 偶 像 的 、 奸 淫 的 、 作 娈 童 的 、 亲 男 色 的 、</w:t>
      </w:r>
    </w:p>
    <w:bookmarkEnd w:id="0"/>
    <w:p w14:paraId="44687C10" w14:textId="5FB066C6" w:rsidR="009C22C1" w:rsidRDefault="009C22C1" w:rsidP="00C35B22">
      <w:pPr>
        <w:pStyle w:val="BibleVerseCite"/>
      </w:pPr>
      <w:r w:rsidRPr="007C2DD5">
        <w:t>- 歌林多前書 6:9</w:t>
      </w:r>
    </w:p>
    <w:bookmarkEnd w:id="0"/>
    <w:p w14:paraId="255668C9" w14:textId="77777777" w:rsidR="00A7291B" w:rsidRDefault="0025169D" w:rsidP="00A7291B">
      <w:pPr>
        <w:pStyle w:val="PadTop24"/>
      </w:pPr>
      <w:r>
        <w:t>作为基督徒，我们明白，那些拒绝基督、不顺从祂福音的人将不得救。但保罗警告说，即使是重新回到非基督徒行为中的基督徒，也将被定罪。</w:t>
      </w:r>
    </w:p>
    <w:bookmarkEnd w:id="0"/>
    <w:p w14:paraId="5C097F03" w14:textId="5E23FA64" w:rsidR="00A7291B" w:rsidRDefault="0025169D" w:rsidP="00A7291B">
      <w:pPr>
        <w:pStyle w:val="NormalBlock"/>
      </w:pPr>
      <w:r>
        <w:t>第一世纪生活在罗马帝国中的基督徒，受到极大的诱惑，要在性方面不纯洁。他们生活在一个邪恶且性道德败坏的社会中。许多人希伯來書自异教背景，在那里，性被用于宗教仪式。由于大多数人是奴隶，他们受到主人性方面的进逼，或利用性希伯來書获得恩宠。今天，我们生活在一个不同的社会中，但在性方面不纯洁的诱惑同样强烈。实际上，我们生活在一个充斥着性的社会中，性道德的水平很低。领袖们很少鼓励人在性方面保持纯洁。许多教会对于会众中正在进行的不纯洁性行为，懈怠于发声反对；还有一些宗派教会公开接纳并推动实行同性恋的人参与事奉和教会领导。然而，不要误会，神的话语当时怎样说，如今仍是同样的意思。神必惩罚淫乱的人和奸淫的人。</w:t>
      </w:r>
    </w:p>
    <w:p w14:paraId="6ABE7781" w14:textId="77777777" w:rsidR="00227BF5" w:rsidRDefault="00227BF5" w:rsidP="00227BF5">
      <w:pPr>
        <w:pStyle w:val="Heading2"/>
      </w:pPr>
      <w:r>
        <w:t>如何保持婚姻之床不受玷污</w:t>
      </w:r>
    </w:p>
    <w:bookmarkEnd w:id="0"/>
    <w:bookmarkEnd w:id="0"/>
    <w:p w14:paraId="5C097F03" w14:textId="5E23FA64" w:rsidR="00A7291B" w:rsidRDefault="0025169D" w:rsidP="00A7291B">
      <w:pPr>
        <w:pStyle w:val="NormalBlock"/>
      </w:pPr>
      <w:r>
        <w:t>保持性纯洁或重新恢复性纯洁是困难的，但并非不可能。有鉴于此，我想说明不同的方法，帮助使你们的婚床在上帝面前成为圣洁、蒙悦纳的，并且对你和你的配偶完全没有玷污，因为没有玷污的婚床是幸福婚姻的关键。</w:t>
      </w:r>
    </w:p>
    <w:p w14:paraId="27FB83DB" w14:textId="77777777" w:rsidR="00227BF5" w:rsidRDefault="00227BF5" w:rsidP="00227BF5">
      <w:pPr>
        <w:pStyle w:val="Heading3"/>
      </w:pPr>
      <w:r>
        <w:t>1. 委身于个人性纯洁</w:t>
      </w:r>
    </w:p>
    <w:bookmarkEnd w:id="0"/>
    <w:bookmarkEnd w:id="0"/>
    <w:p w14:paraId="5C097F03" w14:textId="5E23FA64" w:rsidR="00A7291B" w:rsidRDefault="0025169D" w:rsidP="00A7291B">
      <w:pPr>
        <w:pStyle w:val="NormalBlock"/>
      </w:pPr>
      <w:r>
        <w:t>污秽、性方面的不洁、淫乱、奸淫，这一切事都是随着我们降低标准、养成坏习惯、结交坏朋友，以及接触不正当的性材料，而逐渐发生在我们的生命中。性纯洁的第一步，是立定心志：你的思想、你心里所思想的、你所说所做的，以及你允许别人对你所做的，在性方面都要纯洁，并且按照上帝的标准，而不是你的标准，为上帝所悦纳。这意味着你要委身于上帝所设立的有关性的界限。例如，不洁的思想希伯來書到时，要让它从你的心思中飘过，不让它成为永久的客人。这意味着，如果你尚未结婚，就不可与别人发生性关系，无论是前戏还是性交；如果你已经结婚，你全部的性经历都应当专注于你的配偶，不可涉及任何其他人，无论是真实的还是想象的。个人的性纯洁要求：如果你已经订婚或正在恋爱，就要等到结婚以后才可以同居或发生性关系。</w:t>
      </w:r>
    </w:p>
    <w:bookmarkEnd w:id="0"/>
    <w:p w14:paraId="5C097F03" w14:textId="5E23FA64" w:rsidR="00A7291B" w:rsidRDefault="0025169D" w:rsidP="00A7291B">
      <w:pPr>
        <w:pStyle w:val="NormalBlock"/>
      </w:pPr>
      <w:r>
        <w:t>有些人认为，结婚或订婚会抹去婚前发生的淫乱。唯一能除去罪的，是非基督徒的悔改和受洗，或基督徒的悔改和祷告。我告诉基督徒父母和年轻人，如果他们选择在婚前发生性关系或同居，并且拒绝在正式婚礼之前为此悔改，就不要请我为他们主持婚礼。结婚是一件美好的事，也比同居或随意发生性关系走上更好的道路，但它并不能处理婚前发生的性方面的罪。作为基督徒，无论我们的罪是什么，我们都必须面对并处理它们。约翰说，</w:t>
      </w:r>
    </w:p>
    <w:bookmarkEnd w:id="0"/>
    <w:p w14:paraId="7E1F9BC8" w14:textId="7BE2687A" w:rsidR="00A7291B" w:rsidRPr="007C2DD5" w:rsidRDefault="0025169D" w:rsidP="007C2DD5">
      <w:pPr>
        <w:pStyle w:val="Quote"/>
      </w:pPr>
      <w:r>
        <w:t>⁸ 我 们 若 说 自 己 无 罪 ， 便 是 自 欺 ， 真 理 不 在 我 们 心 里 了 。</w:t>
        <w:br/>
        <w:t>⁹ 我 们 若 认 自 己 的 罪 ， 神 是 信 实 的 ， 是 公 义 的 ， 必 要 赦 免 我 们 的 罪 ， 洗 净 我 们 一 切 的 不 义 。</w:t>
      </w:r>
    </w:p>
    <w:bookmarkEnd w:id="0"/>
    <w:p w14:paraId="44687C10" w14:textId="5FB066C6" w:rsidR="009C22C1" w:rsidRDefault="009C22C1" w:rsidP="00C35B22">
      <w:pPr>
        <w:pStyle w:val="BibleVerseCite"/>
      </w:pPr>
      <w:r w:rsidRPr="007C2DD5">
        <w:t>- 約翰一書 1:8-9</w:t>
      </w:r>
    </w:p>
    <w:bookmarkEnd w:id="0"/>
    <w:p w14:paraId="255668C9" w14:textId="77777777" w:rsidR="00A7291B" w:rsidRDefault="0025169D" w:rsidP="00A7291B">
      <w:pPr>
        <w:pStyle w:val="PadTop24"/>
      </w:pPr>
      <w:r>
        <w:t>那些同居、婚前发生性关系，然后结婚并以为婚礼会解决一切问题的人，是在自欺。如果你处于这种情况希伯來書找我，我会要求你先处理自己的罪，不要继续犯罪，然后我们再计划婚礼。为什么？我希望你进入婚姻的床榻时，它是没有玷污的。</w:t>
      </w:r>
    </w:p>
    <w:p w14:paraId="27FB83DB" w14:textId="77777777" w:rsidR="00227BF5" w:rsidRDefault="00227BF5" w:rsidP="00227BF5">
      <w:pPr>
        <w:pStyle w:val="Heading3"/>
      </w:pPr>
      <w:r>
        <w:t>2. 寻找志同道合的伴侣</w:t>
      </w:r>
    </w:p>
    <w:bookmarkEnd w:id="0"/>
    <w:bookmarkEnd w:id="0"/>
    <w:p w14:paraId="5C097F03" w14:textId="5E23FA64" w:rsidR="00A7291B" w:rsidRDefault="0025169D" w:rsidP="00A7291B">
      <w:pPr>
        <w:pStyle w:val="NormalBlock"/>
      </w:pPr>
      <w:r>
        <w:t>在哥林多後書 6:14中，保罗说，信徒不可与不信的人同负一轭或同工。他列举了几个理由，但这些理由都指向同一个观点：非信徒与我们不同，尤其是在婚姻床笫方面。两个委身于个人纯洁的基督徒，比起不信的一方按照社会对性行为的标准行事的混合婚姻，前者更有可能保持性方面的自制和忠贞的婚姻生活。婚姻不会改变一个淫乱的人或奸淫的人；他们只是把自己的罪带进婚姻床笫之中。</w:t>
      </w:r>
    </w:p>
    <w:p w14:paraId="27FB83DB" w14:textId="77777777" w:rsidR="00227BF5" w:rsidRDefault="00227BF5" w:rsidP="00227BF5">
      <w:pPr>
        <w:pStyle w:val="Heading3"/>
      </w:pPr>
      <w:r>
        <w:t>3. 求饶恕</w:t>
      </w:r>
    </w:p>
    <w:bookmarkEnd w:id="0"/>
    <w:bookmarkEnd w:id="0"/>
    <w:p w14:paraId="5C097F03" w14:textId="5E23FA64" w:rsidR="00A7291B" w:rsidRDefault="0025169D" w:rsidP="00A7291B">
      <w:pPr>
        <w:pStyle w:val="NormalBlock"/>
      </w:pPr>
      <w:r>
        <w:t>我知道，对许多人希伯來書说，这一课希伯來書得太迟了。你可能仍是单身，却已经失去了童贞。有些人可能已经进入第二次或第三次婚姻。还有些人曾经不忠，在婚姻之外生了孩子，婚前同居，而性方面的罪恶清单还在不断增加。你可能会问："我该如何委身于个人的纯洁？事到如今，我该如何洁净我的婚床？"感谢上帝，我们的上帝不仅满有怜悯，而且能使弯曲的变直，使破碎的完整，使被罪玷污的变得纯洁。</w:t>
      </w:r>
    </w:p>
    <w:bookmarkEnd w:id="0"/>
    <w:p w14:paraId="5C097F03" w14:textId="5E23FA64" w:rsidR="00A7291B" w:rsidRDefault="0025169D" w:rsidP="00A7291B">
      <w:pPr>
        <w:pStyle w:val="NormalBlock"/>
      </w:pPr>
      <w:r>
        <w:t>在哥林多前書 6:11中，保罗谈到淫乱的人、奸淫的人和其他罪人时说，</w:t>
      </w:r>
    </w:p>
    <w:bookmarkEnd w:id="0"/>
    <w:p w14:paraId="5C097F03" w14:textId="5E23FA64" w:rsidR="00A7291B" w:rsidRDefault="0025169D" w:rsidP="00A7291B">
      <w:pPr>
        <w:pStyle w:val="NormalBlock"/>
      </w:pPr>
      <w:r>
        <w:t>你们中间也有人从前是这样；但如今你们已经洗净，成圣，称义了，都是奉主耶稣基督的名，并借着我们神的灵。</w:t>
      </w:r>
    </w:p>
    <w:bookmarkEnd w:id="0"/>
    <w:p w14:paraId="5C097F03" w14:textId="5E23FA64" w:rsidR="00A7291B" w:rsidRDefault="0025169D" w:rsidP="00A7291B">
      <w:pPr>
        <w:pStyle w:val="NormalBlock"/>
      </w:pPr>
      <w:r>
        <w:t>我们无论怎样努力都无法做到的事，神却能借着祂的怜悯和恩典成就。对于那些设法保持性纯洁的人，祂能帮助他们维持这种状态，并引导他们进入一个喜乐而不受玷污的婚姻床。对于那些犯了罪、失败了、玷污了原本应当洁净圣洁之物的人，祂能借着基督的血，使他们恢复纯洁的地位；非基督徒借着悔改和受洗得以领受，基督徒则借着认罪和祈求赦免而得以更新。神的赦免洁净性方面的罪，洁净良心，并使那被罪玷污的婚姻床成为圣洁。</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