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学习中的爱</w:t>
      </w:r>
    </w:p>
    <w:p w14:paraId="30A144DD" w14:textId="3D11DC34" w:rsidR="00D83136" w:rsidRPr="00D83136" w:rsidRDefault="00D83136" w:rsidP="006C2818">
      <w:pPr>
        <w:pStyle w:val="NewSubtitle"/>
      </w:pPr>
      <w:r w:rsidRPr="00D83136">
        <w:t>给学生的哥林多前书第13章</w:t>
      </w:r>
    </w:p>
    <w:bookmarkEnd w:id="0"/>
    <w:p w14:paraId="5C097F03" w14:textId="5E23FA64" w:rsidR="00A7291B" w:rsidRDefault="0025169D" w:rsidP="00A7291B">
      <w:pPr>
        <w:pStyle w:val="NormalBlock"/>
      </w:pPr>
      <w:r>
        <w:t>保罗在哥林多前書 13:4-7中对爱的描绘，描述了一种在每一种关系和追求中都尊荣上帝的生活方式。爱是忍耐、恩慈、谦卑、饶恕和恒久忍耐的——它所改变的不仅是我们待人的方式，也改变了我们如何面对日常的责任。在本系列中，我们将探讨保罗的话如何应用于各种角色和关系。在本课中，我们转向学生——那些正在学习、接受训练或为人生责任作准备的人。对学生而言，爱不仅是努力学习的动力；它也是塑造他们学习、相处和成长方式的精神。</w:t>
      </w:r>
    </w:p>
    <w:p w14:paraId="6ABE7781" w14:textId="77777777" w:rsidR="00227BF5" w:rsidRDefault="00227BF5" w:rsidP="00227BF5">
      <w:pPr>
        <w:pStyle w:val="Heading2"/>
      </w:pPr>
      <w:r>
        <w:t>学习的爱：给学生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学习不仅仅是获取知识——更是培养运用这些知识行善的品格。保罗的话提醒每一位学生，爱是叫人自高自大之知识与造就人的智慧之间的区别（哥林多前書 8:1）。</w:t>
      </w:r>
    </w:p>
    <w:p w14:paraId="27FB83DB" w14:textId="77777777" w:rsidR="00227BF5" w:rsidRDefault="00227BF5" w:rsidP="00227BF5">
      <w:pPr>
        <w:pStyle w:val="Heading3"/>
      </w:pPr>
      <w:r>
        <w:t>I. 爱是恒久忍耐——信靠成长的过程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爱对自己和他人都有耐心。它接受理解需要时间，也接受失败是学习的一部分。受爱引导的学生在面对挑战时不会放弃，而是存着谦卑的心坚持下去，知道成长是通过坚持和祷告而希伯來書的。</w:t>
      </w:r>
    </w:p>
    <w:p w14:paraId="27FB83DB" w14:textId="77777777" w:rsidR="00227BF5" w:rsidRDefault="00227BF5" w:rsidP="00227BF5">
      <w:pPr>
        <w:pStyle w:val="Heading3"/>
      </w:pPr>
      <w:r>
        <w:t>II. 爱是恩慈——营造鼓励的文化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有爱心的学生以尊重和同理心对待同学和老师。恩慈将竞争转变为合作，并使学习成为共同的发现。在课堂上或网上的一句善言，可以成为对基督品格的见证，其力量胜过任何论据或成绩。</w:t>
      </w:r>
    </w:p>
    <w:p w14:paraId="27FB83DB" w14:textId="77777777" w:rsidR="00227BF5" w:rsidRDefault="00227BF5" w:rsidP="00227BF5">
      <w:pPr>
        <w:pStyle w:val="Heading3"/>
      </w:pPr>
      <w:r>
        <w:t>III. 爱是不嫉妒，也不自夸——不比较地学习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在一个重视排名和竞争的时代，爱拒绝以表现希伯來書衡量价值。它庆贺他人的进步，而不是对此心怀怨恨。那位有爱心的学生将学习视为敬拜，而不是竞争——是在上帝面前履行管家的职责，而不是争夺关注的竞赛。</w:t>
      </w:r>
    </w:p>
    <w:p w14:paraId="27FB83DB" w14:textId="77777777" w:rsidR="00227BF5" w:rsidRDefault="00227BF5" w:rsidP="00227BF5">
      <w:pPr>
        <w:pStyle w:val="Heading3"/>
      </w:pPr>
      <w:r>
        <w:t>IV. 爱是不做失礼的事，也不求自己的益处——在学习中追求正直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爱支配诚实。它拒绝走捷径、剽窃或操纵。它追求真理本身，而不是为了获得认可或优势。一个有爱心的学生学习，不是为了给人留下深刻印象，而是为了表达对上帝所赐心智和机会的感恩。</w:t>
      </w:r>
    </w:p>
    <w:p w14:paraId="27FB83DB" w14:textId="77777777" w:rsidR="00227BF5" w:rsidRDefault="00227BF5" w:rsidP="00227BF5">
      <w:pPr>
        <w:pStyle w:val="Heading3"/>
      </w:pPr>
      <w:r>
        <w:t>V. 爱凡事包容、凡事相信、凡事盼望、凡事忍耐——在困难中保持忠心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有些时候，学习会让人感到乏味、孤单或不确定。爱因相信凭着信心追求知识是有意义的，就能忍耐。即使结果迟延，它仍盼望上帝的计划。在学习上的忍耐，成为生命中的忍耐。</w:t>
      </w:r>
    </w:p>
    <w:p w14:paraId="27FB83DB" w14:textId="77777777" w:rsidR="00227BF5" w:rsidRDefault="00227BF5" w:rsidP="00227BF5">
      <w:pPr>
        <w:pStyle w:val="Heading3"/>
      </w:pPr>
      <w:r>
        <w:t>为什么这很重要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学生生活在一个重视成就、却常常忘记意义的世界中。保罗对爱的异象提醒我们，我们所学的并不如我们成为怎样的人重要。当学生以忍耐、恩慈、谦卑和恒忍学习时，他们就反映出基督的心——那位最伟大的教师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