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守护的爱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哥林多前书 13章 给警察和消防员</w:t>
      </w:r>
    </w:p>
    <w:bookmarkEnd w:id="0"/>
    <w:p w14:paraId="5C097F03" w14:textId="5E23FA64" w:rsidR="00A7291B" w:rsidRDefault="0025169D" w:rsidP="00A7291B">
      <w:pPr>
        <w:pStyle w:val="NormalBlock"/>
      </w:pPr>
      <w:r>
        <w:t>保罗在哥林多前書 13:4-7中的话描述了一种付诸行动的爱——一种忍耐、恩慈、谦卑，并且在压力下持守到底的爱。虽然这些经文常在婚礼上诵读，但它们也是一份蓝图，适用于任何职责要求勇气和自我牺牲的人。在这一系列的延续课程中，我们正在探讨保罗对爱的定义如何应用于人生中特定的呼召。在本课中，我们思考警察和消防员——那些每天为了他人的安全而置身险境的人。对他们而言，爱不是感情，而是受约束的力量，是促使他们勇于服事的神圣动机。</w:t>
      </w:r>
    </w:p>
    <w:p w14:paraId="6ABE7781" w14:textId="77777777" w:rsidR="00227BF5" w:rsidRDefault="00227BF5" w:rsidP="00227BF5">
      <w:pPr>
        <w:pStyle w:val="Heading2"/>
      </w:pPr>
      <w:r>
        <w:t>保护人的爱：献给警察和消防员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保护与拯救的工作反映了上帝的心，他既公义又慈悲。然而，使这样的服事成为可能的同一权柄和勇气，必须受爱所治理，免得责任变得刚硬而成为骄傲，或怜悯在压力下消退。</w:t>
      </w:r>
    </w:p>
    <w:p w14:paraId="27FB83DB" w14:textId="77777777" w:rsidR="00227BF5" w:rsidRDefault="00227BF5" w:rsidP="00227BF5">
      <w:pPr>
        <w:pStyle w:val="Heading3"/>
      </w:pPr>
      <w:r>
        <w:t>I. 爱是恒久忍耐——当他人惊慌时保持镇定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在危机中，忍耐就是力量。爱使第一响应者能够不带怒气地果断行动，在混乱中镇定地领导。充满爱心的警察或消防员记得，他们所服务的人可能感到害怕或失去理智。爱使手稳健，使头脑清醒。</w:t>
      </w:r>
    </w:p>
    <w:p w14:paraId="27FB83DB" w14:textId="77777777" w:rsidR="00227BF5" w:rsidRDefault="00227BF5" w:rsidP="00227BF5">
      <w:pPr>
        <w:pStyle w:val="Heading3"/>
      </w:pPr>
      <w:r>
        <w:t>II. 爱是恩慈——在责任中施行怜悯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恩慈不是软弱。它是指向医治而非伤害的力量。爱促使救援者以尊严对待受害者、冒犯者和旁观者。即使他人表现出敌意，恩慈仍施以怜悯。恩慈维护那可能被危险侵蚀的人性。</w:t>
      </w:r>
    </w:p>
    <w:p w14:paraId="27FB83DB" w14:textId="77777777" w:rsidR="00227BF5" w:rsidRDefault="00227BF5" w:rsidP="00227BF5">
      <w:pPr>
        <w:pStyle w:val="Heading3"/>
      </w:pPr>
      <w:r>
        <w:t>III. 爱是不嫉妒，也不自夸——服事而不求自己的荣耀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制服和徽章带有权柄，但爱保守人心免于骄傲。爱记得，真正的尊荣希伯來書自上帝，而不是头条新闻或掌声。爱看重团队合作过于个人功劳，看重服事过于受人认可。爱将荣耀归给当得荣耀的那一位。</w:t>
      </w:r>
    </w:p>
    <w:p w14:paraId="27FB83DB" w14:textId="77777777" w:rsidR="00227BF5" w:rsidRDefault="00227BF5" w:rsidP="00227BF5">
      <w:pPr>
        <w:pStyle w:val="Heading3"/>
      </w:pPr>
      <w:r>
        <w:t>IV. 爱是不做失礼的事，也不求自己的益处——正直地运用权柄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每一位警官和消防员都肩负着信托——去执行、去保护、去拯救。爱确保权力绝不被滥用，命令得到遵守，同时不失怜悯。爱寻求公义而不怀报复之心，承担风险而不鲁莽行事。它行事不是为了自我，而是为了他人的益处。</w:t>
      </w:r>
    </w:p>
    <w:p w14:paraId="27FB83DB" w14:textId="77777777" w:rsidR="00227BF5" w:rsidRDefault="00227BF5" w:rsidP="00227BF5">
      <w:pPr>
        <w:pStyle w:val="Heading3"/>
      </w:pPr>
      <w:r>
        <w:t>V. 爱凡事包容、凡事相信、凡事盼望、凡事忍耐——在创伤和失丧中站立得稳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从事危险职业会留下看得见和看不见的伤痕。爱凭着信心承担这些重担，相信每一个勇敢的行动都有永恒的价值，盼望每一个受影响的生命都得着恢复，并忍受不断付出的疲惫。爱是心灵永不失效的铠甲。</w:t>
      </w:r>
    </w:p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警察和消防员代表着上帝在行动中的保护之爱。当他们受到保罗所描述的爱引导时，他们的勇气成为怜悯，他们的力量成为服事，他们的职责成为见证。保护人的爱提醒世人，即使在危险之中，恩典仍然掌管着勇敢的人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