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安静与独处</w:t>
      </w:r>
    </w:p>
    <w:bookmarkEnd w:id="0"/>
    <w:p w14:paraId="5C097F03" w14:textId="5E23FA64" w:rsidR="00A7291B" w:rsidRDefault="0025169D" w:rsidP="00A7291B">
      <w:pPr>
        <w:pStyle w:val="NormalBlock"/>
      </w:pPr>
      <w:r>
        <w:t>在本课中，我们将查考属灵成熟过程中的第4步和第5步，因为我们正追求敬虔的目标——这是所有基督徒都应当努力追求的。</w:t>
      </w:r>
    </w:p>
    <w:bookmarkEnd w:id="0"/>
    <w:p w14:paraId="5C097F03" w14:textId="5E23FA64" w:rsidR="00A7291B" w:rsidRDefault="0025169D" w:rsidP="00A7291B">
      <w:pPr>
        <w:pStyle w:val="NormalBlock"/>
      </w:pPr>
      <w:r>
        <w:t>在上一次课程中，我们总结出，简化我们的生活有助于我们与上帝建立更亲密的关系。这是因为：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除去杂乱的事物，就有更多时间与神同在。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与神同在或更亲近神，使祂能够塑造我们，使我们具有基督的品格。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因此，在本章中，我们将复习我们迈向基督徒成熟之旅的第4步，即安静这一美德，以及与之相伴的美德和第5步——独处。</w:t>
      </w:r>
    </w:p>
    <w:p w14:paraId="6ABE7781" w14:textId="77777777" w:rsidR="00227BF5" w:rsidRDefault="00227BF5" w:rsidP="00227BF5">
      <w:pPr>
        <w:pStyle w:val="Heading2"/>
      </w:pPr>
      <w:r>
        <w:t>放慢步调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Doug Harvey 是一名后卫，曾在 20 世纪 50 年代和 60 年代效力于蒙特利尔加拿大人队。他是一位出色的冰球运动员，因为他能够凭一己之力改变比赛的节奏。</w:t>
      </w:r>
    </w:p>
    <w:bookmarkEnd w:id="0"/>
    <w:p w14:paraId="5C097F03" w14:textId="5E23FA64" w:rsidR="00A7291B" w:rsidRDefault="0025169D" w:rsidP="00A7291B">
      <w:pPr>
        <w:pStyle w:val="NormalBlock"/>
      </w:pPr>
      <w:r>
        <w:t>例如，他可以带着球冲入对方球队的区域，进行一人突袭，从而加快比赛节奏；也可以在自己的防守区域内控球，从而放慢比赛节奏。作为一名防守队员，他进球不多，但能够改变比赛的节奏，这常常使队友士气大振，也使对手感到沮丧。</w:t>
      </w:r>
    </w:p>
    <w:bookmarkEnd w:id="0"/>
    <w:p w14:paraId="5C097F03" w14:textId="5E23FA64" w:rsidR="00A7291B" w:rsidRDefault="0025169D" w:rsidP="00A7291B">
      <w:pPr>
        <w:pStyle w:val="NormalBlock"/>
      </w:pPr>
      <w:r>
        <w:t>说到节奏，如果以1（非常慢）到10（极快）为尺度，你会说你整体的生活处于什么节奏？1到10？这里还有另一个问题："你认为你的生活需要处于什么速度，才能培养敬虔/属灵成熟？"诗篇作者解释了我们以什么速度最能认识上帝，并变得像祂。你会注意到，作者通过三次重复"SELAH"这个词，将这篇诗篇分成几个部分。Selah的意思是停止/止息/暂停。</w:t>
      </w:r>
    </w:p>
    <w:bookmarkEnd w:id="0"/>
    <w:p w14:paraId="5C097F03" w14:textId="5E23FA64" w:rsidR="00A7291B" w:rsidRDefault="0025169D" w:rsidP="00A7291B">
      <w:pPr>
        <w:pStyle w:val="NormalBlock"/>
      </w:pPr>
      <w:r>
        <w:t>藉着这重复的吩咐，他是在对读者说：「停下希伯來書，暂停片刻，让这话深入心中。」在这篇诗篇中，他描述了大自然的剧变；仇敌的攻击；以及战争的暴力。如今，面对这类十级速度的事件，神对人说，停下希伯來書，暂停片刻，并思想：神掌管一切，祂与我们同在，并保护我们：</w:t>
      </w:r>
    </w:p>
    <w:p w14:paraId="6ABE7781" w14:textId="77777777" w:rsidR="00227BF5" w:rsidRDefault="00227BF5" w:rsidP="00227BF5">
      <w:pPr>
        <w:pStyle w:val="Heading2"/>
      </w:pPr>
      <w:r>
        <w:t>诗篇 46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¹ （ 可 拉 後 裔 的 诗 歌 ， 交 与 伶 长 。 调 用 女 音 。 ） 神 是 我 们 的 避 难 所 ， 是 我 们 的 力 量 ， 是 我 们 在 患 难 中 随 时 的 帮 助 。</w:t>
        <w:br/>
        <w:t>² 所 以 ， 地 虽 改 变 ， 山 虽 摇 动 到 海 心 ，</w:t>
        <w:br/>
        <w:t>³ 其 中 的 水 虽 ? 訇 翻 腾 ， 山 虽 因 海 涨 而 战 抖 ， 我 们 也 不 害 怕 。 （ 细 拉 ）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詩篇 46:1-3</w:t>
      </w:r>
    </w:p>
    <w:bookmarkEnd w:id="0"/>
    <w:p w14:paraId="255668C9" w14:textId="77777777" w:rsidR="00A7291B" w:rsidRDefault="0025169D" w:rsidP="00A7291B">
      <w:pPr>
        <w:pStyle w:val="PadTop24"/>
      </w:pPr>
      <w:r>
        <w:t>他首先说，尽管有自然灾害，敬虔的人知道上帝会帮助他们，无需惊慌。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⁶ 外 邦 喧 嚷 ， 列 国 动 摇 ； 神 发 声 ， 地 便 ? 化 。</w:t>
        <w:br/>
        <w:t>⁷ 万 军 之 耶 和 华 与 我 们 同 在 ； 雅 各 的 神 是 我 们 的 避 难 所 ！ （ 细 拉 ）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詩篇 46:6-7</w:t>
      </w:r>
    </w:p>
    <w:bookmarkEnd w:id="0"/>
    <w:p w14:paraId="255668C9" w14:textId="77777777" w:rsidR="00A7291B" w:rsidRDefault="0025169D" w:rsidP="00A7291B">
      <w:pPr>
        <w:pStyle w:val="PadTop24"/>
      </w:pPr>
      <w:r>
        <w:t>尽管遭受各种各样的攻击（敌人、疾病、经济破产等），上帝仍然能够保护祂的子民。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⁸ 你 们 来 看 耶 和 华 的 作 为 ， 看 他 使 地 怎 样 荒 凉 。</w:t>
        <w:br/>
        <w:t>⁹ 他 止 息 刀 兵 ， 直 到 地 极 ； 他 折 弓 、 断 枪 ， 把 战 车 焚 烧 在 火 中 。</w:t>
        <w:br/>
        <w:t>¹⁰ 你 们 要 休 息 ， 要 知 道 我 是 神 ！ 我 必 在 外 邦 中 被 尊 崇 ， 在 遍 地 上 也 被 尊 崇 。</w:t>
        <w:br/>
        <w:t>¹¹ 万 军 之 耶 和 华 与 我 们 同 在 ； 雅 各 的 神 是 我 们 的 避 难 所 ！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詩篇 46:8-11</w:t>
      </w:r>
    </w:p>
    <w:bookmarkEnd w:id="0"/>
    <w:p w14:paraId="255668C9" w14:textId="77777777" w:rsidR="00A7291B" w:rsidRDefault="0025169D" w:rsidP="00A7291B">
      <w:pPr>
        <w:pStyle w:val="PadTop24"/>
      </w:pPr>
      <w:r>
        <w:t>即使在战争时期也是如此！属神的人被告知要停下希伯來書，停止争战，安静下希伯來書，什么也不做。这与通常的正常反应相反——我们的生活以8-10级的速度运转，我们从未想到要单纯地停下希伯來書！我们大多数人无法或不愿这样做。</w:t>
      </w:r>
    </w:p>
    <w:bookmarkEnd w:id="0"/>
    <w:p w14:paraId="5C097F03" w14:textId="5E23FA64" w:rsidR="00A7291B" w:rsidRDefault="0025169D" w:rsidP="00A7291B">
      <w:pPr>
        <w:pStyle w:val="NormalBlock"/>
      </w:pPr>
      <w:r>
        <w:t>因此，我们错失了加深对上帝认识的机会。简化我们的生活使我们亲近上帝；当我们亲近祂时保持安静，使我们能够更深地认识祂。如果你不能操练（又是那个第1步）......操练自己保持安静，你或许知道有关上帝的事，却不能亲自认识祂。</w:t>
      </w:r>
    </w:p>
    <w:bookmarkEnd w:id="0"/>
    <w:p w14:paraId="5C097F03" w14:textId="5E23FA64" w:rsidR="00A7291B" w:rsidRDefault="0025169D" w:rsidP="00A7291B">
      <w:pPr>
        <w:pStyle w:val="NormalBlock"/>
      </w:pPr>
      <w:r>
        <w:t>认识祂是我们转变为像祂的样式的开始。当我们在神面前安静时，圣灵就能显明并阐明神的话语对于我们自己生命的意义和应用。这种理解使我们的品格改变，成为祂品格的形象。当我们真正领会祂在话语中所说的话时，我们的心思意念和品格就逐渐变得更像基督的心思意念和品格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道 成 了 肉 身 ， 住 在 我 们 中 间 ， 充 充 满 满 的 有 恩 典 有 真 理 。 我 们 也 见 过 他 的 荣 光 ， 正 是 父 独 生 子 的 荣 光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約翰福音 1:14</w:t>
      </w:r>
    </w:p>
    <w:bookmarkEnd w:id="0"/>
    <w:p w14:paraId="255668C9" w14:textId="77777777" w:rsidR="00A7291B" w:rsidRDefault="0025169D" w:rsidP="00A7291B">
      <w:pPr>
        <w:pStyle w:val="PadTop24"/>
      </w:pPr>
      <w:r>
        <w:t>如今，道再次成为肉身，但这一次，道成为了我们的肉身，而不是婴孩耶稣的肉身。那么，我们所说的安静是什么意思呢？有几方面。</w:t>
      </w:r>
    </w:p>
    <w:bookmarkEnd w:id="0"/>
    <w:p w14:paraId="5C097F03" w14:textId="5E23FA64" w:rsidR="00A7291B" w:rsidRDefault="0025169D" w:rsidP="00A7291B">
      <w:pPr>
        <w:pStyle w:val="NormalBlock"/>
      </w:pPr>
      <w:r>
        <w:t>例如，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不是向神说话，而是安静地聆听。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不是忧虑，而是单单信靠。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不是不断地回顾我们的需要和恐惧，而是将它们交托给神，不加任何指示。祂已经知道，不需要我们澄清。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不是设法找出答案和适当的解决办法，而是耐心地等候神。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不是努力达到或成就我们的完全，而是接受神在基督里归算给我们的完全。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我们的目标不是身体的静止（我们不是修道士），而是在面对上帝或亲近上帝时内心的安静。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你 们 要 休 息 ， 要 知 道 我 是 神 ！ 我 必 在 外 邦 中 被 尊 崇 ， 在 遍 地 上 也 被 尊 崇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詩篇 46:10a</w:t>
      </w:r>
    </w:p>
    <w:p w14:paraId="6ABE7781" w14:textId="77777777" w:rsidR="00227BF5" w:rsidRDefault="00227BF5" w:rsidP="00227BF5">
      <w:pPr>
        <w:pStyle w:val="Heading2"/>
      </w:pPr>
      <w:r>
        <w:t>独处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接下希伯來書产生的问题是："我们如何培养安静？答案就是属灵成熟的第五步——独处。正如简朴使亲密成为可能，独处促进安静。"</w:t>
      </w:r>
    </w:p>
    <w:bookmarkEnd w:id="0"/>
    <w:p w14:paraId="5C097F03" w14:textId="5E23FA64" w:rsidR="00A7291B" w:rsidRDefault="0025169D" w:rsidP="00A7291B">
      <w:pPr>
        <w:pStyle w:val="NormalBlock"/>
      </w:pPr>
      <w:r>
        <w:t>Swindoll 在他的书中说：</w:t>
      </w:r>
    </w:p>
    <w:bookmarkEnd w:id="0"/>
    <w:p w14:paraId="1EDAA5C0" w14:textId="77777777" w:rsidR="00A7291B" w:rsidRDefault="0025169D" w:rsidP="00A7291B">
      <w:pPr>
        <w:pStyle w:val="Quotation"/>
      </w:pPr>
      <w:r>
        <w:t>人们很少能在群体中学到东西。</w:t>
      </w:r>
    </w:p>
    <w:bookmarkEnd w:id="0"/>
    <w:p w14:paraId="5C097F03" w14:textId="5E23FA64" w:rsidR="00A7291B" w:rsidRDefault="0025169D" w:rsidP="00A7291B">
      <w:pPr>
        <w:pStyle w:val="NormalBlock"/>
      </w:pPr>
      <w:r>
        <w:t>刻意让自己忙碌，用活动塞满每一刻，是恐惧和不安全感的表现。耶稣总是忙碌，总是有人需要祂，但祂总是抽出时间独自（独处）与父在一起，好使祂能够聆听。不要害怕独处和安静不动——这令人不舒服，因为这是不熟悉的。要认识到，有目的的独处是对你属灵成长的投资。</w:t>
      </w:r>
    </w:p>
    <w:bookmarkEnd w:id="0"/>
    <w:p w14:paraId="5C097F03" w14:textId="5E23FA64" w:rsidR="00A7291B" w:rsidRDefault="0025169D" w:rsidP="00A7291B">
      <w:pPr>
        <w:pStyle w:val="NormalBlock"/>
      </w:pPr>
      <w:r>
        <w:t>以下是一些通过独处培养安静的建议：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选择一个时间和地点，使你能够独处30分钟。带上笔记本和笔。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让你的思绪自由驰骋，把所有关于家庭、工作、问题、计划和项目的想法都倾倒出希伯來書。一直这样做，直到你的心思安静下希伯來書。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写下你的想法，把这作为与上帝对话的一种方式——一种私人的属灵日记。让这成为你操练独处状态的方式，使你能够适应独处，并因此开始收获只有在那里才能找到的益处。</w:t>
      </w:r>
    </w:p>
    <w:bookmarkEnd w:id="0"/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  <w:num w:numId="201" w16cid:durableId="116222136">
    <w:abstractNumId w:val="4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