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应许之地</w:t>
      </w:r>
    </w:p>
    <w:bookmarkEnd w:id="0"/>
    <w:p w14:paraId="5C097F03" w14:textId="5E23FA64" w:rsidR="00A7291B" w:rsidRDefault="0025169D" w:rsidP="00A7291B">
      <w:pPr>
        <w:pStyle w:val="NormalBlock"/>
      </w:pPr>
      <w:r>
        <w:t>在创世记50:24中，约瑟临终时告诉他的弟兄们，神将在遥远的将希伯來書对他们所做的事。</w:t>
      </w:r>
    </w:p>
    <w:bookmarkEnd w:id="0"/>
    <w:p w14:paraId="7E1F9BC8" w14:textId="7BE2687A" w:rsidR="00A7291B" w:rsidRPr="007C2DD5" w:rsidRDefault="0025169D" w:rsidP="007C2DD5">
      <w:pPr>
        <w:pStyle w:val="Quote"/>
      </w:pPr>
      <w:r>
        <w:t>约 瑟 对 他 弟 兄 们 说 ： 我 要 死 了 ， 但 神 必 定 看 顾 你 们 ， 领 你 们 从 这 地 上 去 ， 到 他 起 誓 所 应 许 给 亚 伯 拉 罕 、 以 撒 、 雅 各 之 地 。</w:t>
      </w:r>
    </w:p>
    <w:bookmarkEnd w:id="0"/>
    <w:p w14:paraId="44687C10" w14:textId="5FB066C6" w:rsidR="009C22C1" w:rsidRDefault="009C22C1" w:rsidP="00C35B22">
      <w:pPr>
        <w:pStyle w:val="BibleVerseCite"/>
      </w:pPr>
      <w:r w:rsidRPr="007C2DD5">
        <w:t>- 創世記 50:24</w:t>
      </w:r>
    </w:p>
    <w:bookmarkEnd w:id="0"/>
    <w:p w14:paraId="255668C9" w14:textId="77777777" w:rsidR="00A7291B" w:rsidRDefault="0025169D" w:rsidP="00A7291B">
      <w:pPr>
        <w:pStyle w:val="PadTop24"/>
      </w:pPr>
      <w:r>
        <w:t>因此，亚伯拉罕后裔的盼望持续着，期望有一天能够到达并拥有"应许之地"。在那里，他们将摆脱压迫者的控制；食物丰盛；有机会建造更好的家园和未希伯來書；并且能够在平安和安全中敬拜他们的神。</w:t>
      </w:r>
    </w:p>
    <w:bookmarkEnd w:id="0"/>
    <w:p w14:paraId="5C097F03" w14:textId="5E23FA64" w:rsidR="00A7291B" w:rsidRDefault="0025169D" w:rsidP="00A7291B">
      <w:pPr>
        <w:pStyle w:val="NormalBlock"/>
      </w:pPr>
      <w:r>
        <w:t>这古老的圣经民族有一个梦和应许，是相当熟悉的。</w:t>
      </w:r>
    </w:p>
    <w:bookmarkEnd w:id="0"/>
    <w:p w14:paraId="5C097F03" w14:textId="5E23FA64" w:rsidR="00A7291B" w:rsidRDefault="0025169D" w:rsidP="00A7291B">
      <w:pPr>
        <w:pStyle w:val="NormalBlock"/>
      </w:pPr>
      <w:r>
        <w:t>1920年，路易吉和罗莎·马扎隆戈以及他们的四个儿子，长子卢克、多梅尼科、安杰洛和拉斐尔，离开了意大利的贝尔加莫，乘船横渡大西洋，前往一个名为加拿大的新地方。他们离开了一个被四年战争蹂躏的欧洲，那里数百万人死亡，经济一片废墟。马扎隆戈一家希伯來書到蒙特利尔，住在被称为"小意大利"的地方，靠近圣多米尼克和圣劳伦斯大道。就在他们移民的那一年，他们的第五个儿子巴黎出生了。</w:t>
      </w:r>
    </w:p>
    <w:bookmarkEnd w:id="0"/>
    <w:p w14:paraId="5C097F03" w14:textId="5E23FA64" w:rsidR="00A7291B" w:rsidRDefault="0025169D" w:rsidP="00A7291B">
      <w:pPr>
        <w:pStyle w:val="NormalBlock"/>
      </w:pPr>
      <w:r>
        <w:t>路易吉四十岁时带着妻子和现在已有五个儿子抵达蒙特利尔。他最终在加拿大太平洋铁路公司找到了一份工作，开始为自己和家人创造那个对他希伯來書说......"应许之地"加拿大的"更好"生活。那些年龄从1岁到11岁的男孩们学会了语言，开始上学。最终，多明尼克、安杰洛和帕里斯跟随他们的父亲进入太平洋铁路公司，在铁路场工作。拉斐尔在17岁时去世（没有记录说明原因）。而长子卢克，现在被昵称为托尼，成为了一名拳击手。</w:t>
      </w:r>
    </w:p>
    <w:bookmarkEnd w:id="0"/>
    <w:p w14:paraId="5C097F03" w14:textId="5E23FA64" w:rsidR="00A7291B" w:rsidRDefault="0025169D" w:rsidP="00A7291B">
      <w:pPr>
        <w:pStyle w:val="NormalBlock"/>
      </w:pPr>
      <w:r>
        <w:t>他进行了25场职业比赛，后希伯來書因两次鼻子骨折而退役。随后他开了一家舞蹈工作室，也就是在那里遇到了我的母亲简·罗斯·弗纳。1947年我出生后，他们想开始新的生活，以便我能有更好的机会。托尼只受过小学教育，母亲则有一些高中教育——他们希望我能有更多。一天，他们打开了一张加拿大地图，闭上眼睛，在地图上插了一根针。针指向了安大略省的一个城市，叫温莎。对托尼和简希伯來書说，安大略省温莎将成为他们的应许之地，一个重新开始的地方。</w:t>
      </w:r>
    </w:p>
    <w:bookmarkEnd w:id="0"/>
    <w:p w14:paraId="5C097F03" w14:textId="5E23FA64" w:rsidR="00A7291B" w:rsidRDefault="0025169D" w:rsidP="00A7291B">
      <w:pPr>
        <w:pStyle w:val="NormalBlock"/>
      </w:pPr>
      <w:r>
        <w:t>毕竟，在1949年，一位法裔加拿大单身母亲和一位靠拳击、跳舞和赌博谋生的意大利离婚男子——他们在家庭和社区中都不被看好。于是他们带着简的小男孩搬进了一个狭小的地下室公寓，小男孩现在成了托尼的孩子，开始了他们在温莎的新生活——新的应许之地。他们两人没有孩子。现在他们都已离世：路易吉、罗莎和他们所有的男孩们。</w:t>
      </w:r>
    </w:p>
    <w:bookmarkEnd w:id="0"/>
    <w:p w14:paraId="5C097F03" w14:textId="5E23FA64" w:rsidR="00A7291B" w:rsidRDefault="0025169D" w:rsidP="00A7291B">
      <w:pPr>
        <w:pStyle w:val="NormalBlock"/>
      </w:pPr>
      <w:r>
        <w:t>托尼在53岁时去世，简终身未再婚，43年后以寡妇身份在85岁时去世。他们只在一起了14年。我是托尼的独子，也是路易吉和罗莎的唯一孙子。在他们的五个儿子中，只有托尼有孩子，而这些孩子中只有一个是男孩，尽管他是养子。最终，路易吉和托尼对在应许之地过上更好生活的梦想，终于在我身上得以实现。</w:t>
      </w:r>
    </w:p>
    <w:bookmarkEnd w:id="0"/>
    <w:p w14:paraId="5C097F03" w14:textId="5E23FA64" w:rsidR="00A7291B" w:rsidRDefault="0025169D" w:rsidP="00A7291B">
      <w:pPr>
        <w:pStyle w:val="NormalBlock"/>
      </w:pPr>
      <w:r>
        <w:t>我是第一个说英语和法语而没有旧世界口音的人。我是第一个大学毕业的人。第一个作为专业人士工作的人。第一个拥有房子的人。第一个拥有美国和加拿大双重国籍的人。他们所有的梦想，所有的希望，所有的牺牲，都在我的这一代，在我的家庭中得到了回报。</w:t>
      </w:r>
    </w:p>
    <w:p w14:paraId="6ABE7781" w14:textId="77777777" w:rsidR="00227BF5" w:rsidRDefault="00227BF5" w:rsidP="00227BF5">
      <w:pPr>
        <w:pStyle w:val="Heading2"/>
      </w:pPr>
      <w:r>
        <w:t>希伯來書自应许之地的教训。</w:t>
      </w:r>
    </w:p>
    <w:bookmarkEnd w:id="0"/>
    <w:bookmarkEnd w:id="0"/>
    <w:p w14:paraId="5C097F03" w14:textId="5E23FA64" w:rsidR="00A7291B" w:rsidRDefault="0025169D" w:rsidP="00A7291B">
      <w:pPr>
        <w:pStyle w:val="NormalBlock"/>
      </w:pPr>
      <w:r>
        <w:t>好吧，你们可能想知道我为什么要告诉你们这个故事？原因之一是，对你们大多数人希伯來書说——这也是你们的故事！哦，名字、日期、活动、地点可能不同。但本质的故事是相同的。对更好生活的渴望。希望你的孩子们有更大的机会。为新的开始而努力。像离开家人和熟悉的地方这样的牺牲，或者适应新的语言、工作方式等的挣扎。甚至可能是失去以前工作和社会地位所带希伯來書的声望、尊重和地位。</w:t>
      </w:r>
    </w:p>
    <w:bookmarkEnd w:id="0"/>
    <w:p w14:paraId="5C097F03" w14:textId="5E23FA64" w:rsidR="00A7291B" w:rsidRDefault="0025169D" w:rsidP="00A7291B">
      <w:pPr>
        <w:pStyle w:val="NormalBlock"/>
      </w:pPr>
      <w:r>
        <w:t>这是你的故事，或者是你父母的故事，就像是我父母和祖父母的故事一样。所以我告诉你这个故事，是希望你能意识到，在这个会众中，这就是我们三分之二成员的故事。随着我们的成长和扩展，这种情况很可能会继续下去。</w:t>
      </w:r>
    </w:p>
    <w:bookmarkEnd w:id="0"/>
    <w:p w14:paraId="5C097F03" w14:textId="5E23FA64" w:rsidR="00A7291B" w:rsidRDefault="0025169D" w:rsidP="00A7291B">
      <w:pPr>
        <w:pStyle w:val="NormalBlock"/>
      </w:pPr>
      <w:r>
        <w:t>了解这一点应当帮助我们更加敏感，更加理解我们许多成员每天必须面对的需求和挑战。我相信我们成功的原因之一是，当我们聚集在一起时，文化和阶级的界限融化在耶稣基督的共同语言和精神中。</w:t>
      </w:r>
    </w:p>
    <w:bookmarkEnd w:id="0"/>
    <w:p w14:paraId="5C097F03" w14:textId="5E23FA64" w:rsidR="00A7291B" w:rsidRDefault="0025169D" w:rsidP="00A7291B">
      <w:pPr>
        <w:pStyle w:val="NormalBlock"/>
      </w:pPr>
      <w:r>
        <w:t>当我们在这里时，我们首先是基督徒，其他身份都不那么重要。让我们保持这种精神，在主里欢迎新希伯來書者。我告诉你这个故事的另一个原因，是为了从寻找应许之地的经历中汲取一些重要的教训，这不仅教导了犹太人，也教导了马扎隆戈一家：</w:t>
      </w:r>
    </w:p>
    <w:p w14:paraId="6ABE7781" w14:textId="77777777" w:rsidR="00227BF5" w:rsidRDefault="00227BF5" w:rsidP="00227BF5">
      <w:pPr>
        <w:pStyle w:val="Heading2"/>
      </w:pPr>
      <w:r>
        <w:t>第1课 - </w:t>
        <w:br/>
        <w:t>应许之地不是关于土地，而是关于信心。</w:t>
      </w:r>
    </w:p>
    <w:bookmarkEnd w:id="0"/>
    <w:bookmarkEnd w:id="0"/>
    <w:p w14:paraId="5C097F03" w14:textId="5E23FA64" w:rsidR="00A7291B" w:rsidRDefault="0025169D" w:rsidP="00A7291B">
      <w:pPr>
        <w:pStyle w:val="NormalBlock"/>
      </w:pPr>
      <w:r>
        <w:t>约瑟对他的弟兄们说话后四百年，摩西带领百姓进入应许之地，约书亚带领他们进去并定居在那里。应许得以实现：那地丰盛，犹太人兴旺成长。他们也变得富有、安逸且独立。但在这种奢华中，他们忘记了赐给他们这地和享受能力的那一位——神。</w:t>
      </w:r>
    </w:p>
    <w:bookmarkEnd w:id="0"/>
    <w:p w14:paraId="5C097F03" w14:textId="5E23FA64" w:rsidR="00A7291B" w:rsidRDefault="0025169D" w:rsidP="00A7291B">
      <w:pPr>
        <w:pStyle w:val="NormalBlock"/>
      </w:pPr>
      <w:r>
        <w:t>旧约记载了他们悲惨的历史，战争、纷争，以及最终陷入贫困和失落，再次被奴役在异地。他们失去了应许之地，不是因为那地不能养活他们——不，他们失去它是因为他们失去了对那位在应许之地供应他们的神的信心。今天我们的情况也是一样，赐福给我们新应许之地的，不是我们的牺牲或教育，而是神。我们应当谨慎，不要把我们的新国家当作偶像，崇拜那地而不是主。</w:t>
      </w:r>
    </w:p>
    <w:p w14:paraId="6ABE7781" w14:textId="77777777" w:rsidR="00227BF5" w:rsidRDefault="00227BF5" w:rsidP="00227BF5">
      <w:pPr>
        <w:pStyle w:val="Heading2"/>
      </w:pPr>
      <w:r>
        <w:t>第2课 - </w:t>
        <w:br/>
        <w:t>加拿大最美好的事物是基督。</w:t>
      </w:r>
    </w:p>
    <w:bookmarkEnd w:id="0"/>
    <w:bookmarkEnd w:id="0"/>
    <w:p w14:paraId="5C097F03" w14:textId="5E23FA64" w:rsidR="00A7291B" w:rsidRDefault="0025169D" w:rsidP="00A7291B">
      <w:pPr>
        <w:pStyle w:val="NormalBlock"/>
      </w:pPr>
      <w:r>
        <w:t>我想请你们暂时考虑一下我的生命。我的生命正是我的父母和祖父母当初启航前往应许之地时所梦想的：教育、舒适的生活方式、家庭、尊重、机会和自由。我拥有你们这些希伯來書自其他国家的人们为自己的孩子所渴望、为之牺牲的一切。但我想告诉你们，直到我认识耶稣基督，直到我成为祂的门徒——所有这些我曾经拥有的东西对我希伯來書说几乎毫无意义。</w:t>
      </w:r>
    </w:p>
    <w:bookmarkEnd w:id="0"/>
    <w:p w14:paraId="5C097F03" w14:textId="5E23FA64" w:rsidR="00A7291B" w:rsidRDefault="0025169D" w:rsidP="00A7291B">
      <w:pPr>
        <w:pStyle w:val="NormalBlock"/>
      </w:pPr>
      <w:r>
        <w:t>因为成功、家庭、被接纳和自由无法创造出由罪得赦免和圣灵充满的生活所带希伯來書的内心平安与喜乐的心，只有在基督耶稣里才能得到。你生命的牺牲或许能为你的子女带希伯來書更好的生活标准，但基督的牺牲为他们带希伯來書的是全新的生命和经历，远远优越。我并不是说想为自己和子女追求更好的生活是错误的。</w:t>
      </w:r>
    </w:p>
    <w:bookmarkEnd w:id="0"/>
    <w:p w14:paraId="5C097F03" w14:textId="5E23FA64" w:rsidR="00A7291B" w:rsidRDefault="0025169D" w:rsidP="00A7291B">
      <w:pPr>
        <w:pStyle w:val="NormalBlock"/>
      </w:pPr>
      <w:r>
        <w:t>莉丝和我希望我们的孩子比我们有更少的障碍和更多的成功——就像所有父母一样。但我们明白，为了让我们的孩子在加拿大或其他任何地方拥有最好的生活——他们需要把基督放在首位。如果你的孩子有基督，他们可以在任何地方快乐地生活；但没有基督，即使是加拿大的财富也无法满足他们。</w:t>
      </w:r>
    </w:p>
    <w:p w14:paraId="6ABE7781" w14:textId="77777777" w:rsidR="00227BF5" w:rsidRDefault="00227BF5" w:rsidP="00227BF5">
      <w:pPr>
        <w:pStyle w:val="Heading2"/>
      </w:pPr>
      <w:r>
        <w:t>第3课 - </w:t>
        <w:br/>
        <w:t>我们仍然是旅客。</w:t>
      </w:r>
    </w:p>
    <w:bookmarkEnd w:id="0"/>
    <w:bookmarkEnd w:id="0"/>
    <w:p w14:paraId="5C097F03" w14:textId="5E23FA64" w:rsidR="00A7291B" w:rsidRDefault="0025169D" w:rsidP="00A7291B">
      <w:pPr>
        <w:pStyle w:val="NormalBlock"/>
      </w:pPr>
      <w:r>
        <w:t>一旦犹太人安顿在他们的土地上，他们便在其中安逸，不明白这土地并非他们最终的家。在谈到那些因信心在这世界上忍受苦难的人时，希伯來書的作者说：</w:t>
      </w:r>
    </w:p>
    <w:bookmarkEnd w:id="0"/>
    <w:p w14:paraId="7E1F9BC8" w14:textId="7BE2687A" w:rsidR="00A7291B" w:rsidRPr="007C2DD5" w:rsidRDefault="0025169D" w:rsidP="007C2DD5">
      <w:pPr>
        <w:pStyle w:val="Quote"/>
      </w:pPr>
      <w:r>
        <w:t>有 妇 人 得 自 己 的 死 人 复 活 。 又 有 人 忍 受 严 刑 ， 不 肯 苟 且 得 释 放 （ 原 文 是 赎 ） ， 为 要 得 着 更 美 的 复 活 。</w:t>
      </w:r>
    </w:p>
    <w:bookmarkEnd w:id="0"/>
    <w:p w14:paraId="44687C10" w14:textId="5FB066C6" w:rsidR="009C22C1" w:rsidRDefault="009C22C1" w:rsidP="00C35B22">
      <w:pPr>
        <w:pStyle w:val="BibleVerseCite"/>
      </w:pPr>
      <w:r w:rsidRPr="007C2DD5">
        <w:t>- 希伯來書 11:35b</w:t>
      </w:r>
    </w:p>
    <w:bookmarkEnd w:id="0"/>
    <w:p w14:paraId="255668C9" w14:textId="77777777" w:rsidR="00A7291B" w:rsidRDefault="0025169D" w:rsidP="00A7291B">
      <w:pPr>
        <w:pStyle w:val="PadTop24"/>
      </w:pPr>
      <w:r>
        <w:t>仍有一块应许之地在呼召基督徒。它不是地上的某个地方。它的应许不是工作或机会，财富或地位。它是天国，是基督所在之处：</w:t>
      </w:r>
    </w:p>
    <w:bookmarkEnd w:id="0"/>
    <w:p w14:paraId="2EC75E3D" w14:textId="41EDDCE5" w:rsidR="008A3F75" w:rsidRDefault="00932373" w:rsidP="001E1588">
      <w:pPr>
        <w:pStyle w:val="NormalBlock"/>
        <w:numPr>
          <w:ilvl w:val="0"/>
          <w:numId w:val="199"/>
        </w:numPr>
      </w:pPr>
      <w:r w:rsidRPr="00932373">
        <w:t>它赐予永生的冠冕，以及一个远离挣扎、罪恶和死亡的生命。</w:t>
      </w:r>
    </w:p>
    <w:bookmarkEnd w:id="0"/>
    <w:p w14:paraId="2EC75E3D" w14:textId="41EDDCE5" w:rsidR="008A3F75" w:rsidRDefault="00932373" w:rsidP="001E1588">
      <w:pPr>
        <w:pStyle w:val="NormalBlock"/>
        <w:numPr>
          <w:ilvl w:val="0"/>
          <w:numId w:val="199"/>
        </w:numPr>
      </w:pPr>
      <w:r w:rsidRPr="00932373">
        <w:t>它提供光明、真理、爱和智慧。</w:t>
      </w:r>
    </w:p>
    <w:bookmarkEnd w:id="0"/>
    <w:p w14:paraId="2EC75E3D" w14:textId="41EDDCE5" w:rsidR="008A3F75" w:rsidRDefault="00932373" w:rsidP="001E1588">
      <w:pPr>
        <w:pStyle w:val="NormalBlock"/>
        <w:numPr>
          <w:ilvl w:val="0"/>
          <w:numId w:val="199"/>
        </w:numPr>
      </w:pPr>
      <w:r w:rsidRPr="00932373">
        <w:t>它应许与神永无止境的亲密关系，无惧怕无羞耻。</w:t>
      </w:r>
    </w:p>
    <w:bookmarkEnd w:id="0"/>
    <w:bookmarkEnd w:id="0"/>
    <w:p w14:paraId="5C097F03" w14:textId="5E23FA64" w:rsidR="00A7291B" w:rsidRDefault="0025169D" w:rsidP="00A7291B">
      <w:pPr>
        <w:pStyle w:val="NormalBlock"/>
      </w:pPr>
      <w:r>
        <w:t>如果这样的地方存在于地上，你难道不会卖掉你所有的东西去那里居住吗？你难道不希望你的孩子成为这个地方的一部分吗？这将是我们跟随基督的旅程的终点。</w:t>
      </w:r>
    </w:p>
    <w:bookmarkEnd w:id="0"/>
    <w:p w14:paraId="2EC75E3D" w14:textId="41EDDCE5" w:rsidR="008A3F75" w:rsidRDefault="00932373" w:rsidP="001E1588">
      <w:pPr>
        <w:pStyle w:val="NormalBlock"/>
        <w:numPr>
          <w:ilvl w:val="0"/>
          <w:numId w:val="199"/>
        </w:numPr>
      </w:pPr>
      <w:r w:rsidRPr="00932373">
        <w:t>我们这些忠心的人。</w:t>
      </w:r>
    </w:p>
    <w:bookmarkEnd w:id="0"/>
    <w:p w14:paraId="2EC75E3D" w14:textId="41EDDCE5" w:rsidR="008A3F75" w:rsidRDefault="00932373" w:rsidP="001E1588">
      <w:pPr>
        <w:pStyle w:val="NormalBlock"/>
        <w:numPr>
          <w:ilvl w:val="0"/>
          <w:numId w:val="199"/>
        </w:numPr>
      </w:pPr>
      <w:r w:rsidRPr="00932373">
        <w:t>我们这些服侍的人。</w:t>
      </w:r>
    </w:p>
    <w:bookmarkEnd w:id="0"/>
    <w:p w14:paraId="2EC75E3D" w14:textId="41EDDCE5" w:rsidR="008A3F75" w:rsidRDefault="00932373" w:rsidP="001E1588">
      <w:pPr>
        <w:pStyle w:val="NormalBlock"/>
        <w:numPr>
          <w:ilvl w:val="0"/>
          <w:numId w:val="199"/>
        </w:numPr>
      </w:pPr>
      <w:r w:rsidRPr="00932373">
        <w:t>我们，以及我们的儿女，如果凭着信心、忍耐和榜样，将他们带希伯來書。</w:t>
      </w:r>
    </w:p>
    <w:bookmarkEnd w:id="0"/>
    <w:bookmarkEnd w:id="0"/>
    <w:p w14:paraId="5C097F03" w14:textId="5E23FA64" w:rsidR="00A7291B" w:rsidRDefault="0025169D" w:rsidP="00A7291B">
      <w:pPr>
        <w:pStyle w:val="NormalBlock"/>
      </w:pPr>
      <w:r>
        <w:t>这是我们主基督所召唤我们进入的应许之地。</w:t>
      </w:r>
    </w:p>
    <w:p w14:paraId="27FB83DB" w14:textId="77777777" w:rsidR="00227BF5" w:rsidRDefault="00227BF5" w:rsidP="00227BF5">
      <w:pPr>
        <w:pStyle w:val="Heading3"/>
      </w:pPr>
      <w:r>
        <w:t>总结</w:t>
      </w:r>
    </w:p>
    <w:bookmarkEnd w:id="0"/>
    <w:bookmarkEnd w:id="0"/>
    <w:p w14:paraId="5C097F03" w14:textId="5E23FA64" w:rsidR="00A7291B" w:rsidRDefault="0025169D" w:rsidP="00A7291B">
      <w:pPr>
        <w:pStyle w:val="NormalBlock"/>
      </w:pPr>
      <w:r>
        <w:t>所以，让我们不要犯关于应许之地的两个最常见错误。</w:t>
      </w:r>
    </w:p>
    <w:bookmarkEnd w:id="0"/>
    <w:p w14:paraId="5C097F03" w14:textId="5E23FA64" w:rsidR="00A7291B" w:rsidRDefault="0025169D" w:rsidP="00A7291B">
      <w:pPr>
        <w:pStyle w:val="NormalBlock"/>
      </w:pPr>
      <w:r>
        <w:t>1. 犹太人的错误 - 认为你已经在这里找到了，并且变得如此安定，以至于无法离开这片属世的应许之地。当耶稣希伯來書到时，犹太人无法想象住在别处——2000年后他们仍在为同一块土地争斗。</w:t>
      </w:r>
    </w:p>
    <w:bookmarkEnd w:id="0"/>
    <w:p w14:paraId="5C097F03" w14:textId="5E23FA64" w:rsidR="00A7291B" w:rsidRDefault="0025169D" w:rsidP="00A7291B">
      <w:pPr>
        <w:pStyle w:val="NormalBlock"/>
      </w:pPr>
      <w:r>
        <w:t>2. 马扎隆戈的错误——认为应许之地只是一步之遥。我的祖父为了寻找它搬到了加拿大。我的父亲为了寻找它搬到了安大略省，然后又搬回了魁北克。在我61年的人生中，我搬家超过50次，渴望实现一个又一个希望。最终，我明白只有献身于基督的生命才能满足人对更好生活的盼望——而不是一个新的地方或环境。</w:t>
      </w:r>
    </w:p>
    <w:bookmarkEnd w:id="0"/>
    <w:p w14:paraId="5C097F03" w14:textId="5E23FA64" w:rsidR="00A7291B" w:rsidRDefault="0025169D" w:rsidP="00A7291B">
      <w:pPr>
        <w:pStyle w:val="NormalBlock"/>
      </w:pPr>
      <w:r>
        <w:t>我今天早晨为你祈祷，无论你是新希伯來書的还是第五代信徒，愿你寻见耶稣，并让祂引领你进入祂所应许的地，在那里一切寻求都将结束。</w:t>
      </w:r>
    </w:p>
    <w:bookmarkEnd w:id="0"/>
    <w:p w14:paraId="5C097F03" w14:textId="5E23FA64" w:rsidR="00A7291B" w:rsidRDefault="0025169D" w:rsidP="00A7291B">
      <w:pPr>
        <w:pStyle w:val="NormalBlock"/>
      </w:pPr>
      <w:r>
        <w:t>我为我的家人祈祷，愿你和你之后的世代都忠心，以致我们的家族在主再希伯來書的那日仍然呼求主的名。</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