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引导人的爱</w:t>
      </w:r>
    </w:p>
    <w:p w14:paraId="30A144DD" w14:textId="3D11DC34" w:rsidR="00D83136" w:rsidRPr="00D83136" w:rsidRDefault="00D83136" w:rsidP="006C2818">
      <w:pPr>
        <w:pStyle w:val="NewSubtitle"/>
      </w:pPr>
      <w:r w:rsidRPr="00D83136">
        <w:t>给父亲的哥林多前书第13章</w:t>
      </w:r>
    </w:p>
    <w:bookmarkEnd w:id="0"/>
    <w:p w14:paraId="5C097F03" w14:textId="5E23FA64" w:rsidR="00A7291B" w:rsidRDefault="0025169D" w:rsidP="00A7291B">
      <w:pPr>
        <w:pStyle w:val="NormalBlock"/>
      </w:pPr>
      <w:r>
        <w:t>保罗在哥林多前書 13:4-7中的话，为我们完整描绘了爱在行动中的样式——以忍耐代替愤怒，以恩慈代替严厉，以谦卑胜过骄傲。这就是神所定义的爱；当人在基督的灵里实践时，这爱能改变每一种人际关系。在本系列中，我们已经看见爱如何引导丈夫、坚固妻子，甚至使对手放下敌意。现在我们要转向父亲——这些蒙召以身作则的人，要以爱希伯來書管教和养育、引导和聆听、纠正和鼓励。</w:t>
      </w:r>
    </w:p>
    <w:p w14:paraId="6ABE7781" w14:textId="77777777" w:rsidR="00227BF5" w:rsidRDefault="00227BF5" w:rsidP="00227BF5">
      <w:pPr>
        <w:pStyle w:val="Heading2"/>
      </w:pPr>
      <w:r>
        <w:t>引导人的爱：给父亲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父亲的身份是一项神圣的托付。父亲的爱应当反映上帝的爱：刚强却温柔，坚定却饶恕。保罗的话提醒每一位父亲，爱不是软弱，而是在自制、谦卑和忍耐中彰显的智慧。</w:t>
      </w:r>
    </w:p>
    <w:p w14:paraId="27FB83DB" w14:textId="77777777" w:rsidR="00227BF5" w:rsidRDefault="00227BF5" w:rsidP="00227BF5">
      <w:pPr>
        <w:pStyle w:val="Heading3"/>
      </w:pPr>
      <w:r>
        <w:t>I. 爱是恒久忍耐——塑造而不破碎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孩子们以各种方式考验父亲的耐心，显明他真实的内心。不耐烦会大声斥责，但爱会聆听。爱记得，成长需要时间，孩子既通过教导学习，也同样通过错误学习。父神以忍耐待祂的儿女；父亲蒙召要反映出同样坚定的恩典（诗篇 103:13-14）。</w:t>
      </w:r>
    </w:p>
    <w:p w14:paraId="27FB83DB" w14:textId="77777777" w:rsidR="00227BF5" w:rsidRDefault="00227BF5" w:rsidP="00227BF5">
      <w:pPr>
        <w:pStyle w:val="Heading3"/>
      </w:pPr>
      <w:r>
        <w:t>II. 爱是恩慈——藉着温柔彰显力量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慈爱的父亲并不软弱——他使人感到安全。他的慈爱建立信任，并打开通往孩子内心的门。严厉或许能赢得一时的顺服，但慈爱却能赢得一生的影响力。保罗写道："不要惹儿女的气，只要照着主的教训和警戒养育他们"（以弗所书 6:4）。</w:t>
      </w:r>
    </w:p>
    <w:p w14:paraId="27FB83DB" w14:textId="77777777" w:rsidR="00227BF5" w:rsidRDefault="00227BF5" w:rsidP="00227BF5">
      <w:pPr>
        <w:pStyle w:val="Heading3"/>
      </w:pPr>
      <w:r>
        <w:t>III. 爱是不嫉妒，也不自夸——是鼓励人，而不是彼此竞争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父亲有时会通过子女的成就希伯來書衡量自己的价值。爱除去了这种压力。爱使父亲能够为子女的胜利欢呼，而不把这些胜利据为己有；也能够安慰他们的失败，而不使他们感到羞耻。爱因子女正在成为怎样的人而喜乐，而不只是因他们所成就的事而喜乐。</w:t>
      </w:r>
    </w:p>
    <w:p w14:paraId="27FB83DB" w14:textId="77777777" w:rsidR="00227BF5" w:rsidRDefault="00227BF5" w:rsidP="00227BF5">
      <w:pPr>
        <w:pStyle w:val="Heading3"/>
      </w:pPr>
      <w:r>
        <w:t>IV. 爱是不做不合宜的事，也不求自己的益处——服事，而不是要求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父亲的权柄不是为了特权，而是为了服事。爱教导一个人运用自己的力量，使家人得益处，而不是为了控制或便利。以爱为本的领导意味着效法基督的谦卑——以身作则地带领，而不是靠恐吓（马可福音 10:45）。</w:t>
      </w:r>
    </w:p>
    <w:p w14:paraId="27FB83DB" w14:textId="77777777" w:rsidR="00227BF5" w:rsidRDefault="00227BF5" w:rsidP="00227BF5">
      <w:pPr>
        <w:pStyle w:val="Heading3"/>
      </w:pPr>
      <w:r>
        <w:t>V. 爱凡事包容、凡事相信、凡事盼望、凡事忍耐——永不放弃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父亲的爱会面对失望、疏远或悖逆的季节。然而，真正的爱是恒久忍耐的。即使最坏的情况显现，它仍相信最好的；即使祷告似乎没有得到回应，它仍存着盼望；并且凭着信心承担等候的重担。这就是我们在天上的父爱我们的方式，也是地上的父亲必须学习以爱回应的方式。</w:t>
      </w:r>
    </w:p>
    <w:p w14:paraId="27FB83DB" w14:textId="77777777" w:rsidR="00227BF5" w:rsidRDefault="00227BF5" w:rsidP="00227BF5">
      <w:pPr>
        <w:pStyle w:val="Heading3"/>
      </w:pPr>
      <w:r>
        <w:t>为什么这很重要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孩子们可能会忘记父亲的教诲，但他们永远不会忘记他的语气、他的时间，或他的温柔。每天决定保持忍耐、恩慈和谦卑，会留下超越童年的印记。反映基督的父爱成为活的传承——引导他的孩子们不只是走向成熟，更是走向天堂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