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情熱</w:t>
      </w:r>
    </w:p>
    <w:p w14:paraId="30A144DD" w14:textId="3D11DC34" w:rsidR="00D83136" w:rsidRPr="00D83136" w:rsidRDefault="00D83136" w:rsidP="006C2818">
      <w:pPr>
        <w:pStyle w:val="NewSubtitle"/>
      </w:pPr>
      <w:r w:rsidRPr="00D83136">
        <w:t>パート 2</w:t>
      </w:r>
    </w:p>
    <w:p w14:paraId="670F8077" w14:textId="038F6EFB" w:rsidR="00944B2D" w:rsidRDefault="00944B2D" w:rsidP="00944B2D">
      <w:pPr>
        <w:pStyle w:val="ChapterVerse"/>
      </w:pPr>
      <w:r w:rsidRPr="00944B2D">
        <w:t>ヨハネの福音書 18:38b-19:30</w:t>
      </w:r>
    </w:p>
    <w:bookmarkEnd w:id="0"/>
    <w:p w14:paraId="5C097F03" w14:textId="5E23FA64" w:rsidR="00A7291B" w:rsidRDefault="0025169D" w:rsidP="00A7291B">
      <w:pPr>
        <w:pStyle w:val="NormalBlock"/>
      </w:pPr>
      <w:r>
        <w:t>前の章では、イエスの最後の日々についてのヨハネの記述を学びました。ヨハネは、主がユダの手紙に裏切られたことと、ユダの手紙ヤ人の指導者たちの前で受けた主の裁判に焦点を当てました。私は、イエスが次のことをあなたがたに説明しました。</w:t>
      </w:r>
    </w:p>
    <w:bookmarkEnd w:id="0"/>
    <w:p w14:paraId="528DD780" w14:textId="604C58E7" w:rsidR="00FB4BCD" w:rsidRDefault="00FB4BCD" w:rsidP="001E1588">
      <w:pPr>
        <w:pStyle w:val="NormalBlock"/>
        <w:numPr>
          <w:ilvl w:val="0"/>
          <w:numId w:val="201"/>
        </w:numPr>
      </w:pPr>
      <w:r>
        <w:t>最初に、大祭司であったアンナス、すなわち現大祭司の義父の前に、予備審問のために連れて行かれた。</w:t>
      </w:r>
    </w:p>
    <w:bookmarkEnd w:id="0"/>
    <w:p w14:paraId="528DD780" w14:textId="604C58E7" w:rsidR="00FB4BCD" w:rsidRDefault="00FB4BCD" w:rsidP="001E1588">
      <w:pPr>
        <w:pStyle w:val="NormalBlock"/>
        <w:numPr>
          <w:ilvl w:val="0"/>
          <w:numId w:val="201"/>
        </w:numPr>
      </w:pPr>
      <w:r>
        <w:t>それから、正式に告発され、判決を受けるために、正式な大祭司であるカヤパとサンヘドリンの前に出るよう送られた。</w:t>
      </w:r>
    </w:p>
    <w:bookmarkEnd w:id="0"/>
    <w:p w14:paraId="528DD780" w14:textId="604C58E7" w:rsidR="00FB4BCD" w:rsidRDefault="00FB4BCD" w:rsidP="001E1588">
      <w:pPr>
        <w:pStyle w:val="NormalBlock"/>
        <w:numPr>
          <w:ilvl w:val="0"/>
          <w:numId w:val="201"/>
        </w:numPr>
      </w:pPr>
      <w:r>
        <w:t>イエスはカヤパのもとへ二度行かれた。一度は夜遅く、もう一度は朝早くであった。</w:t>
      </w:r>
    </w:p>
    <w:bookmarkEnd w:id="0"/>
    <w:p w14:paraId="528DD780" w14:textId="604C58E7" w:rsidR="00FB4BCD" w:rsidRDefault="00FB4BCD" w:rsidP="001E1588">
      <w:pPr>
        <w:pStyle w:val="NormalBlock"/>
        <w:numPr>
          <w:ilvl w:val="0"/>
          <w:numId w:val="201"/>
        </w:numPr>
      </w:pPr>
      <w:r>
        <w:t>次に、ユダの手紙ヤ人たちは、死刑判決を執行するよう説得するために、イエスをローマ総督ポンテオ・ピラトのもとへ連れて行った。死刑を執行することは、律法によってユダの手紙ヤ人には禁じられていた。</w:t>
      </w:r>
    </w:p>
    <w:bookmarkEnd w:id="0"/>
    <w:p w14:paraId="528DD780" w14:textId="604C58E7" w:rsidR="00FB4BCD" w:rsidRDefault="00FB4BCD" w:rsidP="001E1588">
      <w:pPr>
        <w:pStyle w:val="NormalBlock"/>
        <w:numPr>
          <w:ilvl w:val="0"/>
          <w:numId w:val="201"/>
        </w:numPr>
      </w:pPr>
      <w:r>
        <w:t>ヨハネはこのことに触れていないが、ルカ（ルカの福音書 23:8-12）は、ピラトがイエスはガリラヤ出身だと知ると、当時エルサレムにいたヘロデ（北部を治めていた）にイエスを送って、ヘロデに対処させたと記している。</w:t>
      </w:r>
    </w:p>
    <w:bookmarkEnd w:id="0"/>
    <w:p w14:paraId="528DD780" w14:textId="604C58E7" w:rsidR="00FB4BCD" w:rsidRDefault="00FB4BCD" w:rsidP="001E1588">
      <w:pPr>
        <w:pStyle w:val="NormalBlock"/>
        <w:numPr>
          <w:ilvl w:val="0"/>
          <w:numId w:val="201"/>
        </w:numPr>
      </w:pPr>
      <w:r>
        <w:t>イエスが黙っておられたので、ヘロデは何もできなかった。</w:t>
      </w:r>
    </w:p>
    <w:bookmarkEnd w:id="0"/>
    <w:p w14:paraId="528DD780" w14:textId="604C58E7" w:rsidR="00FB4BCD" w:rsidRDefault="00FB4BCD" w:rsidP="001E1588">
      <w:pPr>
        <w:pStyle w:val="NormalBlock"/>
        <w:numPr>
          <w:ilvl w:val="0"/>
          <w:numId w:val="201"/>
        </w:numPr>
      </w:pPr>
      <w:r>
        <w:t>ピラトはイエスを引き取り、イエスが主張していることについて尋問し始めた。一方、イエスもピラトの信仰について尋ね始められた。この時点で、ピラトは会話を打ち切り、ユダの手紙ヤ人たちのもとへ戻って、イエスについての自分の見解と、イエスを処刑してほしいという彼らの要求を伝えた。</w:t>
      </w:r>
    </w:p>
    <w:bookmarkEnd w:id="0"/>
    <w:bookmarkEnd w:id="0"/>
    <w:p w14:paraId="5C097F03" w14:textId="5E23FA64" w:rsidR="00A7291B" w:rsidRDefault="0025169D" w:rsidP="00A7291B">
      <w:pPr>
        <w:pStyle w:val="NormalBlock"/>
      </w:pPr>
      <w:r>
        <w:t>ピラトは、イエスが別の世界の王であると信じるようには動かされていませんが、ユダの手紙ヤ人たちがイエスに対して申し立てた告発を信じるようにも説得されていません。</w:t>
      </w:r>
    </w:p>
    <w:p w14:paraId="6ABE7781" w14:textId="77777777" w:rsidR="00227BF5" w:rsidRDefault="00227BF5" w:rsidP="00227BF5">
      <w:pPr>
        <w:pStyle w:val="Heading2"/>
      </w:pPr>
      <w:r>
        <w:t>ピラトの前での裁判 ― ヨハネによる福音書 18:38-19:16</w:t>
      </w:r>
    </w:p>
    <w:bookmarkEnd w:id="0"/>
    <w:bookmarkEnd w:id="0"/>
    <w:p w14:paraId="7E1F9BC8" w14:textId="7BE2687A" w:rsidR="00A7291B" w:rsidRPr="007C2DD5" w:rsidRDefault="0025169D" w:rsidP="007C2DD5">
      <w:pPr>
        <w:pStyle w:val="Quote"/>
      </w:pPr>
      <w:r>
        <w:t>³⁸ 「真理だと？ 真理とは何だ。」ピラトは吐き捨てるように言うと、またユダヤ人たちのところへ行き、こう提案しました。「あの男は無罪だ。 ³⁹ ところで毎年、過越の祭りの時には、囚人を一人釈放してやることになっている。おまえたちさえよければ、あの『ユダヤ人の王』を釈放してやるが、どうだ。」 ⁴⁰ 「違う！ あいつじゃない！ バラバだ！」彼らはまた大声でわめき立てました。このバラバという男は強盗だったのです。</w:t>
      </w:r>
    </w:p>
    <w:bookmarkEnd w:id="0"/>
    <w:p w14:paraId="44687C10" w14:textId="5FB066C6" w:rsidR="009C22C1" w:rsidRDefault="009C22C1" w:rsidP="00C35B22">
      <w:pPr>
        <w:pStyle w:val="BibleVerseCite"/>
      </w:pPr>
      <w:r w:rsidRPr="007C2DD5">
        <w:t>- ヨハネの福音書 18:38b-40</w:t>
      </w:r>
    </w:p>
    <w:bookmarkEnd w:id="0"/>
    <w:p w14:paraId="255668C9" w14:textId="77777777" w:rsidR="00A7291B" w:rsidRDefault="0025169D" w:rsidP="00A7291B">
      <w:pPr>
        <w:pStyle w:val="PadTop24"/>
      </w:pPr>
      <w:r>
        <w:t>ピラトは、イエスが告発された罪について無実であり、死刑に処されるべきではないと本当に信じています。しかし、何らかの措置を取るよう迫っているユダの手紙ヤ人指導者たちに譲歩し、イエスを釈放することもしません。</w:t>
      </w:r>
    </w:p>
    <w:bookmarkEnd w:id="0"/>
    <w:p w14:paraId="5C097F03" w14:textId="5E23FA64" w:rsidR="00A7291B" w:rsidRDefault="0025169D" w:rsidP="00A7291B">
      <w:pPr>
        <w:pStyle w:val="NormalBlock"/>
      </w:pPr>
      <w:r>
        <w:t>他の福音書記者たちは、この時点で、ピラトがイエスの出身地がガリラヤであることを知り、イエスをガリラヤの領主ヘロデのもとに送って尋問を受けさせることにしたと、私たちに伝えています。ヘロデは、イエスが生まれたときに王であったヘロデ大王の息子の一人でした。ヘロデ大王が死ぬと、ヘロデの王国は息子たちの間で分割され、ヘロデ・ジュニアは、ガリラヤ周辺の北部の領地を受け取り、そこを治めることになりました。「領主」という語はギリシア語で、ヘロデのように、属州の一部を治める者を指すためにローマ人が用いた語です。</w:t>
      </w:r>
    </w:p>
    <w:bookmarkEnd w:id="0"/>
    <w:p w14:paraId="5C097F03" w14:textId="5E23FA64" w:rsidR="00A7291B" w:rsidRDefault="0025169D" w:rsidP="00A7291B">
      <w:pPr>
        <w:pStyle w:val="NormalBlock"/>
      </w:pPr>
      <w:r>
        <w:t>イエスはヘロデと短時間会うが、ピラトにとって有利なことは何も見いだされないため、イエスはさらに処置を取るためにローマの総督のもとへ戻される。この時点で、ピラトは、これが及ぼすかもしれない悪影響を最小限にするため、ユダの手紙ヤ人の律法または伝統に基づいてイエスを釈放しようとする。イエスを無罪と認めたのだから、単に釈放すべきであったが、ピラトはそうすることを恐れていた。</w:t>
      </w:r>
    </w:p>
    <w:bookmarkEnd w:id="0"/>
    <w:p w14:paraId="5C097F03" w14:textId="5E23FA64" w:rsidR="00A7291B" w:rsidRDefault="0025169D" w:rsidP="00A7291B">
      <w:pPr>
        <w:pStyle w:val="NormalBlock"/>
      </w:pPr>
      <w:r>
        <w:t>過越の祭りの時期の慣例では、二人の囚人を連れ出し、人々にそのうち一人を選ばせて釈放していました。イエスに対する侮辱とは、イエスが無実であるにもかかわらず、有罪判決を受けた盗人であり殺人者である男と並べられたことです（マタイの福音書 27:16；マルコの福音書 15:7）。</w:t>
      </w:r>
    </w:p>
    <w:bookmarkEnd w:id="0"/>
    <w:p w14:paraId="5C097F03" w14:textId="5E23FA64" w:rsidR="00A7291B" w:rsidRDefault="0025169D" w:rsidP="00A7291B">
      <w:pPr>
        <w:pStyle w:val="NormalBlock"/>
      </w:pPr>
      <w:r>
        <w:t>ピラトは初め、民衆が、この有罪判決を受けた殺人者よりも、人気のある教師であり癒やし手であるイエスを選ぶだろうと確信している。しかしピラトは、イエスを「彼らの王」として差し出すことによって、ユダの手紙ヤ人の指導者たちを挑発せずにはいられない。彼らの「王」とただの犯罪者とのどちらかを選ぶよう求められたとき、ローマ兵たちの笑い、ユダの手紙ヤ人の指導者たちの怒り、そして民衆の憤りを想像することができる。</w:t>
      </w:r>
    </w:p>
    <w:bookmarkEnd w:id="0"/>
    <w:p w14:paraId="5C097F03" w14:textId="5E23FA64" w:rsidR="00A7291B" w:rsidRDefault="0025169D" w:rsidP="00A7291B">
      <w:pPr>
        <w:pStyle w:val="NormalBlock"/>
      </w:pPr>
      <w:r>
        <w:t>彼が驚いたことに、ユダの手紙ヤ人指導者たちの支持者たちが十分に加わっていた群衆は、イエスを弁護することを拒み、バラバを助けるよう叫びます。この方法でイエスを釈放しようとした試みが失敗したピラトは、別の行動に出ようとします。</w:t>
      </w:r>
    </w:p>
    <w:bookmarkEnd w:id="0"/>
    <w:p w14:paraId="7E1F9BC8" w14:textId="7BE2687A" w:rsidR="00A7291B" w:rsidRPr="007C2DD5" w:rsidRDefault="0025169D" w:rsidP="007C2DD5">
      <w:pPr>
        <w:pStyle w:val="Quote"/>
      </w:pPr>
      <w:r>
        <w:t>¹ しかたなくピラトは、イエスの背中を鉛のついたむちで打たせました。 ² そして兵士たちは、いばらで冠を編み、イエスの頭にかぶらせ、王の着る紫色のガウンを着せました。 ³ それから、「ユダヤ人の王様、ばんざーい！」とさんざんからかい、平手でたたいたりしました。 ⁴ ピラトはもう一度外に出て、ユダヤ人たちに念を押しました。「今、あの男を連れ出す。だがいいか。私の見たところでは、あの男は無罪だ。」 ⁵ イエスは、いばらの冠に紫色のガウンという姿のまま出て来られました。「よく見ろ。この男だ」と、ピラトが言いました。</w:t>
      </w:r>
    </w:p>
    <w:bookmarkEnd w:id="0"/>
    <w:p w14:paraId="44687C10" w14:textId="5FB066C6" w:rsidR="009C22C1" w:rsidRDefault="009C22C1" w:rsidP="00C35B22">
      <w:pPr>
        <w:pStyle w:val="BibleVerseCite"/>
      </w:pPr>
      <w:r w:rsidRPr="007C2DD5">
        <w:t>- ヨハネの福音書 19:1-5</w:t>
      </w:r>
    </w:p>
    <w:bookmarkEnd w:id="0"/>
    <w:p w14:paraId="255668C9" w14:textId="77777777" w:rsidR="00A7291B" w:rsidRDefault="0025169D" w:rsidP="00A7291B">
      <w:pPr>
        <w:pStyle w:val="PadTop24"/>
      </w:pPr>
      <w:r>
        <w:t>ユダの手紙ヤ人たちが血を求めているのを見て、ピラトは主を拷問にかけます。嘲弄、いばらの冠、そして衣は、ユダの手紙ヤ人たちの前でイエスを辱め、信用を失墜させようとする試みです。</w:t>
      </w:r>
    </w:p>
    <w:bookmarkEnd w:id="0"/>
    <w:p w14:paraId="5C097F03" w14:textId="5E23FA64" w:rsidR="00A7291B" w:rsidRDefault="0025169D" w:rsidP="00A7291B">
      <w:pPr>
        <w:pStyle w:val="NormalBlock"/>
      </w:pPr>
      <w:r>
        <w:t>兵士たちとの試練の後、イエスは、いばらの冠と古い外套（おそらく兵士の一人が着ていたもの）以外は裸のまま（囚人はこのようにむち打たれた）、再び外へ連れ出されます。ピラトはもう一度、イエスに罪がないことを宣言し、あざけるように「......この人だ」と紹介します。その意図は、王を名乗るかもしれないこの人物を恐れる必要はない、ということです。ローマ人たちはイエスを身の程にまで引き下げ、イエスがただの人間にすぎないことを示したのです。</w:t>
      </w:r>
    </w:p>
    <w:bookmarkEnd w:id="0"/>
    <w:p w14:paraId="5C097F03" w14:textId="5E23FA64" w:rsidR="00A7291B" w:rsidRDefault="0025169D" w:rsidP="00A7291B">
      <w:pPr>
        <w:pStyle w:val="NormalBlock"/>
      </w:pPr>
      <w:r>
        <w:t>ピラトには三つの目的があります：</w:t>
      </w:r>
    </w:p>
    <w:bookmarkEnd w:id="0"/>
    <w:p w14:paraId="528DD780" w14:textId="604C58E7" w:rsidR="00FB4BCD" w:rsidRDefault="00FB4BCD" w:rsidP="001E1588">
      <w:pPr>
        <w:pStyle w:val="NormalBlock"/>
        <w:numPr>
          <w:ilvl w:val="0"/>
          <w:numId w:val="202"/>
        </w:numPr>
      </w:pPr>
      <w:r>
        <w:t>明らかに無実の人を処刑して、民衆の間に騒動を引き起こす可能性を避けたい。</w:t>
      </w:r>
    </w:p>
    <w:bookmarkEnd w:id="0"/>
    <w:p w14:paraId="528DD780" w14:textId="604C58E7" w:rsidR="00FB4BCD" w:rsidRDefault="00FB4BCD" w:rsidP="001E1588">
      <w:pPr>
        <w:pStyle w:val="NormalBlock"/>
        <w:numPr>
          <w:ilvl w:val="0"/>
          <w:numId w:val="202"/>
        </w:numPr>
      </w:pPr>
      <w:r>
        <w:t>この騒ぎを起こす者について「何とかしろ」と求めるユダの手紙ヤ人の指導者たちをなだめたい。</w:t>
      </w:r>
    </w:p>
    <w:bookmarkEnd w:id="0"/>
    <w:p w14:paraId="528DD780" w14:textId="604C58E7" w:rsidR="00FB4BCD" w:rsidRDefault="00FB4BCD" w:rsidP="001E1588">
      <w:pPr>
        <w:pStyle w:val="NormalBlock"/>
        <w:numPr>
          <w:ilvl w:val="0"/>
          <w:numId w:val="202"/>
        </w:numPr>
      </w:pPr>
      <w:r>
        <w:t>ピラトは、自分が軽蔑し、また彼らも自分を軽蔑していると知っているこの人々を、侮辱し、見下さずにはいられない。</w:t>
      </w:r>
    </w:p>
    <w:bookmarkEnd w:id="0"/>
    <w:bookmarkEnd w:id="0"/>
    <w:p w14:paraId="5C097F03" w14:textId="5E23FA64" w:rsidR="00A7291B" w:rsidRDefault="0025169D" w:rsidP="00A7291B">
      <w:pPr>
        <w:pStyle w:val="NormalBlock"/>
      </w:pPr>
      <w:r>
        <w:t>彼の考えでは、イエスを拷問し、辱めた後でユダの手紙ヤ人たちに引き渡すことによって、これら三つの目的を達成できます。</w:t>
      </w:r>
    </w:p>
    <w:bookmarkEnd w:id="0"/>
    <w:p w14:paraId="7E1F9BC8" w14:textId="7BE2687A" w:rsidR="00A7291B" w:rsidRPr="007C2DD5" w:rsidRDefault="0025169D" w:rsidP="007C2DD5">
      <w:pPr>
        <w:pStyle w:val="Quote"/>
      </w:pPr>
      <w:r>
        <w:t>⁶ 「十字架につけろ！ 十字架だ！」イエスを見るやいなや、祭司長やユダヤ人の役人たちは、大声で訴えました。ピラトは言いました。「そこまで言うならおまえたちがやれ！ 私の調べでは無罪だ。」 ⁷ 「こいつは自分を神の子とぬかしました。私どもの法律では死刑です。」 ⁸ そのことばを聞くと、ピラトはますますこわくなりました。 ⁹ もう一度イエスを官邸へ連れ戻し、尋ねました。「おまえはいったい、どこから来たのだ。」しかし、イエスはひとこともお答えになりません。 ¹⁰ ピラトはさらに問い詰めます。「何も言わないのか。わからんやつだな。私の命令ひとつで、おまえを釈放することも、十字架につけることもできるのだぞ。」 ¹¹ イエスは言われました。「神から与えられた権威でなければ、あなたは何も手出しはできません。わたしをあなたに引き渡した者の罪は、もっと大きいのです。」</w:t>
      </w:r>
    </w:p>
    <w:bookmarkEnd w:id="0"/>
    <w:p w14:paraId="44687C10" w14:textId="5FB066C6" w:rsidR="009C22C1" w:rsidRDefault="009C22C1" w:rsidP="00C35B22">
      <w:pPr>
        <w:pStyle w:val="BibleVerseCite"/>
      </w:pPr>
      <w:r w:rsidRPr="007C2DD5">
        <w:t>- ヨハネの福音書 19:6-11</w:t>
      </w:r>
    </w:p>
    <w:bookmarkEnd w:id="0"/>
    <w:p w14:paraId="255668C9" w14:textId="77777777" w:rsidR="00A7291B" w:rsidRDefault="0025169D" w:rsidP="00A7291B">
      <w:pPr>
        <w:pStyle w:val="PadTop24"/>
      </w:pPr>
      <w:r>
        <w:t>イエスを釈放することに同意させようとした彼の試みは、群衆が拷問に対して「十字架につけろ」と叫んで応じたため、失敗に終わった。ピラトは再び、この人を処刑する根拠は何も見いだせないと繰り返し、彼らがそれほどまでにイエスの死を望むなら、自分たちでそうするように告げる。もちろん、これはユダの手紙ヤ人たちに対する挑発であった。なぜなら、ピラトも彼らも、彼らにはそのような権限がないことを知っていたからである。</w:t>
      </w:r>
    </w:p>
    <w:bookmarkEnd w:id="0"/>
    <w:p w14:paraId="5C097F03" w14:textId="5E23FA64" w:rsidR="00A7291B" w:rsidRDefault="0025169D" w:rsidP="00A7291B">
      <w:pPr>
        <w:pStyle w:val="NormalBlock"/>
      </w:pPr>
      <w:r>
        <w:t>しかし、ユダの手紙ヤ人たちはピラトの返答の弱点を見抜きます。彼は「私はこの人に何の罪も認めません」と言い、ユダの手紙ヤ人たちは、自分たちには律法があり、その律法によれば彼は死ななければならない、と答えます。言い換えれば、あなたに彼を有罪とする律法も理由もないなら、私たちにはあるのだから、私たちの律法を用いてその行為を行え、ということです。</w:t>
      </w:r>
    </w:p>
    <w:bookmarkEnd w:id="0"/>
    <w:p w14:paraId="5C097F03" w14:textId="5E23FA64" w:rsidR="00A7291B" w:rsidRDefault="0025169D" w:rsidP="00A7291B">
      <w:pPr>
        <w:pStyle w:val="NormalBlock"/>
      </w:pPr>
      <w:r>
        <w:t>ここで彼らは、イエスを処刑させたいと望む本当の理由、すなわちイエスが神性を主張していることを明らかにします。異邦人であったピラトは、ユダの手紙ヤ人のメシアやその主張について信仰も理解も持っていなかったため、このことに驚きました。しかし、彼自身の背景にはローマの神々や神話などが満ちていました。この男はその神々の一人なのでしょうか。彼は懐疑的でしたが、イエスの態度と評判は普通ではなく、ユダの手紙ヤ人によるこの新たな暴露は彼を恐れさせました。もしかすると彼は、時折人間と交わると言われていたローマの神々の一人を、知らずに拷問してしまったのでしょうか。もしそうなら、神々はこのことのために彼に何をするのでしょうか。</w:t>
      </w:r>
    </w:p>
    <w:bookmarkEnd w:id="0"/>
    <w:p w14:paraId="5C097F03" w14:textId="5E23FA64" w:rsidR="00A7291B" w:rsidRDefault="0025169D" w:rsidP="00A7291B">
      <w:pPr>
        <w:pStyle w:val="NormalBlock"/>
      </w:pPr>
      <w:r>
        <w:t>ピラトはイエスに再び尋問するため戻って来ます。今回は、ピラト自身が関わっている可能性があるため、尋問はより切迫した、個人的なものとなります。ピラトはイエスがどこから来たのかを尋ねます。彼はイエスの身元についてさらに詳しく知りたいと思いますが、イエスは何も答えません。イエスはすでにご自分が誰であるかを彼に告げており、ピラトは信じなかったので、それ以上の質問には答えられません。</w:t>
      </w:r>
    </w:p>
    <w:bookmarkEnd w:id="0"/>
    <w:p w14:paraId="5C097F03" w14:textId="5E23FA64" w:rsidR="00A7291B" w:rsidRDefault="0025169D" w:rsidP="00A7291B">
      <w:pPr>
        <w:pStyle w:val="NormalBlock"/>
      </w:pPr>
      <w:r>
        <w:t>苛立ったピラトは、イエスを釈放することも処刑することもできる自分の権力をほのめかし、この脅し、あるいは申し出によって、イエスがご自身の身元についてさらに説明することを期待します。イエスは、信仰なしに人がご自身について知る知識を深めることはなさいません。まず信じ、それから知るのです。イエスは、ピラトが自分の権力をどのように認識しているかについて述べることで応じます。イエスは彼に二つのことを告げます。</w:t>
      </w:r>
    </w:p>
    <w:bookmarkEnd w:id="0"/>
    <w:p w14:paraId="528DD780" w14:textId="604C58E7" w:rsidR="00FB4BCD" w:rsidRDefault="00FB4BCD" w:rsidP="001E1588">
      <w:pPr>
        <w:pStyle w:val="NormalBlock"/>
        <w:numPr>
          <w:ilvl w:val="0"/>
          <w:numId w:val="203"/>
        </w:numPr>
      </w:pPr>
      <w:r>
        <w:t>ピラトには主の命に対する権威はありません。別の方が彼にこの権威と力をお与えになったのです。私たちは、神が世俗の指導者たちを、善人であれ悪人であれ、許し、任命しておられることを知っています（ローマ人への手紙 13）。</w:t>
      </w:r>
    </w:p>
    <w:bookmarkEnd w:id="0"/>
    <w:p w14:paraId="528DD780" w14:textId="604C58E7" w:rsidR="00FB4BCD" w:rsidRDefault="00FB4BCD" w:rsidP="001E1588">
      <w:pPr>
        <w:pStyle w:val="NormalBlock"/>
        <w:numPr>
          <w:ilvl w:val="0"/>
          <w:numId w:val="203"/>
        </w:numPr>
      </w:pPr>
      <w:r>
        <w:t>彼が今行っている悪事でさえ、主を最初に逮捕し、偽って裁判にかけ、訴えたユダの手紙ヤ人たちが犯した悪事に比べれば、二次的なものです。</w:t>
      </w:r>
    </w:p>
    <w:bookmarkEnd w:id="0"/>
    <w:bookmarkEnd w:id="0"/>
    <w:p w14:paraId="5C097F03" w14:textId="5E23FA64" w:rsidR="00A7291B" w:rsidRDefault="0025169D" w:rsidP="00A7291B">
      <w:pPr>
        <w:pStyle w:val="NormalBlock"/>
      </w:pPr>
      <w:r>
        <w:t>イエスは真の王として答え、これらの下位の役人たちが取ってきた行動に裁きを下されます。</w:t>
      </w:r>
    </w:p>
    <w:bookmarkEnd w:id="0"/>
    <w:p w14:paraId="7E1F9BC8" w14:textId="7BE2687A" w:rsidR="00A7291B" w:rsidRPr="007C2DD5" w:rsidRDefault="0025169D" w:rsidP="007C2DD5">
      <w:pPr>
        <w:pStyle w:val="Quote"/>
      </w:pPr>
      <w:r>
        <w:t>¹² 何とかしてイエスを釈放しようと手を尽くすピラトに、ユダヤ人の指導者たちは激しく抵抗しました。「こいつを釈放なさるおつもりですか。そんなことをしたら、あなた様はカイザル（ローマ皇帝）の味方ではありません。だれであろうと、自分を王とする者は謀反人です。」 ¹³ こう言われて、ピラトはまたもやイエスを外に連れ出し、「敷石」〔ヘブル語で、ガバタ〕と呼ばれる場所で裁判の席に着きました。 ¹⁴ それはちょうど、過越の祭りの前日、正午ごろのことでした。「さあ、おまえたちの王だ。」 ¹⁵ 「殺せ、殺せ。十字架につけろ！」「なに？ おまえたちの王をか？」「カイザルのほかに王はない！」祭司長たちは、むきになって叫び返します。 ¹⁶ これでは、しかたがありません。ついにピラトもあきらめ、十字架につけるため、イエスをユダヤ人に引き渡しました。</w:t>
      </w:r>
    </w:p>
    <w:bookmarkEnd w:id="0"/>
    <w:p w14:paraId="44687C10" w14:textId="5FB066C6" w:rsidR="009C22C1" w:rsidRDefault="009C22C1" w:rsidP="00C35B22">
      <w:pPr>
        <w:pStyle w:val="BibleVerseCite"/>
      </w:pPr>
      <w:r w:rsidRPr="007C2DD5">
        <w:t>- ヨハネの福音書 19:12-16</w:t>
      </w:r>
    </w:p>
    <w:bookmarkEnd w:id="0"/>
    <w:p w14:paraId="255668C9" w14:textId="77777777" w:rsidR="00A7291B" w:rsidRDefault="0025169D" w:rsidP="00A7291B">
      <w:pPr>
        <w:pStyle w:val="PadTop24"/>
      </w:pPr>
      <w:r>
        <w:t>ピラトがイエスを釈放しようとする努力の最終的な狙いが見えてくるのは、ユダの手紙ヤ人たちが彼自身の弱点に焦点を絞るときです。この時まで、彼らの関心はイエスと、イエスを処刑させたいという願いに向けられていました。</w:t>
      </w:r>
    </w:p>
    <w:bookmarkEnd w:id="0"/>
    <w:p w14:paraId="5C097F03" w14:textId="5E23FA64" w:rsidR="00A7291B" w:rsidRDefault="0025169D" w:rsidP="00A7291B">
      <w:pPr>
        <w:pStyle w:val="NormalBlock"/>
      </w:pPr>
      <w:r>
        <w:t>ユダの手紙ヤ人の指導者たちは、処刑を実行するために彼が必要とするすべてのものを提供することで、彼を出し抜きました。</w:t>
      </w:r>
    </w:p>
    <w:bookmarkEnd w:id="0"/>
    <w:p w14:paraId="528DD780" w14:textId="604C58E7" w:rsidR="00FB4BCD" w:rsidRDefault="00FB4BCD" w:rsidP="001E1588">
      <w:pPr>
        <w:pStyle w:val="NormalBlock"/>
        <w:numPr>
          <w:ilvl w:val="0"/>
          <w:numId w:val="204"/>
        </w:numPr>
      </w:pPr>
      <w:r>
        <w:t>彼らは反逆罪の訴えを用意しました（彼が王であると主張したことによるものです）。</w:t>
      </w:r>
    </w:p>
    <w:bookmarkEnd w:id="0"/>
    <w:p w14:paraId="528DD780" w14:textId="604C58E7" w:rsidR="00FB4BCD" w:rsidRDefault="00FB4BCD" w:rsidP="001E1588">
      <w:pPr>
        <w:pStyle w:val="NormalBlock"/>
        <w:numPr>
          <w:ilvl w:val="0"/>
          <w:numId w:val="204"/>
        </w:numPr>
      </w:pPr>
      <w:r>
        <w:t>彼らは、ピラトがローマ法に基づいてイエスを有罪にすることができないため、イエスを有罪にするための法的枠組みを与えました。彼は、ユダの手紙ヤ法についての彼らの解釈を用いてイエスを有罪にすることができます。</w:t>
      </w:r>
    </w:p>
    <w:bookmarkEnd w:id="0"/>
    <w:p w14:paraId="528DD780" w14:textId="604C58E7" w:rsidR="00FB4BCD" w:rsidRDefault="00FB4BCD" w:rsidP="001E1588">
      <w:pPr>
        <w:pStyle w:val="NormalBlock"/>
        <w:numPr>
          <w:ilvl w:val="0"/>
          <w:numId w:val="204"/>
        </w:numPr>
      </w:pPr>
      <w:r>
        <w:t>彼らはまた、イエスを釈放することはカエサル（ピラトの支配者）の意志に反することになると示唆することで、動機も与えました。</w:t>
      </w:r>
    </w:p>
    <w:bookmarkEnd w:id="0"/>
    <w:p w14:paraId="528DD780" w14:textId="604C58E7" w:rsidR="00FB4BCD" w:rsidRDefault="00FB4BCD" w:rsidP="001E1588">
      <w:pPr>
        <w:pStyle w:val="NormalBlock"/>
        <w:numPr>
          <w:ilvl w:val="0"/>
          <w:numId w:val="204"/>
        </w:numPr>
      </w:pPr>
      <w:r>
        <w:t>ユダの手紙ヤ人たちは、このことを行えばローマに対する彼らのより大きな忠誠を勝ち取ることになると宣言して、ピラトへの攻撃を終えます。</w:t>
      </w:r>
    </w:p>
    <w:bookmarkEnd w:id="0"/>
    <w:bookmarkEnd w:id="0"/>
    <w:p w14:paraId="5C097F03" w14:textId="5E23FA64" w:rsidR="00A7291B" w:rsidRDefault="0025169D" w:rsidP="00A7291B">
      <w:pPr>
        <w:pStyle w:val="NormalBlock"/>
      </w:pPr>
      <w:r>
        <w:t>そして、自分の良心（3度も罪がないと認めた）、律法（無罪の者は釈放される）、そしてより良い判断（恐れ）に反して、ピラトは、そうすることでユダの手紙ヤ人の指導者たちをなだめ、民衆の騒乱を避け、政府内での自分の地位を確保できると考え、イエスを死に引き渡します。彼はカエサルの総督でしたが、暴動や、ローマへの忠誠心と能力についての継続的な苦情は、彼の地位への脅威となり得ました。</w:t>
      </w:r>
    </w:p>
    <w:bookmarkEnd w:id="0"/>
    <w:p w14:paraId="5C097F03" w14:textId="5E23FA64" w:rsidR="00A7291B" w:rsidRDefault="0025169D" w:rsidP="00A7291B">
      <w:pPr>
        <w:pStyle w:val="NormalBlock"/>
      </w:pPr>
      <w:r>
        <w:t>イエスが沈黙し、言葉を発し、その態度によってご自身の身分を宣言される中で、もう一つの周期が完了します。このローマの役人は信じず、その不信に基づいて行動し、裁判で無罪とされた人を処刑することは違法であるにもかかわらず、イエスを処刑へと引き渡します。</w:t>
      </w:r>
    </w:p>
    <w:p w14:paraId="6ABE7781" w14:textId="77777777" w:rsidR="00227BF5" w:rsidRDefault="00227BF5" w:rsidP="00227BF5">
      <w:pPr>
        <w:pStyle w:val="Heading2"/>
      </w:pPr>
      <w:r>
        <w:t>十字架刑 ― 17～30節</w:t>
      </w:r>
    </w:p>
    <w:bookmarkEnd w:id="0"/>
    <w:bookmarkEnd w:id="0"/>
    <w:p w14:paraId="7E1F9BC8" w14:textId="7BE2687A" w:rsidR="00A7291B" w:rsidRPr="007C2DD5" w:rsidRDefault="0025169D" w:rsidP="007C2DD5">
      <w:pPr>
        <w:pStyle w:val="Quote"/>
      </w:pPr>
      <w:r>
        <w:t>¹⁷ ついにイエスはユダヤ人たちの手に渡されました。イエスは十字架を背負わされ、エルサレム市外の、「どくろ」〔ヘブル語で、ゴルゴタ〕という場所へ引かれて行きました。 ¹⁸ 人々はそこで、ほかの二人といっしょにイエスを十字架につけました。イエスは真ん中、二人はそれぞれその両側に。 ¹⁹ ピラトはイエスの頭上に、「ユダヤ人の王、ナザレのイエス」と書いた罪状書きを掲げました。 ²⁰ 処刑の場所は都に近く、しかも罪状書きはヘブル語、ラテン語、ギリシヤ語で書いてあったので、大ぜいの人が読みました。 ²¹ これを見た祭司長たちは、ピラトに抗議しました。「『ユダヤ人の王』とあるのは納得がいきません。『ユダヤ人の王と自称した』と書き直してください。」 ²² 「私が書いたことに口出しする気か。そのままにしておけ。」ピラトは聞き入れませんでした。</w:t>
      </w:r>
    </w:p>
    <w:bookmarkEnd w:id="0"/>
    <w:p w14:paraId="44687C10" w14:textId="5FB066C6" w:rsidR="009C22C1" w:rsidRDefault="009C22C1" w:rsidP="00C35B22">
      <w:pPr>
        <w:pStyle w:val="BibleVerseCite"/>
      </w:pPr>
      <w:r w:rsidRPr="007C2DD5">
        <w:t>- ヨハネの福音書 19:17-22</w:t>
      </w:r>
    </w:p>
    <w:bookmarkEnd w:id="0"/>
    <w:p w14:paraId="255668C9" w14:textId="77777777" w:rsidR="00A7291B" w:rsidRDefault="0025169D" w:rsidP="00A7291B">
      <w:pPr>
        <w:pStyle w:val="PadTop24"/>
      </w:pPr>
      <w:r>
        <w:t>ヨハネは、十字架刑に伴うさらなる拷問やその過程について、多くの詳細を記してはいません。これは他の福音書記者たちによって記されています。実際、彼はユダの手紙ヤ人の指導者たちとピラトとの間で続いていた論争を描くことによって、イエスの身分という自分の主題をさらに追っています。</w:t>
      </w:r>
    </w:p>
    <w:bookmarkEnd w:id="0"/>
    <w:p w14:paraId="5C097F03" w14:textId="5E23FA64" w:rsidR="00A7291B" w:rsidRDefault="0025169D" w:rsidP="00A7291B">
      <w:pPr>
        <w:pStyle w:val="NormalBlock"/>
      </w:pPr>
      <w:r>
        <w:t>ピラトは、ユダの手紙ヤ人たちがイエスについて主張したことと、イエスご自身がご自分の身分について語られたことを組み合わせることによって、最後の言葉を述べます。彼の意図はユダの手紙ヤ人たちをさらに侮辱することであり、彼らの意図はイエスを殺し、信用を失墜させることでした。しかし結局、全世界の人々が読むために諸言語で書かれたものは真理でした。この十字架上におられるのは、ナザレ出身の人、イエスです。神の子、イエスです。神であり人であるイエスです。ユダの手紙ヤ人の指導者たちの抗議にもかかわらず、ピラトは最後の発言権を得ることに成功し、そうすることによって、彼もユダの手紙ヤ人たちも見逃していた真理を宣言します。</w:t>
      </w:r>
    </w:p>
    <w:bookmarkEnd w:id="0"/>
    <w:p w14:paraId="7E1F9BC8" w14:textId="7BE2687A" w:rsidR="00A7291B" w:rsidRPr="007C2DD5" w:rsidRDefault="0025169D" w:rsidP="007C2DD5">
      <w:pPr>
        <w:pStyle w:val="Quote"/>
      </w:pPr>
      <w:r>
        <w:t>²³ さて、イエスを十字架につけてしまうと、兵士たちははぎ取った着物を四つに分け、一つずつ取りました。下着もそうしようとしましたが、見ると縫い目がありません。 ²⁴ 「こいつは裂くわけにいかないな。よし、だれが取るか、くじで決めよう」と話がまとまりました。「彼らはわたしの着物を分け合い、下着をくじ引きにした」（詩篇22・18）という聖書のことばどおりになったのです。 ²⁵ 兵士たちがこんなやり方をしたのも、聖書のことばが実現するためでした。十字架のそばには、イエスの母マリヤ、おば、クロパの妻マリヤ、マグダラのマリヤが立っていました。 ²⁶ イエスに愛された弟子の私（ヨハネ）もいっしょでした。イエスは、私と、私のそばに立ち尽くしているご自分の母親とを見つめ、「お母さん。ほら、そこにあなたの息子がいますよ」と声をかけられました。 ²⁷ それから、弟子の私に、「さあ、あなたの母ですよ」とおっしゃいました。その時以来、私は先生のお母さんを家に引き取ったのです。</w:t>
      </w:r>
    </w:p>
    <w:bookmarkEnd w:id="0"/>
    <w:p w14:paraId="44687C10" w14:textId="5FB066C6" w:rsidR="009C22C1" w:rsidRDefault="009C22C1" w:rsidP="00C35B22">
      <w:pPr>
        <w:pStyle w:val="BibleVerseCite"/>
      </w:pPr>
      <w:r w:rsidRPr="007C2DD5">
        <w:t>- ヨハネの福音書 19:23-27</w:t>
      </w:r>
    </w:p>
    <w:bookmarkEnd w:id="0"/>
    <w:p w14:paraId="255668C9" w14:textId="77777777" w:rsidR="00A7291B" w:rsidRDefault="0025169D" w:rsidP="00A7291B">
      <w:pPr>
        <w:pStyle w:val="PadTop24"/>
      </w:pPr>
      <w:r>
        <w:t>ユダの手紙ヤ人の男性が身に着けていた衣服は五つありました。太陽から守るための頭覆い（ターバン）、身体にぴったりと着るチュニック、足に履く一足のサンダル、腰の周りに着けて、五つ目の衣服である外衣を固定する帯または飾り帯です。腰布は価値がなく、捨てられるような性質のものでした。処刑を執行した兵士たちが、犠牲者の私物を自分たちの間で分けるのが慣例でした。</w:t>
      </w:r>
    </w:p>
    <w:bookmarkEnd w:id="0"/>
    <w:p w14:paraId="5C097F03" w14:textId="5E23FA64" w:rsidR="00A7291B" w:rsidRDefault="0025169D" w:rsidP="00A7291B">
      <w:pPr>
        <w:pStyle w:val="NormalBlock"/>
      </w:pPr>
      <w:r>
        <w:t>ヨハネは、女性たちとともに目撃者であり、四人の兵士がそれぞれ衣服を一着ずつ自分のために取ったこと、そして質の良い（縫い目のない）上着を裂いて台無しにする代わりに、それについてくじを引いたことを述べています。この一見重要でない詳細の意義は、それが、約800年前にダビデによって語られたメシアの死の詳細に関する預言を成就したということです（詩篇 22:18）。再び、言葉も身振りもなく、イエスはご自分の前にいる人々（兵士たち、そして特にユダの手紙ヤ人の指導者や教師たち）にご自身の身分を宣言しておられ、彼らはもう一度、不信仰をもって応じます。</w:t>
      </w:r>
    </w:p>
    <w:bookmarkEnd w:id="0"/>
    <w:p w14:paraId="5C097F03" w14:textId="5E23FA64" w:rsidR="00A7291B" w:rsidRDefault="0025169D" w:rsidP="00A7291B">
      <w:pPr>
        <w:pStyle w:val="NormalBlock"/>
      </w:pPr>
      <w:r>
        <w:t>その場には3人のマリアがいたことに注目してください：</w:t>
      </w:r>
    </w:p>
    <w:bookmarkEnd w:id="0"/>
    <w:p w14:paraId="528DD780" w14:textId="604C58E7" w:rsidR="00FB4BCD" w:rsidRDefault="00FB4BCD" w:rsidP="001E1588">
      <w:pPr>
        <w:pStyle w:val="NormalBlock"/>
        <w:numPr>
          <w:ilvl w:val="0"/>
          <w:numId w:val="205"/>
        </w:numPr>
      </w:pPr>
      <w:r>
        <w:t>マリア、イエスの母。</w:t>
      </w:r>
    </w:p>
    <w:bookmarkEnd w:id="0"/>
    <w:p w14:paraId="528DD780" w14:textId="604C58E7" w:rsidR="00FB4BCD" w:rsidRDefault="00FB4BCD" w:rsidP="001E1588">
      <w:pPr>
        <w:pStyle w:val="NormalBlock"/>
        <w:numPr>
          <w:ilvl w:val="0"/>
          <w:numId w:val="205"/>
        </w:numPr>
      </w:pPr>
      <w:r>
        <w:t>マリア、主の母の姉妹であり、初期の弟子クロパの妻。クロパは、イエスの地上の父ヨセフの兄弟であると多くの人が信じています（2人の姉妹が2人の兄弟と結婚したことになります）。</w:t>
      </w:r>
    </w:p>
    <w:bookmarkEnd w:id="0"/>
    <w:p w14:paraId="528DD780" w14:textId="604C58E7" w:rsidR="00FB4BCD" w:rsidRDefault="00FB4BCD" w:rsidP="001E1588">
      <w:pPr>
        <w:pStyle w:val="NormalBlock"/>
        <w:numPr>
          <w:ilvl w:val="0"/>
          <w:numId w:val="205"/>
        </w:numPr>
      </w:pPr>
      <w:r>
        <w:t>ガリラヤの町マグダラ出身のマリア。イエスは彼女から悪霊を追い出し、彼女は忠実な弟子でした。</w:t>
      </w:r>
    </w:p>
    <w:bookmarkEnd w:id="0"/>
    <w:bookmarkEnd w:id="0"/>
    <w:p w14:paraId="5C097F03" w14:textId="5E23FA64" w:rsidR="00A7291B" w:rsidRDefault="0025169D" w:rsidP="00A7291B">
      <w:pPr>
        <w:pStyle w:val="NormalBlock"/>
      </w:pPr>
      <w:r>
        <w:t>イエスは長男としての務めに従い、やもめとなった母の世話を手配されます。イエスは、御自身に特別な愛を抱いていた者に母を託されます。今や、その愛がイエスの母を世話することになるのです。その時、近くにいた使徒の働きであり友は一人だけでした。後に信じることになるイエスの地上の兄弟姉妹さえも、そこにはいませんでした。そこで、この特別な責任はヨハネに委ねられました。</w:t>
      </w:r>
    </w:p>
    <w:bookmarkEnd w:id="0"/>
    <w:p w14:paraId="5C097F03" w14:textId="5E23FA64" w:rsidR="00A7291B" w:rsidRDefault="0025169D" w:rsidP="00A7291B">
      <w:pPr>
        <w:pStyle w:val="NormalBlock"/>
      </w:pPr>
      <w:r>
        <w:t>これは私にとって理解するのが難しいことではありません。子どもたちが幼かった頃、私たちには家族がいたにもかかわらず、私たちの意志によって、私たちが亡くなった場合には、子どもたちは信者でない家族ではなく、教会の兄弟姉妹に世話をしてもらうことになっていました。</w:t>
      </w:r>
    </w:p>
    <w:bookmarkEnd w:id="0"/>
    <w:p w14:paraId="5C097F03" w14:textId="5E23FA64" w:rsidR="00A7291B" w:rsidRDefault="0025169D" w:rsidP="00A7291B">
      <w:pPr>
        <w:pStyle w:val="NormalBlock"/>
      </w:pPr>
      <w:r>
        <w:t>イエスはここでも、その時そこにいた忠実な一人の人に、母の世話を委ねています。</w:t>
      </w:r>
    </w:p>
    <w:bookmarkEnd w:id="0"/>
    <w:p w14:paraId="7E1F9BC8" w14:textId="7BE2687A" w:rsidR="00A7291B" w:rsidRPr="007C2DD5" w:rsidRDefault="0025169D" w:rsidP="007C2DD5">
      <w:pPr>
        <w:pStyle w:val="Quote"/>
      </w:pPr>
      <w:r>
        <w:t>²⁸ こうして、何もかもすっかり終わったことを知ったイエスは、「わたしは渇く」と言われました。これも聖書のことばどおりの出来事です。 ²⁹ そこには、ちょうど酸っぱいぶどう酒のつぼが置いてありました。人々は海綿を浸し、ヒソプの枝の先につけて、イエスの口もとに差し出しました。 ³⁰ それをお受けになると、最後に、「すべて成し遂げた」とひとこと叫び、頭を垂れて息を引きとられたのです。</w:t>
      </w:r>
    </w:p>
    <w:bookmarkEnd w:id="0"/>
    <w:p w14:paraId="44687C10" w14:textId="5FB066C6" w:rsidR="009C22C1" w:rsidRDefault="009C22C1" w:rsidP="00C35B22">
      <w:pPr>
        <w:pStyle w:val="BibleVerseCite"/>
      </w:pPr>
      <w:r w:rsidRPr="007C2DD5">
        <w:t>- ヨハネの福音書 19:28-30</w:t>
      </w:r>
    </w:p>
    <w:bookmarkEnd w:id="0"/>
    <w:p w14:paraId="255668C9" w14:textId="77777777" w:rsidR="00A7291B" w:rsidRDefault="0025169D" w:rsidP="00A7291B">
      <w:pPr>
        <w:pStyle w:val="PadTop24"/>
      </w:pPr>
      <w:r>
        <w:t>すべてのことが成し遂げられた。すなわち、父が聖書を通して、これを行うとあらかじめ告げておられたすべてのこと、そこにはこの苦しみと十字架上の死も含まれている。</w:t>
      </w:r>
    </w:p>
    <w:bookmarkEnd w:id="0"/>
    <w:p w14:paraId="5C097F03" w14:textId="5E23FA64" w:rsidR="00A7291B" w:rsidRDefault="0025169D" w:rsidP="00A7291B">
      <w:pPr>
        <w:pStyle w:val="NormalBlock"/>
      </w:pPr>
      <w:r>
        <w:t>ぶどう酒（酸っぱいぶどう酒でさえも）を求めたことによって、渇いた唇から、死ぬ前にここおよびルカの福音書に記録されている最後の言葉を発することができました。</w:t>
      </w:r>
    </w:p>
    <w:bookmarkEnd w:id="0"/>
    <w:p w14:paraId="5C097F03" w14:textId="5E23FA64" w:rsidR="00A7291B" w:rsidRDefault="0025169D" w:rsidP="00A7291B">
      <w:pPr>
        <w:pStyle w:val="NormalBlock"/>
      </w:pPr>
      <w:r>
        <w:t>また、この出来事のこの部分さえも主が支配しておられることにも注目してください。主はご自分の霊をお渡しになったのであって、霊が単に主を離れたのではありません。主が死の時を支配しておられた理由は二つあります。</w:t>
      </w:r>
    </w:p>
    <w:bookmarkEnd w:id="0"/>
    <w:p w14:paraId="528DD780" w14:textId="604C58E7" w:rsidR="00FB4BCD" w:rsidRDefault="00FB4BCD" w:rsidP="001E1588">
      <w:pPr>
        <w:pStyle w:val="NormalBlock"/>
        <w:numPr>
          <w:ilvl w:val="0"/>
          <w:numId w:val="206"/>
        </w:numPr>
      </w:pPr>
      <w:r>
        <w:t>主には罪がなかったので、死が主を打ち負かすことはできませんでした。主はご自分の霊がいつ離れるかをお決めになりました。</w:t>
      </w:r>
    </w:p>
    <w:bookmarkEnd w:id="0"/>
    <w:p w14:paraId="528DD780" w14:textId="604C58E7" w:rsidR="00FB4BCD" w:rsidRDefault="00FB4BCD" w:rsidP="001E1588">
      <w:pPr>
        <w:pStyle w:val="NormalBlock"/>
        <w:numPr>
          <w:ilvl w:val="0"/>
          <w:numId w:val="206"/>
        </w:numPr>
      </w:pPr>
      <w:r>
        <w:t>主は、父によってご自分の前に置かれ、聖書に記録されていたすべてのことを成し遂げられました。そして、それらすべてが成し遂げられる前に霊をお渡しになることはありませんでした。</w:t>
      </w:r>
    </w:p>
    <w:bookmarkEnd w:id="0"/>
    <w:bookmarkEnd w:id="0"/>
    <w:p w14:paraId="5C097F03" w14:textId="5E23FA64" w:rsidR="00A7291B" w:rsidRDefault="0025169D" w:rsidP="00A7291B">
      <w:pPr>
        <w:pStyle w:val="NormalBlock"/>
      </w:pPr>
      <w:r>
        <w:t>ご自身の完全な命を犠牲としてささげることによって、イエスは律法の要求を満たし、私たちの罪の道徳的な負債を支払い、ご自身の犠牲に基づいて、すべての人に赦しへの扉を開かれました。</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 w:numId="205" w16cid:durableId="116222136">
    <w:abstractNumId w:val="49"/>
    <w:lvlOverride w:ilvl="0">
      <w:startOverride w:val="1"/>
    </w:lvlOverride>
  </w:num>
  <w:num w:numId="206"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