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愚か者の店</w:t>
      </w:r>
    </w:p>
    <w:p w14:paraId="670F8077" w14:textId="038F6EFB" w:rsidR="00944B2D" w:rsidRDefault="00944B2D" w:rsidP="00944B2D">
      <w:pPr>
        <w:pStyle w:val="ChapterVerse"/>
      </w:pPr>
      <w:r w:rsidRPr="00944B2D">
        <w:t>コリント人への手紙Ⅰ 1:18-25</w:t>
      </w:r>
    </w:p>
    <w:bookmarkEnd w:id="0"/>
    <w:p w14:paraId="5C097F03" w14:textId="5E23FA64" w:rsidR="00A7291B" w:rsidRDefault="0025169D" w:rsidP="00A7291B">
      <w:pPr>
        <w:pStyle w:val="NormalBlock"/>
      </w:pPr>
      <w:r>
        <w:t>皆さんの多くがご存じのように、数週間前、リセと私はモントリオールにいました。そこで、私たちが長年知っていたキリストにある姉妹の葬儀を執り行いました。彼女は、時が来たらカナダに戻って自分の葬儀をしてほしいと、私に頼んでいたのです。彼女がそう頼んだのは、確か86歳か、それくらいの時だったと思います。「あなたが世界のどこにいても、私の葬儀をしに来てくれますか」と。私は「もちろんです。戻ってきて、あなたの葬儀をします」と答えました。ところが、彼女は99歳まで生きました。もう少しで私より長生きするところでした。それで、そこへ戻って葬儀を執り行うことができてよかったです。彼女の名前はヘレン・ラシャペル、キリストにある素晴らしい姉妹でした。ヘレンが忠実なクリスチャンであったにもかかわらず、彼女の家族や友人たちが、彼女は今、確かに安全に天国にいるのだという安心を求めていたことが、私の心に強く残りました。私たちは皆、彼女が最後まで忠実であり、生涯の終わりまで神を賛美していたことを知っていました。それでも、そこにいた家族は、「彼女は本当にそこにいるのだろうか。大丈夫なのだろうか」と知る必要があったのです。</w:t>
      </w:r>
    </w:p>
    <w:bookmarkEnd w:id="0"/>
    <w:p w14:paraId="5C097F03" w14:textId="5E23FA64" w:rsidR="00A7291B" w:rsidRDefault="0025169D" w:rsidP="00A7291B">
      <w:pPr>
        <w:pStyle w:val="NormalBlock"/>
      </w:pPr>
      <w:r>
        <w:t>この葬儀での経験は、死が訪れるとき――それは私たちの人生の中に非常によく訪れるものですが――私たちの忙しく走り回る生活や、計画、建設、そして自分を誇示することのすべてが、いかに役に立たなくなるかを思い起こさせます。それらはすべて、まさにそのように、突然止まります。こちらの計画を立てる必要も、あれを切り替える必要も、マフラーを交換してもらわなければならないということもなくなります。そのすべてが瞬時に止まります。それは瞬時に意味を失います。死が訪れるとき、私たちが持つ唯一の希望は、医師や技術や富にあるのではありません。死が訪れるとき、私たちが持つ唯一の希望は神にあります。私たちは葬儀で、特にそのことを目にします。結婚式や葬儀のためにしか教会堂に行かない人々もいます。それが彼らを教会へと導くのです。それはいつも彼らにとって、とても厳粛な思いです。</w:t>
      </w:r>
    </w:p>
    <w:bookmarkEnd w:id="0"/>
    <w:p w14:paraId="5C097F03" w14:textId="5E23FA64" w:rsidR="00A7291B" w:rsidRDefault="0025169D" w:rsidP="00A7291B">
      <w:pPr>
        <w:pStyle w:val="NormalBlock"/>
      </w:pPr>
      <w:r>
        <w:t>来世を望み、信じている人は多くいますが、その望みがむなしく終わる人も多くいます。実現する唯一の望みは、イエス・キリストを中心とする望みです。そして、ある意味では、私たちに葬儀があるのは良いことです。なぜなら、福音を聞くことのない人々に思い起こさせることができるからです。葬儀では、そのメッセージ、すなわち望みはキリストにあるということを聞くことができます。また、その葬儀が忠実なクリスチャンのためのものであれば、クリスチャンがキリストにある兄弟姉妹の死にどのように向き合うかを目の当たりにすることができます。そして、私たちに望みがある理由、このような時に喜びの歌を歌うことができる理由は、イエスご自身が死者の中からよみがえり、すべての弟子たちにも同じことを約束されたからです（ヨハネの福音書 6:39）。</w:t>
      </w:r>
    </w:p>
    <w:bookmarkEnd w:id="0"/>
    <w:p w14:paraId="5C097F03" w14:textId="5E23FA64" w:rsidR="00A7291B" w:rsidRDefault="0025169D" w:rsidP="00A7291B">
      <w:pPr>
        <w:pStyle w:val="NormalBlock"/>
      </w:pPr>
      <w:r>
        <w:t>私は以前にもこのことを言いましたが、復活した救い主を指導者としている宗教はほかにありません。百万人の人々がひざまずいて東を向いていることもあれば、十万人の男性が年に一度、ある石の周りを走り回っていることもあります。しかし、彼らのうち誰一人として礼拝しておらず、また、死者の中からよみがえった指導者を、自分たちの宗教において呼び求めることもできません。そのような宗教はキリスト教だけです。そして、この希望は私たちのうちにどのように燃え立たせられるのでしょうか。それは、福音のメッセージを通してです。私たちがこの、イエスの生と死と復活についてのメッセージを信じ、宣べ伝え続けるとき、それは私たちのうちで生き続けます。定期的に教会に出席する理由の一つは、この経験を通して、私たちの信仰、つまり、望むなら、信仰の炎が養われ続けるからです。私たちが聖餐にあずかるとき、それは、私たちがイエスを信じ、その帰りを待ち望んでいることを世に宣べ伝える一つの方法です。私たちが何の言葉も発しなくても、その行為は、私たちが信じているその現実と信仰を世に宣べ伝えるのです。</w:t>
      </w:r>
    </w:p>
    <w:bookmarkEnd w:id="0"/>
    <w:p w14:paraId="5C097F03" w14:textId="5E23FA64" w:rsidR="00A7291B" w:rsidRDefault="0025169D" w:rsidP="00A7291B">
      <w:pPr>
        <w:pStyle w:val="NormalBlock"/>
      </w:pPr>
      <w:r>
        <w:t>日曜日の朝、誰かが車道で車を磨いている一方で、あなたが車で通り過ぎるとします――私たちの近所でもこういう光景を見ます。日曜日の朝、近所の人たちは外に出て、芝生を刈ったり、いろいろなことをしたりしていて、作業用のズボンや短パンなどを身に着けています。そして、リースと私は、私は上着とネクタイを身に着け、聖書を携えて、車に乗り込みます。「では、またね。よい一日を」と言って、手を振ります。彼らの心の中で何が起こっていると思いますか。彼らは私たちがどこへ行くのか知っています。私は彼らに、「イエスは主であり、イエスは死者の中からよみがえられた」と言ったわけではありません。しかし、私たちが聖書を携えて車に乗り込み、教会へ行って聖餐にあずかろうとしているとき、彼らは私たちが何をしているのか知っています。私たちは、ただ日曜日の朝の行動によって、証しをしているのです。それだけです。</w:t>
      </w:r>
    </w:p>
    <w:bookmarkEnd w:id="0"/>
    <w:p w14:paraId="5C097F03" w14:textId="5E23FA64" w:rsidR="00A7291B" w:rsidRDefault="0025169D" w:rsidP="00A7291B">
      <w:pPr>
        <w:pStyle w:val="NormalBlock"/>
      </w:pPr>
      <w:r>
        <w:t>私たちの信仰の強さ、希望の確かさ、そしてこの希望のゆえに私たちが経験する平安と喜びの度合いは、私たちが福音のメッセージをどれほど固く握りしめ、それを宣べ伝えるかに直接関係しています。私たちが福音を信じ、従い、宣べ伝えれば宣べ伝えるほど、私たちの喜びは大きくなり、平安も大きくなり、神と互いに対する愛も、特に失われた人々に対する愛も、ますます大きくなります。この考えを、パウロはコリントの人々、すなわちコリント教会に説明しています。</w:t>
      </w:r>
    </w:p>
    <w:bookmarkEnd w:id="0"/>
    <w:p w14:paraId="5C097F03" w14:textId="5E23FA64" w:rsidR="00A7291B" w:rsidRDefault="0025169D" w:rsidP="00A7291B">
      <w:pPr>
        <w:pStyle w:val="NormalBlock"/>
      </w:pPr>
      <w:r>
        <w:t>ここにいるこのグループは、そのメッセージと、それが自分たちの人生を変える効果について疑い始めていました。そして、この疑いは、分裂、不道徳な生活、また自分自身の力と知恵に頼って導きを得ようとすることを通して、彼らの生活に表れていました。クリスチャンが不道徳な行いを始めるとき、それはたいてい、そのメッセージを信じる気持ちが薄れているからです。もし私がそのメッセージを疑い始めるなら、復活を疑い始めるなら、聖書が真実であることを疑い始めるなら、疑い始めるほど、世の中が私にはより良く見えてきます。そこで、コリント人への手紙Ⅰ1:18-25において、使徒の働きパウロは真の知恵の基礎を再び確立します。彼らが世を見るべき眼鏡、すなわち、人生と死の両方を本当に理解できるようにする眼鏡を示すのです。</w:t>
      </w:r>
    </w:p>
    <w:bookmarkEnd w:id="0"/>
    <w:p w14:paraId="5C097F03" w14:textId="5E23FA64" w:rsidR="00A7291B" w:rsidRDefault="0025169D" w:rsidP="00A7291B">
      <w:pPr>
        <w:pStyle w:val="NormalBlock"/>
      </w:pPr>
      <w:r>
        <w:t>コリントの人々は、思考力、すなわち知恵を誇りとする文化の中から来ていました。コリントは重要な港湾都市でした。また、南ギリシャにおけるローマ総督の所在地でもありました。その都市は非常に邪悪で、当時のその文化では、何かを「コリント化する」ということは、それを文字どおり堕落させることを意味しました。ある考えや物を堕落させたなら、彼らは「あなたはそれをコリント化した」と言ったのです。アフロディーテの神殿は、コリントのアクロポリスにある標高1:875フィートの場所に建ち、50万人のギリシャ人、ローマ人、ユダの手紙ヤ人が住む都市を見下ろしていました。コリントの都市は、その哲学的遺産だけでなく、不道徳な性的慣行をも誇りとしていました。パウロは、第二回宣教旅行の途中、紀元50年の秋にこの都市に教会を設立しました。そして、そこにあった教会は初めのうちは栄えましたが、徐々に衰退し始めました。</w:t>
      </w:r>
    </w:p>
    <w:bookmarkEnd w:id="0"/>
    <w:p w14:paraId="5C097F03" w14:textId="5E23FA64" w:rsidR="00A7291B" w:rsidRDefault="0025169D" w:rsidP="00A7291B">
      <w:pPr>
        <w:pStyle w:val="NormalBlock"/>
      </w:pPr>
      <w:r>
        <w:t>そして、この大きな原因の一つは、罪と死から人を救う力、また人を変える力が、キリストの十字架上の働きにあるという考えから、彼らが離れ始めたことでした。そして、その力のメッセージこそが、福音そのものでした。言い換えれば、彼らはこう考え始めたのです。本当に？ この福音というものは、本当に確かなものなのか。私たちはそれを土台として人生を築くことができるのか。それよりも良いものが何かあるのではないか、と。おそらく彼らは、自分たちは神よりも賢いと思ったのでしょう。おそらく、福音を改善したり、変えたり、なくしたり、あるいは別の方法を用いて同じことを成し遂げられると思ったのでしょう。彼らの努力は失敗し、その結果、彼らは分裂し、不道徳になり、死と復活について混乱していました。そこでパウロは、彼らの考えの基礎として福音を再び確立することから始め、彼らが知恵だと見ていたもの、知恵だと認識していたものに異議を唱えます。ですから、これから見ていく箇所について、ここで少し背景を整えているのです。</w:t>
      </w:r>
    </w:p>
    <w:bookmarkEnd w:id="0"/>
    <w:p w14:paraId="7E1F9BC8" w14:textId="7BE2687A" w:rsidR="00A7291B" w:rsidRPr="007C2DD5" w:rsidRDefault="0025169D" w:rsidP="007C2DD5">
      <w:pPr>
        <w:pStyle w:val="Quote"/>
      </w:pPr>
      <w:r>
        <w:t>「イエス様は私たちを救うために死んでくださった」ということばが、滅びゆく人々にはどんなに愚かに響くか、私にはよくわかっています。しかし、救われた私たちは、これが神の力そのものであると認めるのです。</w:t>
      </w:r>
    </w:p>
    <w:bookmarkEnd w:id="0"/>
    <w:p w14:paraId="44687C10" w14:textId="5FB066C6" w:rsidR="009C22C1" w:rsidRDefault="009C22C1" w:rsidP="00C35B22">
      <w:pPr>
        <w:pStyle w:val="BibleVerseCite"/>
      </w:pPr>
      <w:r w:rsidRPr="007C2DD5">
        <w:t>- コリント人への手紙Ⅰ 1:18</w:t>
      </w:r>
    </w:p>
    <w:bookmarkEnd w:id="0"/>
    <w:p w14:paraId="255668C9" w14:textId="77777777" w:rsidR="00A7291B" w:rsidRDefault="0025169D" w:rsidP="00A7291B">
      <w:pPr>
        <w:pStyle w:val="PadTop24"/>
      </w:pPr>
      <w:r>
        <w:t>パウロは、福音のメッセージは、それを信じない人には愚かなことのように思われると言っています。少し考えてみてください。神が人となるというのは、論理的ではありません。それのどこに論理があるのでしょうか。また、神が死んで、その後よみがえるというのも、理にかなっていません。死んだ後に起こることに基づいて、今の人生を生きるのは賢明ではありません。そのようなことをするのは愚かな人だけです。世の常識は、十字架の福音を退けます。</w:t>
      </w:r>
    </w:p>
    <w:bookmarkEnd w:id="0"/>
    <w:p w14:paraId="5C097F03" w14:textId="5E23FA64" w:rsidR="00A7291B" w:rsidRDefault="0025169D" w:rsidP="00A7291B">
      <w:pPr>
        <w:pStyle w:val="NormalBlock"/>
      </w:pPr>
      <w:r>
        <w:t>福音のメッセージは2:000年間、宣べ伝えられてきたのですよね。そして、2:000年間、活力を保ち続けてきました。人々は絶えず回心し、教会は絶えず建てられ、何百万人、何千万人もの人々が、世代ごとに絶えずキリスト教に入ってきています。それなのに、あらゆるニュースチャンネルや、テレビ、ラジオ、特にインターネットで得られるあらゆるニュースソースで、イエスの福音について何か報道している人がいるでしょうか。いいえ。私たちはイースターの時にだけ、それについて話します。そして、その時には、聖ペテロ広場で教皇が皆を祝福している、どこかの保存映像を使うのです。福音に払われる注目は、おそらくイースターの時期のそれくらいです。つまり、福音など、深刻な事柄ではないのです。深刻な事柄、欧州議会、それは深刻な事柄です。そうです。深刻な事柄、核兵器、北朝鮮、それは深刻な事柄です。それは話す価値があります。それはあなたの人生に影響を及ぼすことになります。福音ですか。イエスですか。私たちはそういうことはしません。私たちは現実的なことをします。迷信は扱いません。つまり、今日の私たちはそのようなのです。</w:t>
      </w:r>
    </w:p>
    <w:bookmarkEnd w:id="0"/>
    <w:p w14:paraId="5C097F03" w14:textId="5E23FA64" w:rsidR="00A7291B" w:rsidRDefault="0025169D" w:rsidP="00A7291B">
      <w:pPr>
        <w:pStyle w:val="NormalBlock"/>
      </w:pPr>
      <w:r>
        <w:t>さて、それが当時、彼らに起こっていたことでした。それでもパウロは、この同じメッセージには、人生を変える力、洞察を与える力、喜びと希望と勇気で人を満たす力、さらには、そのメッセージを信じる者が勇気をもって死ぬ力さえある、と言っています。信じない者にとっては、それは愚かなこととして退けられます。しかし信じる者にとっては、それは神の力に直接アクセスし、その人の人生を満たす入力なのです。さて、このコリントの人々は、そのメッセージを信じなくなり始めていました。その結果、彼らは混乱の中にいました。</w:t>
      </w:r>
    </w:p>
    <w:bookmarkEnd w:id="0"/>
    <w:p w14:paraId="5C097F03" w14:textId="5E23FA64" w:rsidR="00A7291B" w:rsidRDefault="0025169D" w:rsidP="00A7291B">
      <w:pPr>
        <w:pStyle w:val="NormalBlock"/>
      </w:pPr>
      <w:r>
        <w:t>それで、19節でパウロは続けます。彼は言います。</w:t>
      </w:r>
    </w:p>
    <w:bookmarkEnd w:id="0"/>
    <w:p w14:paraId="7E1F9BC8" w14:textId="7BE2687A" w:rsidR="00A7291B" w:rsidRPr="007C2DD5" w:rsidRDefault="0025169D" w:rsidP="007C2DD5">
      <w:pPr>
        <w:pStyle w:val="Quote"/>
      </w:pPr>
      <w:r>
        <w:t>なぜなら、神様はこう言われるからです。</w:t>
        <w:br/>
        <w:t>「わたしは、たとえ人の目には</w:t>
        <w:br/>
        <w:t>どんなにりっぱに見える計画でも、</w:t>
        <w:br/>
        <w:t>人間の側の救いの計画をことごとく打ちこわし、</w:t>
        <w:br/>
        <w:t>最も才気あふれる人の、</w:t>
        <w:br/>
        <w:t>最もすぐれた考えをも無視する。」（イザヤ29・14）</w:t>
      </w:r>
    </w:p>
    <w:bookmarkEnd w:id="0"/>
    <w:p w14:paraId="44687C10" w14:textId="5FB066C6" w:rsidR="009C22C1" w:rsidRDefault="009C22C1" w:rsidP="00C35B22">
      <w:pPr>
        <w:pStyle w:val="BibleVerseCite"/>
      </w:pPr>
      <w:r w:rsidRPr="007C2DD5">
        <w:t>- コリント人への手紙Ⅰ 1:19</w:t>
      </w:r>
    </w:p>
    <w:bookmarkEnd w:id="0"/>
    <w:p w14:paraId="255668C9" w14:textId="77777777" w:rsidR="00A7291B" w:rsidRDefault="0025169D" w:rsidP="00A7291B">
      <w:pPr>
        <w:pStyle w:val="PadTop24"/>
      </w:pPr>
      <w:r>
        <w:t>ここでパウロは預言者イザヤを引用し、人が自分自身の知恵よりも神の知恵を受け入れることが、常に苦闘であったという点を強調しています。彼が言っているのは、これは何も新しいことではなく、人は神の御言葉には実際には何の力もないと考えている、ということです。彼がここで引用しているこの箇所は、ヒゼキヤの治世中のある時期について述べています。ヒゼキヤの助言者たちは、神の介入や助けなしに、アラムの攻撃から逃れるために策略を巡らし、計画を立てていました。彼らは王に、エジプトと同盟を結ぶよう求めました。彼らはヒゼキヤにこう言っていたのです。「神に、北方の世界強国であるアッシリア人から守っていただこうとしてはならない。行ってエジプトの王とその軍隊と同盟を結びなさい。そうすれば、彼らが私たちを守ってくれる。」引用の中で、神は、これらの計画によらず、ご自身の方法で、ご自身の力と知恵によって、ご自分の民を救うと言われています。</w:t>
      </w:r>
    </w:p>
    <w:bookmarkEnd w:id="0"/>
    <w:p w14:paraId="5C097F03" w14:textId="5E23FA64" w:rsidR="00A7291B" w:rsidRDefault="0025169D" w:rsidP="00A7291B">
      <w:pPr>
        <w:pStyle w:val="NormalBlock"/>
      </w:pPr>
      <w:r>
        <w:t>そして列王記第二19章35節には、センナケリブとアッシリア軍が攻撃してきたとき、神がただ一人の御使いを用いて、一晩で彼らの兵士十八万五千人を滅ぼされたと記されています。人間の最も賢い計画も、神の道と神の手段には決してかなわない、ということです。誰がそんなことを考えたでしょうか――誰かが、アッシリア人とのこの窮地から神はどうやって私たちを救い出してくださるのだろう、と考えたでしょうか。「ああ、分かった。神はおそらく一人の御使いを送って、ほぼ二十万人を滅ぼされるのだろう」と。誰もそんなことは考えなかったでしょう。それは計画ではありませんでした。20節で彼はこう言っています。</w:t>
      </w:r>
    </w:p>
    <w:bookmarkEnd w:id="0"/>
    <w:p w14:paraId="7E1F9BC8" w14:textId="7BE2687A" w:rsidR="00A7291B" w:rsidRPr="007C2DD5" w:rsidRDefault="0025169D" w:rsidP="007C2DD5">
      <w:pPr>
        <w:pStyle w:val="Quote"/>
      </w:pPr>
      <w:r>
        <w:t>こうした知者、学者、この世の論客たちについては、何と言われているでしょう。神様は、彼らを愚か者とし、彼らの知恵など無用の長物としました。</w:t>
      </w:r>
    </w:p>
    <w:bookmarkEnd w:id="0"/>
    <w:p w14:paraId="44687C10" w14:textId="5FB066C6" w:rsidR="009C22C1" w:rsidRDefault="009C22C1" w:rsidP="00C35B22">
      <w:pPr>
        <w:pStyle w:val="BibleVerseCite"/>
      </w:pPr>
      <w:r w:rsidRPr="007C2DD5">
        <w:t>- コリント人への手紙Ⅰ 1:20</w:t>
      </w:r>
    </w:p>
    <w:bookmarkEnd w:id="0"/>
    <w:p w14:paraId="255668C9" w14:textId="77777777" w:rsidR="00A7291B" w:rsidRDefault="0025169D" w:rsidP="00A7291B">
      <w:pPr>
        <w:pStyle w:val="PadTop24"/>
      </w:pPr>
      <w:r>
        <w:t>パウロは、この文脈において、彼らがこれをよく理解できるように、いくつかの例を挙げています。自分たちは賢いと公言していた人々が、神によって愚かな者とされたのです。アッシリアの王たちやファラオたち、そして神の民のすべての敵を導いた賢者たちについて、彼はこう言います。「今、これらの人々はどこにいるのか。今、アッシリア人はどこにいるのか。」彼らはもはや何の影響力もありません。彼らは消え去りました。そして、ユダの手紙の王たちに助言し、神の助けなしに民を救おうとして自分たちの策略を企てた律法学者たちはどうでしょうか。</w:t>
      </w:r>
    </w:p>
    <w:bookmarkEnd w:id="0"/>
    <w:p w14:paraId="5C097F03" w14:textId="5E23FA64" w:rsidR="00A7291B" w:rsidRDefault="0025169D" w:rsidP="00A7291B">
      <w:pPr>
        <w:pStyle w:val="NormalBlock"/>
      </w:pPr>
      <w:r>
        <w:t>歴史は、神が彼らの計画を退け、ご自身の計画を定められたことを示しています。神はこう言っておられるのです。「これらの者たちはどこにいるのか。今、これらの知恵ある者たちと、その計画はどこにあるのか」と。また、この時代の論客や哲学者たちは、人間の問題に対する永遠の問いと解決策について、自分たちの考えを提示しています。彼らの考えは、イエス・キリストの十字架についての神の啓示と、それがもたらす最終的な解決策と比べて、どのようなものでしょうか。哲学者ニーチェは、福音よりも優れた計画を考え出したでしょうか。フランスの哲学者たちはどうでしょうか。イギリスの哲学者たちはどうでしょうか。彼らのうちの誰かが、福音よりも優れた解決策を考え出し、それが今日、別の誰かの哲学によって取って代わられていないでしょうか。あらゆる場合において、神ご自身の考えと知恵が人間の最も賢い計画や考えと並べられたとき、神はそれらを愚かなものにされたのではないでしょうか。それゆえ、人間はこのすべての知恵をもってしても、最も重要な務め、すなわち神を見いだし、自分の魂を救うことに失敗しました。そこで神は、ユダの手紙ヤ人にはつまずきとなり、ギリシア人には愚かなものと思われる方法によって、人間にご自身を知らせ、彼を救われたのです。</w:t>
      </w:r>
    </w:p>
    <w:bookmarkEnd w:id="0"/>
    <w:p w14:paraId="5C097F03" w14:textId="5E23FA64" w:rsidR="00A7291B" w:rsidRDefault="0025169D" w:rsidP="00A7291B">
      <w:pPr>
        <w:pStyle w:val="NormalBlock"/>
      </w:pPr>
      <w:r>
        <w:t>読みます――この書に戻って、21節で彼はこう言っています。</w:t>
      </w:r>
    </w:p>
    <w:bookmarkEnd w:id="0"/>
    <w:p w14:paraId="7E1F9BC8" w14:textId="7BE2687A" w:rsidR="00A7291B" w:rsidRPr="007C2DD5" w:rsidRDefault="0025169D" w:rsidP="007C2DD5">
      <w:pPr>
        <w:pStyle w:val="Quote"/>
      </w:pPr>
      <w:r>
        <w:t>この世がいかに人間のすぐれた知恵を結集しても神を見いだせないのは、神のお考えによることです。そして神様は、愚かで話にならないような神のことばを信じる人を、救うことにされたのです。</w:t>
      </w:r>
    </w:p>
    <w:bookmarkEnd w:id="0"/>
    <w:p w14:paraId="44687C10" w14:textId="5FB066C6" w:rsidR="009C22C1" w:rsidRDefault="009C22C1" w:rsidP="00C35B22">
      <w:pPr>
        <w:pStyle w:val="BibleVerseCite"/>
      </w:pPr>
      <w:r w:rsidRPr="007C2DD5">
        <w:t>- コリント人への手紙Ⅰ 1:21</w:t>
      </w:r>
    </w:p>
    <w:bookmarkEnd w:id="0"/>
    <w:p w14:paraId="255668C9" w14:textId="77777777" w:rsidR="00A7291B" w:rsidRDefault="0025169D" w:rsidP="00A7291B">
      <w:pPr>
        <w:pStyle w:val="PadTop24"/>
      </w:pPr>
      <w:r>
        <w:t>言い換えれば、人はさまざまな計画――知恵や考え――によって、神を見いだすことさえできず、まして救われることなどできませんでした。しかし神は、説教という方法を通して、人にご自身を明らかにされるだけでなく、人を救われます。パウロがローマ人への手紙1:16で言っているのは、まさにそのことではないでしょうか。</w:t>
      </w:r>
    </w:p>
    <w:bookmarkEnd w:id="0"/>
    <w:p w14:paraId="7E1F9BC8" w14:textId="7BE2687A" w:rsidR="00A7291B" w:rsidRPr="007C2DD5" w:rsidRDefault="0025169D" w:rsidP="007C2DD5">
      <w:pPr>
        <w:pStyle w:val="Quote"/>
      </w:pPr>
      <w:r>
        <w:t>私は、この福音を少しも恥じてはいません。福音は、それを信じる人をだれでも天国に導く、神の力ある手段です。福音は最初、ユダヤ人だけに伝えられていました。しかし今では、すべての国の人が同じ方法で神のもとに招かれているのです。</w:t>
      </w:r>
    </w:p>
    <w:bookmarkEnd w:id="0"/>
    <w:p w14:paraId="44687C10" w14:textId="5FB066C6" w:rsidR="009C22C1" w:rsidRDefault="009C22C1" w:rsidP="00C35B22">
      <w:pPr>
        <w:pStyle w:val="BibleVerseCite"/>
      </w:pPr>
      <w:r w:rsidRPr="007C2DD5">
        <w:t>- ローマ人への手紙 1:16</w:t>
      </w:r>
    </w:p>
    <w:bookmarkEnd w:id="0"/>
    <w:p w14:paraId="255668C9" w14:textId="77777777" w:rsidR="00A7291B" w:rsidRDefault="0025169D" w:rsidP="00A7291B">
      <w:pPr>
        <w:pStyle w:val="PadTop24"/>
      </w:pPr>
      <w:r>
        <w:t>パウロは、力があるのは使者ではなく、メッセージの中であるという考えを確立しています。これは、使者とその能力、資格、さらには外見にまで非常に大きな重要性を置く人間の知恵とは相反するものです。カナダの首相についての写真特集がありました。私はカナダの首相を批判するつもりはありませんが、そこで話題になっていたのは彼の靴下でした。彼は男性ファッションの最新の靴下を履いていました。彼が格好よく、スキーをし、スノーボードをするということです。人々は彼の現代性にすっかり感嘆していました。彼はただ理解していたのです。インターネットの使い方を知っていて、メッセージを送り、格好いいのです。</w:t>
      </w:r>
    </w:p>
    <w:bookmarkEnd w:id="0"/>
    <w:p w14:paraId="5C097F03" w14:textId="5E23FA64" w:rsidR="00A7291B" w:rsidRDefault="0025169D" w:rsidP="00A7291B">
      <w:pPr>
        <w:pStyle w:val="NormalBlock"/>
      </w:pPr>
      <w:r>
        <w:t>私の唯一の疑問は、もしロシアが北方を越えてカナダを攻撃することを決めたら、彼がどう反応するかということです。その日、彼がどんな靴下を履いているかを見てみましょう。指導者が火の中を通って試されるのは、その時です。実際のところ重要なのはメッセージの内容です。そして、繰り返しになりますが、首相について、彼を中傷するつもりはありませんが、将来彼がどのような人物になるかを決めるのは、彼の人格の内容です。彼がどんな靴下を履いているかではありません。誰が語っているかにかかわらず、重要なのはメッセージの内容です。</w:t>
      </w:r>
    </w:p>
    <w:bookmarkEnd w:id="0"/>
    <w:p w14:paraId="5C097F03" w14:textId="5E23FA64" w:rsidR="00A7291B" w:rsidRDefault="0025169D" w:rsidP="00A7291B">
      <w:pPr>
        <w:pStyle w:val="NormalBlock"/>
      </w:pPr>
      <w:r>
        <w:t>神が人となられ、人々の罪のために十字架上で死なれ、三日後に復活され、神の御名を信じてバプテスマを受けるすべての人に赦しと永遠の命を与えてくださるという知らせ。この知らせ、すなわちこの良い知らせは、人々の心を刺し貫き、彼らを深く変えます。誰がその知らせを伝えているかは問題ではありません。話し手が一世紀のユダの手紙ヤ人パウロであろうと、二十一世紀のカナダ出身のアメリカ人マイケルであろうと、まったく違いはありません。</w:t>
      </w:r>
    </w:p>
    <w:bookmarkEnd w:id="0"/>
    <w:p w14:paraId="5C097F03" w14:textId="5E23FA64" w:rsidR="00A7291B" w:rsidRDefault="0025169D" w:rsidP="00A7291B">
      <w:pPr>
        <w:pStyle w:val="NormalBlock"/>
      </w:pPr>
      <w:r>
        <w:t>そしてこのことに、人間の愚かさと神の知恵が見られます。一世紀のユダの手紙ヤ人と21世紀のアメリカ人／カナダ人の説教者が、人々にまったく同じメッセージを語り、まったく同じ方法でその人生を変えているのです――ここにいる誰が、これよりも賢い計画を考え出せるでしょうか。22節でパウロは続けます。彼はこう言います。</w:t>
      </w:r>
    </w:p>
    <w:bookmarkEnd w:id="0"/>
    <w:p w14:paraId="7E1F9BC8" w14:textId="7BE2687A" w:rsidR="00A7291B" w:rsidRPr="007C2DD5" w:rsidRDefault="0025169D" w:rsidP="007C2DD5">
      <w:pPr>
        <w:pStyle w:val="Quote"/>
      </w:pPr>
      <w:r>
        <w:t>²² これは、ユダヤ人にはつまずきに思われるでしょう。彼らは、正しさを証拠立てるような、天からのしるしを求めているからです。また、ギリシヤ人には愚かと思われるでしょう。彼らは、理性で納得できるか、賢明と思われることしか信じないからです。 ²³ それで、人々を救うために死なれたキリストについて話すと、ユダヤ人は腹を立て、外国人は「まるで無意味だ」と言うのです。 ²⁴ しかし神は、ユダヤ人でも外国人でも、救いへと招かれた人々の目を開いて、キリストこそ彼らを救う偉大な神の力であることを悟らせてくださいました。実に、キリストご自身こそ、人々を救うための、神の知恵に満ちたご計画の中心なのです。 ²⁵ この「愚かしい」神の計画は、最高の知者の最も賢明な計画より、はるかにすぐれたものです。また、キリストの十字架上の死という神の弱さは、どんな人間の強さよりも強いのです。</w:t>
      </w:r>
    </w:p>
    <w:bookmarkEnd w:id="0"/>
    <w:p w14:paraId="44687C10" w14:textId="5FB066C6" w:rsidR="009C22C1" w:rsidRDefault="009C22C1" w:rsidP="00C35B22">
      <w:pPr>
        <w:pStyle w:val="BibleVerseCite"/>
      </w:pPr>
      <w:r w:rsidRPr="007C2DD5">
        <w:t>- コリント人への手紙Ⅰ 1:22-25</w:t>
      </w:r>
    </w:p>
    <w:bookmarkEnd w:id="0"/>
    <w:p w14:paraId="255668C9" w14:textId="77777777" w:rsidR="00A7291B" w:rsidRDefault="0025169D" w:rsidP="00A7291B">
      <w:pPr>
        <w:pStyle w:val="PadTop24"/>
      </w:pPr>
      <w:r>
        <w:t>ですからユダの手紙ヤ人にとって、自分たちの救い主が十字架上で死ぬという考えは、不快なものでした。彼らは、自分たちの救いの答えを、ローマの支配から解放し、ソロモンの時代のように栄光の日々を再びもたらす、力ある解放者のうちに見ていました。木に釘付けにされた貧しいナザレ人のうちにではありません。彼らは、自分たちの罪のために誰かが死ぬ必要があるとは考えていませんでした。彼らはアブラハムの子どもたちでした。彼らは血筋によって、すでに神に受け入れられていると考えていました。</w:t>
      </w:r>
    </w:p>
    <w:bookmarkEnd w:id="0"/>
    <w:p w14:paraId="5C097F03" w14:textId="5E23FA64" w:rsidR="00A7291B" w:rsidRDefault="0025169D" w:rsidP="00A7291B">
      <w:pPr>
        <w:pStyle w:val="NormalBlock"/>
      </w:pPr>
      <w:r>
        <w:t>そして、それが本当だと信じないなら、私はモントリオールでユダの手紙ヤ人の女性と話し合ったことがあります。たまたま信仰について話していて、彼女はユダの手紙ヤ人で、私がキリスト教の説教者だと知っていました。そして彼女は私にこう言いました――つまり、まるで本からそのまま出てきたような言葉でした――「私の罪のために誰かに死んでもらう必要はありません」。私は言いました。「本当ですか？ なぜですか？」すると彼女は、「私には罪がないからです。私は律法に従っています」と言いました。つまり、これは一世紀の話ではありません。ここにいるのは、あるファリサイ人などではありません。これは大学教育を受けたユダの手紙ヤ人の女性で、モントリオールに住む、実際には20世紀の人でした。彼女がそう言ったとき、私は、誰かが実際にその考えを口にするのを聞いたことがありませんでした。そして彼女は私にそう言ったのです。「あなたのイエスに、私の罪のために死んでもらう必要はありません」。私は「えっ？」という感じでした。服を引き裂くという考えは分かります。ああ！</w:t>
      </w:r>
    </w:p>
    <w:bookmarkEnd w:id="0"/>
    <w:p w14:paraId="5C097F03" w14:textId="5E23FA64" w:rsidR="00A7291B" w:rsidRDefault="0025169D" w:rsidP="00A7291B">
      <w:pPr>
        <w:pStyle w:val="NormalBlock"/>
      </w:pPr>
      <w:r>
        <w:t>ギリシア人は、肉体の復活という考えに反発しました。彼らは、さまざまな哲学体系を通して新しい人を創造しようとしました。各世代が、より新しく、より優れた公式を生み出していきました。欠けのない状態で死者の中から戻り、永遠の至福の人生を生きるという話は、愚かなことでした。あなたがたは気が狂っています。しかし、ユダの手紙ヤ人とギリシア人の中でそのメッセージを信じた人々にとって、神の赦しの現実と、人々を変える神の変革の力は、経験することができました。このようにして、真の知恵と真の力が誰に属するのかが明らかになりました。経験こそが最良の証明です。</w:t>
      </w:r>
    </w:p>
    <w:bookmarkEnd w:id="0"/>
    <w:p w14:paraId="5C097F03" w14:textId="5E23FA64" w:rsidR="00A7291B" w:rsidRDefault="0025169D" w:rsidP="00A7291B">
      <w:pPr>
        <w:pStyle w:val="NormalBlock"/>
      </w:pPr>
      <w:r>
        <w:t>あなたはどうか分かりませんが、私は1979年の頃の私と同じ人間ではありません。そして、もし1969年に私に会っていたなら、あなたは私だと分からなかったでしょう。私の話し方からは、確かに分からなかったでしょう。</w:t>
      </w:r>
    </w:p>
    <w:bookmarkEnd w:id="0"/>
    <w:p w14:paraId="5C097F03" w14:textId="5E23FA64" w:rsidR="00A7291B" w:rsidRDefault="0025169D" w:rsidP="00A7291B">
      <w:pPr>
        <w:pStyle w:val="NormalBlock"/>
      </w:pPr>
      <w:r>
        <w:t>このメッセージを信じる人々にとって、人が愚かで無力だと考えたものこそ、実際には彼らを救う神の方法であることは明らかでした。さて、それ以来、物事はそれほど変わっていません。2017年も半ばを過ぎました。驚くべきことではありませんか。私たちは夏の終わりのアイスクリームの集まりをしています。もう夏の終わりなのです。今や2018年のことを考えています。それでも、2018年に向かって進む中で、人々は依然として、神を見いだし、自分自身を救い、生活を改善するために、さまざまな方法に頼っています。ある人々は、私たちが幸福になり、永遠に生きる方法を見つけるために、技術と科学に頼っています。あるラジオ局は、正しい教育さえあれば、ただ人々を教育すれば、彼らは大丈夫になると言います。貧しい人々や、薬物に依存している人々や、凶悪犯罪者を、ただ教育することができれば、ユートピアになるというのです。彼らには、もっと教育が必要なだけです。それが彼らの解決策です。宇宙との平和と調和を見いだすために、自分の内側を見つめる人々もいます。彼らは答えは内にあると考えます。ただ自分の心を見つめなさい。ただ自分の心に従いなさい。自分が何者であるかを見いだしなさい。そうです、確かに、それが答えになるというのです。そして、ユダの手紙ヤ人のように、しるしを求める人々もいます。威圧的で教会的な組織、教会は大きければ大きいほど、神に近いというのです。あるいは、千年期と、現に存在するこの世の悪に対する福音の外面的な勝利を求めます。そうです。この世で善が悪に勝利するときのことです。そんなことは起こりません。起こりません。</w:t>
      </w:r>
    </w:p>
    <w:bookmarkEnd w:id="0"/>
    <w:p w14:paraId="5C097F03" w14:textId="5E23FA64" w:rsidR="00A7291B" w:rsidRDefault="0025169D" w:rsidP="00A7291B">
      <w:pPr>
        <w:pStyle w:val="NormalBlock"/>
      </w:pPr>
      <w:r>
        <w:t>世界中のあらゆる教育や法執行をもってしても、悪の世界を善い世界へと変えることはできません。そんなことは起こりません。決して。私たちにできるのは、ただ被害を軽減することだけです。それが私たちにできるすべてです。</w:t>
      </w:r>
    </w:p>
    <w:bookmarkEnd w:id="0"/>
    <w:p w14:paraId="5C097F03" w14:textId="5E23FA64" w:rsidR="00A7291B" w:rsidRDefault="0025169D" w:rsidP="00A7291B">
      <w:pPr>
        <w:pStyle w:val="NormalBlock"/>
      </w:pPr>
      <w:r>
        <w:t>超自然的なものが自然なものに勝っている、どのような種類のしるしであれ、それを探し求める宗教的な人々について、それはイエスが私たちに教えられたことではありません。それでも、単純なメッセージが宣べ伝えられると、彼らはこれをあざ笑います。「証拠も基本的な論理も欠けている」と発明家たちは言います。「あまりにも単純すぎる」と、思想家たちや最新の哲学を持つ人々は言います。単純すぎる、と。何ですって？ イエスを信じてバプテスマを受ければ、新しい命を得て、永遠に天国へ行くのですか？ それだけですか？ 単純すぎます。あるいは、現代の宗教を売り込む人々が答えるように、刺激が足りない、あまりにも平凡で退屈なのかもしれません。しかし、信じて悔い改め、バプテスマを受けた人々にとって、十字架の福音は、彼らを神との親密な関係へと導き、この人生のための力と、次の人生への希望を与える力です。次の人生への希望です。</w:t>
      </w:r>
    </w:p>
    <w:bookmarkEnd w:id="0"/>
    <w:p w14:paraId="5C097F03" w14:textId="5E23FA64" w:rsidR="00A7291B" w:rsidRDefault="0025169D" w:rsidP="00A7291B">
      <w:pPr>
        <w:pStyle w:val="NormalBlock"/>
      </w:pPr>
      <w:r>
        <w:t>そして、これによって私のレッスンの初めに戻って一巡することになります。葬儀に来ていた人々の多くは、教会に通っていなかったどころか、まったく信者ではありませんでした。また、何らかの宗教の名目上の教会員もいましたし、兄弟姉妹たちもいました。私がその後彼らに話したとき、これらすべての人々に共通していた一つのことがありました――希望です。信者でない人々は、彼女がどこにいるのかを不思議に思っていました。そして彼らは、「まあ、彼女が大丈夫だといいのですが」と言いました。</w:t>
      </w:r>
    </w:p>
    <w:bookmarkEnd w:id="0"/>
    <w:p w14:paraId="5C097F03" w14:textId="5E23FA64" w:rsidR="00A7291B" w:rsidRDefault="0025169D" w:rsidP="00A7291B">
      <w:pPr>
        <w:pStyle w:val="NormalBlock"/>
      </w:pPr>
      <w:r>
        <w:t>そして信者たちは、彼女がどこにいるかを知っており、彼女の希望がついに実現したことを知っていました。そこで、今晩、あなたはどちらの陣営にいるのか、私は尋ねます。あなたは今もなお、何か分別のあるもの、論理的なもの、技術的なもの、哲学的なもの、感情的なものが、あなたの魂を変える、あるいは救うことを期待しているのでしょうか。そこに目を向けてはいけません。それとも、平安と喜びと希望、そして永遠のいのちの確信を見いだす道として、神の愚かさを受け入れる用意ができていますか。当時もそうであり、今もそうであり、主が再び来られるまでそうであり続けますが、神の愚かさに応答する人々は、自分たちが探し求めてきた知恵と知識、そして自分たちに必要なものへの答えを見いだします。ですから、あなたへの私の勧めは、愚か者になることです。愚か者になりなさい。罪を悔い改め、今日バプテスマを受けることによって、十字架をあなたの答えとして受け入れなさい。そうすれば、キリストにある神の知恵を見ることができます。</w:t>
      </w:r>
    </w:p>
    <w:bookmarkEnd w:id="0"/>
    <w:p w14:paraId="5C097F03" w14:textId="5E23FA64" w:rsidR="00A7291B" w:rsidRDefault="0025169D" w:rsidP="00A7291B">
      <w:pPr>
        <w:pStyle w:val="NormalBlock"/>
      </w:pPr>
      <w:r>
        <w:t>そしてクリスチャンの皆さん、ここにいる私たちのほとんどはその範疇に入ると思います。クリスチャンの皆さん、自分の罪を告白し、それを捨て、さらに大きな奉仕へと進んでいく中で、十字架を罪の継続的な支払いとして受け入れてください。私は毎日、十字架を必要としています。なぜなら、毎日祈りの中で十字架に目を向けると、私の救いがそこにあり、キリストとともにそこで十字架につけられた罪もそこにあることを認めるからです。毎日、私はそれを見ます。毎日、それに感謝します。私自身の地上の生涯を終えて目を閉じ、目を開けて、私の前に生きておられる主を見ることを待ち望むとき、私が最後に見たいのは、私を救うために主が死なれた十字架ではありません。ですから、自分の罪を告白し、それを捨て、さらに大きな奉仕へと進んでいく中で、十字架を罪の継続的な支払いとして受け入れてください。もし何か応答があるなら、誰かが応答するかもしれないあらゆる事柄を一つ一つ挙げることはできません。時々、人々はこう言います。「彼は私のことに触れなかった。だから、私はこのまま会衆席に座っているべきなのだろう」と。</w:t>
      </w:r>
    </w:p>
    <w:bookmarkEnd w:id="0"/>
    <w:p w14:paraId="5C097F03" w14:textId="5E23FA64" w:rsidR="00A7291B" w:rsidRDefault="0025169D" w:rsidP="00A7291B">
      <w:pPr>
        <w:pStyle w:val="NormalBlock"/>
      </w:pPr>
      <w:r>
        <w:t>しかし、何らかの形で応答する必要を感じるなら、それで大丈夫です。カードを前に送り、前に出て来て、長老の一人に話し、信仰において一歩踏み出してください。あなたの必要が何であれ、ジョニーは歌を用意しています。私たちの本には、すでにその歌に印を付けてあると思います。立ち上がり、心を尽くしてそれを歌いましょう。前に出て来るべき人々が、今そうすることを期待しながら。</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