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成功的孤独</w:t>
      </w:r>
    </w:p>
    <w:p w14:paraId="670F8077" w14:textId="038F6EFB" w:rsidR="00944B2D" w:rsidRDefault="00944B2D" w:rsidP="00944B2D">
      <w:pPr>
        <w:pStyle w:val="ChapterVerse"/>
      </w:pPr>
      <w:r w:rsidRPr="00944B2D">
        <w:t>傳道書 4:7-12</w:t>
      </w:r>
    </w:p>
    <w:bookmarkEnd w:id="0"/>
    <w:p w14:paraId="5C097F03" w14:textId="5E23FA64" w:rsidR="00A7291B" w:rsidRDefault="0025169D" w:rsidP="00A7291B">
      <w:pPr>
        <w:pStyle w:val="NormalBlock"/>
      </w:pPr>
      <w:r>
        <w:t>当所罗门继续反思"日光之下"的生命时，他将注意力转向人类生活中最常见的追求之一：借着工作和积累而获得成功。在先前的观察中，他考察了享乐、智慧和生命的循环。如今，他注意到在追求生产力和财富的动力之下，有着更深层的东西。他说，其中许多并不是由智慧驱动的，而是由竞争和不安的野心驱动的。</w:t>
      </w:r>
    </w:p>
    <w:bookmarkEnd w:id="0"/>
    <w:p w14:paraId="5C097F03" w14:textId="5E23FA64" w:rsidR="00A7291B" w:rsidRDefault="0025169D" w:rsidP="00A7291B">
      <w:pPr>
        <w:pStyle w:val="NormalBlock"/>
      </w:pPr>
      <w:r>
        <w:t>结果往往是一个奇怪的悖论：人们不知疲倦地努力以获得成功，然而在这个过程中，他们却失去了使成功具有意义的那些关系。</w:t>
      </w:r>
    </w:p>
    <w:p w14:paraId="27FB83DB" w14:textId="77777777" w:rsidR="00227BF5" w:rsidRDefault="00227BF5" w:rsidP="00227BF5">
      <w:pPr>
        <w:pStyle w:val="Heading3"/>
      </w:pPr>
      <w:r>
        <w:t>无尽的工作循环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所罗门首先观察到许多人努力背后的动机：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我 又 见 人 为 一 切 的 劳 碌 和 各 样 灵 巧 的 工 作 就 被 邻 舍 嫉 妒 。 这 也 是 虚 空 ， 也 是 捕 风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傳道書 4:4</w:t>
      </w:r>
    </w:p>
    <w:bookmarkEnd w:id="0"/>
    <w:p w14:paraId="255668C9" w14:textId="77777777" w:rsidR="00A7291B" w:rsidRDefault="0025169D" w:rsidP="00A7291B">
      <w:pPr>
        <w:pStyle w:val="PadTop24"/>
      </w:pPr>
      <w:r>
        <w:t>竞争本身不一定是错误的，但所罗门看出，许多劳碌是由比较、嫉妒和胜过他人的欲望所驱动的。这种循环非但不能带希伯來書知足，反而造成持续的不满。总有人比你更富有、更强壮或更成功。</w:t>
      </w:r>
    </w:p>
    <w:bookmarkEnd w:id="0"/>
    <w:p w14:paraId="5C097F03" w14:textId="5E23FA64" w:rsidR="00A7291B" w:rsidRDefault="0025169D" w:rsidP="00A7291B">
      <w:pPr>
        <w:pStyle w:val="NormalBlock"/>
      </w:pPr>
      <w:r>
        <w:t>结果是一种不得安宁的生活，工作永远不会真正结束。</w:t>
      </w:r>
    </w:p>
    <w:bookmarkEnd w:id="0"/>
    <w:p w14:paraId="5C097F03" w14:textId="5E23FA64" w:rsidR="00A7291B" w:rsidRDefault="0025169D" w:rsidP="00A7291B">
      <w:pPr>
        <w:pStyle w:val="NormalBlock"/>
      </w:pPr>
      <w:r>
        <w:t>所罗门对比了两种不健康的极端。一种人完全拒绝工作，"抱起双手"，给自己带希伯來書毁灭。另一种人无休止地工作，却永远不满足于自己所拥有的。</w:t>
      </w:r>
    </w:p>
    <w:bookmarkEnd w:id="0"/>
    <w:p w14:paraId="5C097F03" w14:textId="5E23FA64" w:rsidR="00A7291B" w:rsidRDefault="0025169D" w:rsidP="00A7291B">
      <w:pPr>
        <w:pStyle w:val="NormalBlock"/>
      </w:pPr>
      <w:r>
        <w:t>这两种生活都缺少智慧所寻求的平衡。</w:t>
      </w:r>
    </w:p>
    <w:p w14:paraId="27FB83DB" w14:textId="77777777" w:rsidR="00227BF5" w:rsidRDefault="00227BF5" w:rsidP="00227BF5">
      <w:pPr>
        <w:pStyle w:val="Heading3"/>
      </w:pPr>
      <w:r>
        <w:t>孤立成就者的悲剧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所罗门随后描述了一个引人注目的形象：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有 人 孤 单 无 二 ， 无 子 无 兄 ， 竟 劳 碌 不 息 ， 眼 目 也 不 以 钱 财 为 足 。 他 说 ： 我 劳 劳 碌 碌 ， 刻 苦 自 己 ， 不 享 福 乐 ， 到 底 是 为 谁 呢 ？ 这 也 是 虚 空 ， 是 极 重 的 劳 苦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傳道書 4:8</w:t>
      </w:r>
    </w:p>
    <w:bookmarkEnd w:id="0"/>
    <w:p w14:paraId="255668C9" w14:textId="77777777" w:rsidR="00A7291B" w:rsidRDefault="0025169D" w:rsidP="00A7291B">
      <w:pPr>
        <w:pStyle w:val="PadTop24"/>
      </w:pPr>
      <w:r>
        <w:t>这是一个拥有社会所羡慕的一切的人：生产力、财富和独立。然而，所罗门提出了这个令人难以释怀的问题，而这个人从未问过自己："我劳碌、克制自己享受快乐，究竟是为了谁呢？"</w:t>
      </w:r>
    </w:p>
    <w:bookmarkEnd w:id="0"/>
    <w:p w14:paraId="5C097F03" w14:textId="5E23FA64" w:rsidR="00A7291B" w:rsidRDefault="0025169D" w:rsidP="00A7291B">
      <w:pPr>
        <w:pStyle w:val="NormalBlock"/>
      </w:pPr>
      <w:r>
        <w:t>悲剧不仅在于这个人辛苦劳作。悲剧在于他独自辛苦劳作。他积累了财富，却没有人际关系；获得了成功，却没有同伴；付出了劳苦，却没有目的。</w:t>
      </w:r>
    </w:p>
    <w:bookmarkEnd w:id="0"/>
    <w:p w14:paraId="5C097F03" w14:textId="5E23FA64" w:rsidR="00A7291B" w:rsidRDefault="0025169D" w:rsidP="00A7291B">
      <w:pPr>
        <w:pStyle w:val="NormalBlock"/>
      </w:pPr>
      <w:r>
        <w:t>在所罗门眼中，这也是虚空。</w:t>
      </w:r>
    </w:p>
    <w:p w14:paraId="27FB83DB" w14:textId="77777777" w:rsidR="00227BF5" w:rsidRDefault="00227BF5" w:rsidP="00227BF5">
      <w:pPr>
        <w:pStyle w:val="Heading3"/>
      </w:pPr>
      <w:r>
        <w:t>同伴的智慧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在描述了孤独的工人之后，所罗门转而论述圣经中关于人际关系最美丽的肯定之一：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两 个 人 总 比 一 个 人 好 ， 因 为 二 人 劳 碌 同 得 美 好 的 果 效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傳道書 4:9</w:t>
      </w:r>
    </w:p>
    <w:bookmarkEnd w:id="0"/>
    <w:p w14:paraId="255668C9" w14:textId="77777777" w:rsidR="00A7291B" w:rsidRDefault="0025169D" w:rsidP="00A7291B">
      <w:pPr>
        <w:pStyle w:val="PadTop24"/>
      </w:pPr>
      <w:r>
        <w:t>然后，他解释了同伴关系的实际益处：若一人跌倒，另一人可以扶起他。若两人同睡，就彼此取暖。若一人受到攻击，两人就能抵挡。</w:t>
      </w:r>
    </w:p>
    <w:bookmarkEnd w:id="0"/>
    <w:p w14:paraId="5C097F03" w14:textId="5E23FA64" w:rsidR="00A7291B" w:rsidRDefault="0025169D" w:rsidP="00A7291B">
      <w:pPr>
        <w:pStyle w:val="NormalBlock"/>
      </w:pPr>
      <w:r>
        <w:t>最后他总结说："三股合成的绳子不容易折断。"（傳道書 4:12）</w:t>
      </w:r>
    </w:p>
    <w:bookmarkEnd w:id="0"/>
    <w:p w14:paraId="5C097F03" w14:textId="5E23FA64" w:rsidR="00A7291B" w:rsidRDefault="0025169D" w:rsidP="00A7291B">
      <w:pPr>
        <w:pStyle w:val="NormalBlock"/>
      </w:pPr>
      <w:r>
        <w:t>生命从希伯來書不是被设计成孤独地度过的。当工作、成功和成就在人际关系中与人分享时，才获得其真正的价值。</w:t>
      </w:r>
    </w:p>
    <w:p w14:paraId="27FB83DB" w14:textId="77777777" w:rsidR="00227BF5" w:rsidRDefault="00227BF5" w:rsidP="00227BF5">
      <w:pPr>
        <w:pStyle w:val="Heading3"/>
      </w:pPr>
      <w:r>
        <w:t>更广阔的圣经视角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圣经其余部分进一步深化了这一认识。</w:t>
      </w:r>
    </w:p>
    <w:bookmarkEnd w:id="0"/>
    <w:p w14:paraId="5C097F03" w14:textId="5E23FA64" w:rsidR="00A7291B" w:rsidRDefault="0025169D" w:rsidP="00A7291B">
      <w:pPr>
        <w:pStyle w:val="NormalBlock"/>
      </w:pPr>
      <w:r>
        <w:t>耶稣建立祂的事工，并不是以个人的伟大为中心，而是以群体为中心。祂呼召门徒，组成一个群体，并教导他们彼此服事。神的国借着团契而推进，而不是借着孤立的野心。</w:t>
      </w:r>
    </w:p>
    <w:bookmarkEnd w:id="0"/>
    <w:p w14:paraId="5C097F03" w14:textId="5E23FA64" w:rsidR="00A7291B" w:rsidRDefault="0025169D" w:rsidP="00A7291B">
      <w:pPr>
        <w:pStyle w:val="NormalBlock"/>
      </w:pPr>
      <w:r>
        <w:t>使徒行傳保罗继续阐述这一主题，他将教会描述为一个身体，其中每个肢体都彼此依赖（哥林多前書 12）。没有一个信徒能够独自兴旺。</w:t>
      </w:r>
    </w:p>
    <w:bookmarkEnd w:id="0"/>
    <w:p w14:paraId="5C097F03" w14:textId="5E23FA64" w:rsidR="00A7291B" w:rsidRDefault="0025169D" w:rsidP="00A7291B">
      <w:pPr>
        <w:pStyle w:val="NormalBlock"/>
      </w:pPr>
      <w:r>
        <w:t>所罗门通过观察感知到这一真理。基督和使徒行傳通过教会的生活将其完全启示出希伯來書。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现代文化常常把个人成就置于一切之上。事业、成就和经济上的成功可能成为衡量人生的核心标准。但所罗门提醒我们，没有人际关系的成功最终是空虚的。</w:t>
      </w:r>
    </w:p>
    <w:bookmarkEnd w:id="0"/>
    <w:p w14:paraId="5C097F03" w14:textId="5E23FA64" w:rsidR="00A7291B" w:rsidRDefault="0025169D" w:rsidP="00A7291B">
      <w:pPr>
        <w:pStyle w:val="NormalBlock"/>
      </w:pPr>
      <w:r>
        <w:t>生命中最有意义的事物，不是积累起希伯來書的，而是与人分享的：友谊、家庭、信仰和群体。因此，智慧的生活不只是富有成效的生活，更是注重关系的生活。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