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报应</w:t>
      </w:r>
    </w:p>
    <w:bookmarkEnd w:id="0"/>
    <w:p w14:paraId="5C097F03" w14:textId="5E23FA64" w:rsidR="00A7291B" w:rsidRDefault="0025169D" w:rsidP="00A7291B">
      <w:pPr>
        <w:pStyle w:val="NormalBlock"/>
      </w:pPr>
      <w:r>
        <w:t>请打开你们的圣经，翻到馬太福音第七章。馬太福音第七章第十三节。馬太福音第七章第十三节。我们就停留在那里。我只想读这段经文。</w:t>
      </w:r>
    </w:p>
    <w:bookmarkEnd w:id="0"/>
    <w:p w14:paraId="5C097F03" w14:textId="5E23FA64" w:rsidR="00A7291B" w:rsidRDefault="0025169D" w:rsidP="00A7291B">
      <w:pPr>
        <w:pStyle w:val="NormalBlock"/>
      </w:pPr>
      <w:r>
        <w:t>我的课文是基于今天早上的这段经文。耶稣在这里说， 要从窄门进去，因为引到灭亡，那门是宽的，路是大的，进去的人也多；引到生命，那门是窄的，路是小的，找着的人也少。你看，在这几节简短的经文中，耶稣向他的门徒和将要成为门徒的人揭示了基督徒生活中的一些艰难现实。这些话有点像对基督徒生活的警醒。</w:t>
      </w:r>
    </w:p>
    <w:bookmarkEnd w:id="0"/>
    <w:p w14:paraId="5C097F03" w14:textId="5E23FA64" w:rsidR="00A7291B" w:rsidRDefault="0025169D" w:rsidP="00A7291B">
      <w:pPr>
        <w:pStyle w:val="NormalBlock"/>
      </w:pPr>
      <w:r>
        <w:t>这节经文，或者这两节经文中包含的一些艰难现实如下。首先，耶稣说人在生命中只有两种选择。他说有宽路，也有窄路。没有中间道路。你有中间的选择吗？</w:t>
      </w:r>
    </w:p>
    <w:bookmarkEnd w:id="0"/>
    <w:p w14:paraId="5C097F03" w14:textId="5E23FA64" w:rsidR="00A7291B" w:rsidRDefault="0025169D" w:rsidP="00A7291B">
      <w:pPr>
        <w:pStyle w:val="NormalBlock"/>
      </w:pPr>
      <w:r>
        <w:t>没有中间地带。要么狭窄，要么宽广。所有道路通向天堂，或者我们每个人都必须找到自己与神相交的方式，这种观念，按照耶稣的说法，是不真实的。耶稣说，你要么通过他进入天堂，要么根本无法进入。这是基督教的一个严峻现实。</w:t>
      </w:r>
    </w:p>
    <w:bookmarkEnd w:id="0"/>
    <w:p w14:paraId="5C097F03" w14:textId="5E23FA64" w:rsidR="00A7291B" w:rsidRDefault="0025169D" w:rsidP="00A7291B">
      <w:pPr>
        <w:pStyle w:val="NormalBlock"/>
      </w:pPr>
      <w:r>
        <w:t>其次，在这节经文中他说，两条路中有一条是容易的，一条是困难的。同样，没有中间地带。他预先说，通过他通往天堂的路是困难的，而通往灭亡的路是容易的，而且是令人愉快的。甚至是美好的。第三，他说，只有少数人选择通往天堂的狭窄而困难的路。</w:t>
      </w:r>
    </w:p>
    <w:bookmarkEnd w:id="0"/>
    <w:p w14:paraId="5C097F03" w14:textId="5E23FA64" w:rsidR="00A7291B" w:rsidRDefault="0025169D" w:rsidP="00A7291B">
      <w:pPr>
        <w:pStyle w:val="NormalBlock"/>
      </w:pPr>
      <w:r>
        <w:t>但是有很多人走相反的方向。尽管这是正确的道路，且奖赏极大，耶稣说，找到这条路的人并不多，更不用说愿意走完全程的人了。当然，耶稣说这话是为了预备那些渴望成为基督徒的热心门徒。伙计们，让我们开始吧。基督教，弥赛亚已经希伯來書了。</w:t>
      </w:r>
    </w:p>
    <w:bookmarkEnd w:id="0"/>
    <w:p w14:paraId="5C097F03" w14:textId="5E23FA64" w:rsidR="00A7291B" w:rsidRDefault="0025169D" w:rsidP="00A7291B">
      <w:pPr>
        <w:pStyle w:val="NormalBlock"/>
      </w:pPr>
      <w:r>
        <w:t>让我们开始吧。让我们努力前行。他用宽路和窄路的形象希伯來書警告他们，那些承认耶稣基督的名并开始与他同行，走过今生进入希伯來書世的人，将面临的困难。马太所记载的早期讲道中提到的一些困难，他在这里也提到了，但方式有所不同。在这节课中，或者说在耶稣先前所说的一课中，他警告他们，这条窄路将对他们提出某些要求。</w:t>
      </w:r>
    </w:p>
    <w:bookmarkEnd w:id="0"/>
    <w:p w14:paraId="5C097F03" w14:textId="5E23FA64" w:rsidR="00A7291B" w:rsidRDefault="0025169D" w:rsidP="00A7291B">
      <w:pPr>
        <w:pStyle w:val="NormalBlock"/>
      </w:pPr>
      <w:r>
        <w:t>这并不容易，因某些原因是狭窄的。例如，他说狭窄的路需要性格上的改变，包括怜悯、纯洁、温柔、公义、对和平的渴望，以及对他人得救的关心。狭窄的路需要这些。这就是为什么它不容易。他说，狭窄的路要求在社会关系、婚姻忠诚、宗教实践以及对世界和其忧虑的超然态度方面，持守更高的行为标准和态度标准。</w:t>
      </w:r>
    </w:p>
    <w:bookmarkEnd w:id="0"/>
    <w:p w14:paraId="5C097F03" w14:textId="5E23FA64" w:rsidR="00A7291B" w:rsidRDefault="0025169D" w:rsidP="00A7291B">
      <w:pPr>
        <w:pStyle w:val="NormalBlock"/>
      </w:pPr>
      <w:r>
        <w:t>基督教并不容易，因为它要求更高的标准。记得当我的孩子们还小的时候，他们会说，为什么我们必须那样做？那些人不必那样做。为什么我们必须那样做？为什么我们总是必须多走一步？</w:t>
      </w:r>
    </w:p>
    <w:bookmarkEnd w:id="0"/>
    <w:p w14:paraId="5C097F03" w14:textId="5E23FA64" w:rsidR="00A7291B" w:rsidRDefault="0025169D" w:rsidP="00A7291B">
      <w:pPr>
        <w:pStyle w:val="NormalBlock"/>
      </w:pPr>
      <w:r>
        <w:t>我会说，因为我们是基督徒。这就是原因。基督教要求更高的标准。这并不容易。我们不能看所有的电视节目，不能读所有的书，不能去看所有的电影，不能听所有的唱片，不能观看所有的现场表演。</w:t>
      </w:r>
    </w:p>
    <w:bookmarkEnd w:id="0"/>
    <w:p w14:paraId="5C097F03" w14:textId="5E23FA64" w:rsidR="00A7291B" w:rsidRDefault="0025169D" w:rsidP="00A7291B">
      <w:pPr>
        <w:pStyle w:val="NormalBlock"/>
      </w:pPr>
      <w:r>
        <w:t>我们不能做所有别人都做的事情，因为我们的信仰要求更高的标准。我们是狭窄的，我们被挤在其中。耶稣说，狭窄的道路也要求对神的一切完全信靠和依赖。现在，这些事情可能是值得时常努力追求的伟大理想。你知道，更高的标准，道德，以及完全信靠神。</w:t>
      </w:r>
    </w:p>
    <w:bookmarkEnd w:id="0"/>
    <w:p w14:paraId="5C097F03" w14:textId="5E23FA64" w:rsidR="00A7291B" w:rsidRDefault="0025169D" w:rsidP="00A7291B">
      <w:pPr>
        <w:pStyle w:val="NormalBlock"/>
      </w:pPr>
      <w:r>
        <w:t>偶尔追求这些美好的事物是不错的。但耶稣告诉他的门徒，这些事物不仅仅是理想，这些事物不仅仅是偶尔为之的事情，而是那些选择窄路之人的实际生活方式。这就像是每天的事。你不说谎是每天的事，不是只在合适的时候才说。无论是在压力之下还是轻松时，你都要说实话。</w:t>
      </w:r>
    </w:p>
    <w:bookmarkEnd w:id="0"/>
    <w:p w14:paraId="5C097F03" w14:textId="5E23FA64" w:rsidR="00A7291B" w:rsidRDefault="0025169D" w:rsidP="00A7291B">
      <w:pPr>
        <w:pStyle w:val="NormalBlock"/>
      </w:pPr>
      <w:r>
        <w:t>这就是基督教所要求的。那些找到门的人，那些进入这条路的人发现这条路确实很窄。现在，这条路非常狭窄，因为耶稣提到的所有事情对我们希伯來書说都是不自然的。作为有罪的人，这些对我们希伯來書说根本不自然。整个基督徒的生活方式是需要学习和实践的，才能成为一个人习惯的一部分。</w:t>
      </w:r>
    </w:p>
    <w:bookmarkEnd w:id="0"/>
    <w:p w14:paraId="5C097F03" w14:textId="5E23FA64" w:rsidR="00A7291B" w:rsidRDefault="0025169D" w:rsidP="00A7291B">
      <w:pPr>
        <w:pStyle w:val="NormalBlock"/>
      </w:pPr>
      <w:r>
        <w:t>我的意思是，你不会自然而然地表现得像一个基督徒。这是你必须培养的东西。现在，宽路，宽路是容易的。耶稣说，宽路上有许多人，因为它不需要改变。宽路不需要任何牺牲。</w:t>
      </w:r>
    </w:p>
    <w:bookmarkEnd w:id="0"/>
    <w:p w14:paraId="5C097F03" w14:textId="5E23FA64" w:rsidR="00A7291B" w:rsidRDefault="0025169D" w:rsidP="00A7291B">
      <w:pPr>
        <w:pStyle w:val="NormalBlock"/>
      </w:pPr>
      <w:r>
        <w:t>宽路并不要求你限制自己，或否认自己，或否认你的本质特性。事实上，宽路鼓励人做自己，成为你本希伯來書的样子。倾听你的心声。这就是宽路的信息。倾听你的心声，成为你所能成为的一切。</w:t>
      </w:r>
    </w:p>
    <w:bookmarkEnd w:id="0"/>
    <w:p w14:paraId="5C097F03" w14:textId="5E23FA64" w:rsidR="00A7291B" w:rsidRDefault="0025169D" w:rsidP="00A7291B">
      <w:pPr>
        <w:pStyle w:val="NormalBlock"/>
      </w:pPr>
      <w:r>
        <w:t>那就是本质的你。随波逐流。这就是宽路的信息。宽路是你发现自己是谁的地方，你只是发展并享受真实的自己，没有限制。那就是宽路。</w:t>
      </w:r>
    </w:p>
    <w:bookmarkEnd w:id="0"/>
    <w:p w14:paraId="5C097F03" w14:textId="5E23FA64" w:rsidR="00A7291B" w:rsidRDefault="0025169D" w:rsidP="00A7291B">
      <w:pPr>
        <w:pStyle w:val="NormalBlock"/>
      </w:pPr>
      <w:r>
        <w:t>狭路，另一方面，是痛苦的。这是一个痛苦的改变。你知道，我们经常在电视上谈论改变。狭路是一个非常痛苦的改变，变成一个新的你，一个按照耶稣基督的形象设计并训练专门服侍他的你。那就是狭路。</w:t>
      </w:r>
    </w:p>
    <w:bookmarkEnd w:id="0"/>
    <w:p w14:paraId="5C097F03" w14:textId="5E23FA64" w:rsidR="00A7291B" w:rsidRDefault="0025169D" w:rsidP="00A7291B">
      <w:pPr>
        <w:pStyle w:val="NormalBlock"/>
      </w:pPr>
      <w:r>
        <w:t>现在，我说完这些是为了说明，狭路中最困难的方面之一，除了忠诚和高标准以及所有这些，狭路中最狭窄、最困难的事情之一与对待敌人的态度有关。伙计，那才是真正让道路变得狭窄的地方。耶稣警告他的门徒，选择狭路将使他们遭受逼迫。他们对逼迫的回应不会是对威胁、嘲笑甚至死亡的通常反应。你看，在百老汇，百老汇以火攻火。</w:t>
      </w:r>
    </w:p>
    <w:bookmarkEnd w:id="0"/>
    <w:p w14:paraId="5C097F03" w14:textId="5E23FA64" w:rsidR="00A7291B" w:rsidRDefault="0025169D" w:rsidP="00A7291B">
      <w:pPr>
        <w:pStyle w:val="NormalBlock"/>
      </w:pPr>
      <w:r>
        <w:t>宽街要求道歉和赔偿。如果你伤害了我，你将付出代价。宽街说，宽街要求保护，免受所有攻击或破坏你生活方式的人的侵害。宽街要求报复。报复是宽街行事方式的组成部分。</w:t>
      </w:r>
    </w:p>
    <w:bookmarkEnd w:id="0"/>
    <w:p w14:paraId="5C097F03" w14:textId="5E23FA64" w:rsidR="00A7291B" w:rsidRDefault="0025169D" w:rsidP="00A7291B">
      <w:pPr>
        <w:pStyle w:val="NormalBlock"/>
      </w:pPr>
      <w:r>
        <w:t>你看，我认为使狭路真正狭窄的是耶稣所提出的基督徒对任何形式逼迫的回应。逼迫可以是任何事物。从无理的粗鲁或不友善，到为信仰殉道，以及介于两者之间的一切。有人对你不友善，也有人因你的信仰而杀害你。</w:t>
      </w:r>
    </w:p>
    <w:bookmarkEnd w:id="0"/>
    <w:p w14:paraId="5C097F03" w14:textId="5E23FA64" w:rsidR="00A7291B" w:rsidRDefault="0025169D" w:rsidP="00A7291B">
      <w:pPr>
        <w:pStyle w:val="NormalBlock"/>
      </w:pPr>
      <w:r>
        <w:t>这就是逼迫。现在，耶稣说，基督徒对这些事情的回应，如果你走在窄路上，你对这些事情的回应如下。他说，嘿，你受逼迫，要因为以耶稣基督的名受苦的特权而喜乐。馬太福音 5章11节或12节。你被绊跌了吗？</w:t>
      </w:r>
    </w:p>
    <w:bookmarkEnd w:id="0"/>
    <w:p w14:paraId="5C097F03" w14:textId="5E23FA64" w:rsidR="00A7291B" w:rsidRDefault="0025169D" w:rsidP="00A7291B">
      <w:pPr>
        <w:pStyle w:val="NormalBlock"/>
      </w:pPr>
      <w:r>
        <w:t>嘿，请原谅冒犯。馬太福音6章12节。有人对你不好并欺骗你？嘿，要爱那些逼迫你的人，并为他们祷告。馬太福音5章44节。</w:t>
      </w:r>
    </w:p>
    <w:bookmarkEnd w:id="0"/>
    <w:p w14:paraId="5C097F03" w14:textId="5E23FA64" w:rsidR="00A7291B" w:rsidRDefault="0025169D" w:rsidP="00A7291B">
      <w:pPr>
        <w:pStyle w:val="NormalBlock"/>
      </w:pPr>
      <w:r>
        <w:t>有人亏负你，嘿，不要向你的仇敌报复。羅馬書第十二章第九节，并且帮助和鼓励你的仇敌。羅馬書第十二章第二十节。现在，修炼我的品格，你知道，忠于我的妻子，信靠神，敬拜主，并且有高尚的品格，你知道，修炼我的品格。这些我都明白。</w:t>
      </w:r>
    </w:p>
    <w:bookmarkEnd w:id="0"/>
    <w:p w14:paraId="5C097F03" w14:textId="5E23FA64" w:rsidR="00A7291B" w:rsidRDefault="0025169D" w:rsidP="00A7291B">
      <w:pPr>
        <w:pStyle w:val="NormalBlock"/>
      </w:pPr>
      <w:r>
        <w:t>这些事情几乎触手可及。但当谈到我如何对待那些恶待我的人，谈到我如何对待那些无故逼迫我的人，谈到那些应当报复的人，我是说，那些应当报复的人时，窄路就变得有点太窄了。你明白我的意思吗？根据耶稣对我作为基督徒的要求，以及我如何对待我的仇敌，这条路就显得有点太紧了。在窄路上的所有障碍中，在基督徒生活的所有限制中，我相信耶稣关于如何对待仇敌的要求是最难承受的。</w:t>
      </w:r>
    </w:p>
    <w:bookmarkEnd w:id="0"/>
    <w:p w14:paraId="5C097F03" w14:textId="5E23FA64" w:rsidR="00A7291B" w:rsidRDefault="0025169D" w:rsidP="00A7291B">
      <w:pPr>
        <w:pStyle w:val="NormalBlock"/>
      </w:pPr>
      <w:r>
        <w:t>我问你，最近你有没有试过因为有人羞辱你而欢喜？你试过这样做吗？哦，我感觉真好。有人刚刚在我家人面前把我当傻瓜。哦，天哪，我现在感觉真棒。</w:t>
      </w:r>
    </w:p>
    <w:bookmarkEnd w:id="0"/>
    <w:p w14:paraId="5C097F03" w14:textId="5E23FA64" w:rsidR="00A7291B" w:rsidRDefault="0025169D" w:rsidP="00A7291B">
      <w:pPr>
        <w:pStyle w:val="NormalBlock"/>
      </w:pPr>
      <w:r>
        <w:t>你试过吗？你是否成功地原谅了那个故意伤害你的人？你知道，你是否经历过一场恶劣的离婚，而那个人真的故意让你受苦、难堪？你是否成功地原谅了那个人？你上一次为你害怕的人热切祷告是什么时候？</w:t>
      </w:r>
    </w:p>
    <w:bookmarkEnd w:id="0"/>
    <w:p w14:paraId="5C097F03" w14:textId="5E23FA64" w:rsidR="00A7291B" w:rsidRDefault="0025169D" w:rsidP="00A7291B">
      <w:pPr>
        <w:pStyle w:val="NormalBlock"/>
      </w:pPr>
      <w:r>
        <w:t>或者是你所轻视的人？你上一次为那个人跪下祷告是什么时候？你是否能够避免某种报复，哪怕只是轻微的嘲笑？你是否能够避免那样做？你上一次给那个让你失望的人寄去鼓励的卡片是什么时候？</w:t>
      </w:r>
    </w:p>
    <w:bookmarkEnd w:id="0"/>
    <w:p w14:paraId="5C097F03" w14:textId="5E23FA64" w:rsidR="00A7291B" w:rsidRDefault="0025169D" w:rsidP="00A7291B">
      <w:pPr>
        <w:pStyle w:val="NormalBlock"/>
      </w:pPr>
      <w:r>
        <w:t>那个让你的世界颠倒的人？你上一次给那个人寄一张鼓励的贺卡是什么时候？想着你，你这家伙。你知道吗？你上一次这样做是什么时候？</w:t>
      </w:r>
    </w:p>
    <w:bookmarkEnd w:id="0"/>
    <w:p w14:paraId="5C097F03" w14:textId="5E23FA64" w:rsidR="00A7291B" w:rsidRDefault="0025169D" w:rsidP="00A7291B">
      <w:pPr>
        <w:pStyle w:val="NormalBlock"/>
      </w:pPr>
      <w:r>
        <w:t>我是说，省略老鼠的部分。你明白我的意思吗？耶稣，认真地说，耶稣说，如果我们没有做到我刚才说的这些事，那么我们就被困在一段狭窄的路上，这条路对我们的仇恨希伯來書说太狭窄，对我们的骄傲希伯來書说太狭窄，承受不了我们复仇的欲望。我告诉你，如果你今天早上正处在这样的境地，如果你正在经历这样的情况，我想提供一些主对我们如何对待敌人的要求的原因。也许如果我们知道这条路为什么在这方面如此狭窄，就能帮助我们度过这段路程，继续前行。</w:t>
      </w:r>
    </w:p>
    <w:bookmarkEnd w:id="0"/>
    <w:p w14:paraId="5C097F03" w14:textId="5E23FA64" w:rsidR="00A7291B" w:rsidRDefault="0025169D" w:rsidP="00A7291B">
      <w:pPr>
        <w:pStyle w:val="NormalBlock"/>
      </w:pPr>
      <w:r>
        <w:t>所以本课的其余部分讲的是为什么窄路如此狭窄。原因之一是这条路之所以狭窄，是因为神希望我们放下某些东西。你知道，飞机有重量限制，不能携带超过一定重量的行李。窄路之所以变得狭窄，是因为你不能带着某些包袱同行。你要么停留在原地，要么放下包袱，向前行进。</w:t>
      </w:r>
    </w:p>
    <w:bookmarkEnd w:id="0"/>
    <w:p w14:paraId="5C097F03" w14:textId="5E23FA64" w:rsidR="00A7291B" w:rsidRDefault="0025169D" w:rsidP="00A7291B">
      <w:pPr>
        <w:pStyle w:val="NormalBlock"/>
      </w:pPr>
      <w:r>
        <w:t>在啟示錄第21章第4节，约翰描述了天堂。我们今天早上在课堂上刚刚讲过。他描述天堂是一个没有眼泪，没有痛苦的地方。你知道为什么吗？没有眼泪，没有痛苦，因为没有罪。</w:t>
      </w:r>
    </w:p>
    <w:bookmarkEnd w:id="0"/>
    <w:p w14:paraId="5C097F03" w14:textId="5E23FA64" w:rsidR="00A7291B" w:rsidRDefault="0025169D" w:rsidP="00A7291B">
      <w:pPr>
        <w:pStyle w:val="NormalBlock"/>
      </w:pPr>
      <w:r>
        <w:t>罪是导致眼泪和痛苦的原因。天上没有仇恨，天上没有暴力，天上没有报复，天上没有死亡，因为那里没有罪。报复是一种复仇和仇恨，那些希望与神同在的人，带着这样的包袱是无法挤过那狭窄的路的。这就是为什么路是狭窄的。如果你要前行，就必须被迫放下某些东西。</w:t>
      </w:r>
    </w:p>
    <w:bookmarkEnd w:id="0"/>
    <w:p w14:paraId="5C097F03" w14:textId="5E23FA64" w:rsidR="00A7291B" w:rsidRDefault="0025169D" w:rsidP="00A7291B">
      <w:pPr>
        <w:pStyle w:val="NormalBlock"/>
      </w:pPr>
      <w:r>
        <w:t>其次，我们需要记住，仅仅因为窄路限制了基督徒，并不意味着神受到限制。旧约先知之一拿鸿在第一章第二节说，耶和华是忌邪施报的神。保罗在羅馬書第十二章第十九节引用旧约时说，主说："伸冤在我，我必报应。"那些被冒犯的人，或者更确切地说，那些冒犯他人、攻击和逼迫基督徒的人，通常并未意识到他们行为的严重后果。有些人认为，因为基督徒不以暴力回应，不寻求报复，所以他们的行为是正当且无后果的。</w:t>
      </w:r>
    </w:p>
    <w:bookmarkEnd w:id="0"/>
    <w:p w14:paraId="5C097F03" w14:textId="5E23FA64" w:rsidR="00A7291B" w:rsidRDefault="0025169D" w:rsidP="00A7291B">
      <w:pPr>
        <w:pStyle w:val="NormalBlock"/>
      </w:pPr>
      <w:r>
        <w:t>他们认为基督徒是容易的目标。我可以轻易越过这些人。他们不知道，嘿，他们是软弱无力的。他们不明白。必有报应。</w:t>
      </w:r>
    </w:p>
    <w:bookmarkEnd w:id="0"/>
    <w:p w14:paraId="5C097F03" w14:textId="5E23FA64" w:rsidR="00A7291B" w:rsidRDefault="0025169D" w:rsidP="00A7291B">
      <w:pPr>
        <w:pStyle w:val="NormalBlock"/>
      </w:pPr>
      <w:r>
        <w:t>必有报应。但神只愿亲自施行，使报应完全公义，彻底执行。没有人能因技术性问题逃脱。天上没有花言巧语的律师。神全知全能，必公正审判。</w:t>
      </w:r>
    </w:p>
    <w:bookmarkEnd w:id="0"/>
    <w:p w14:paraId="5C097F03" w14:textId="5E23FA64" w:rsidR="00A7291B" w:rsidRDefault="0025169D" w:rsidP="00A7291B">
      <w:pPr>
        <w:pStyle w:val="NormalBlock"/>
      </w:pPr>
      <w:r>
        <w:t>第三，当我们在对待敌人和伤害我们的人时走窄路，实际上我们是在允许神在我们的生命中工作。这就是窄路之所以窄的原因。神想在我们的生命中成就某些事。当我们亲自掌控事情时，虽然一开始感觉很好，确实如此。我的意思是，没有什么比复仇更甜美的了。</w:t>
      </w:r>
    </w:p>
    <w:bookmarkEnd w:id="0"/>
    <w:p w14:paraId="5C097F03" w14:textId="5E23FA64" w:rsidR="00A7291B" w:rsidRDefault="0025169D" w:rsidP="00A7291B">
      <w:pPr>
        <w:pStyle w:val="NormalBlock"/>
      </w:pPr>
      <w:r>
        <w:t>是的。哦，伙计，那家伙。现在他知道了。但我们没有意识到，很多时候当我们那样做时，我们挫败了神可能为我们完成的美好。例如，当我们遵循那狭窄的绳索时，神对我们灵魂的重建就会向前推进。</w:t>
      </w:r>
    </w:p>
    <w:bookmarkEnd w:id="0"/>
    <w:p w14:paraId="5C097F03" w14:textId="5E23FA64" w:rsidR="00A7291B" w:rsidRDefault="0025169D" w:rsidP="00A7291B">
      <w:pPr>
        <w:pStyle w:val="NormalBlock"/>
      </w:pPr>
      <w:r>
        <w:t>你知道，作为基督徒，我们是重生的。我们在基督里成为新造的人。但在基督里成为新造的人这个过程需要时间，因为我们要顺服圣灵。当我们顺服神的话语。当我们走窄路的时候。</w:t>
      </w:r>
    </w:p>
    <w:bookmarkEnd w:id="0"/>
    <w:p w14:paraId="5C097F03" w14:textId="5E23FA64" w:rsidR="00A7291B" w:rsidRDefault="0025169D" w:rsidP="00A7291B">
      <w:pPr>
        <w:pStyle w:val="NormalBlock"/>
      </w:pPr>
      <w:r>
        <w:t>苦难、自制、战胜仇恨和愤怒、饶恕我们的敌人、爱我们的敌人。所有这些都是神在我们生命中实现某些属灵目标的方式。这些负面经历产生忍耐、盼望和对我们神的信靠。报复从希伯來書不会带希伯來書除怨恨和仇恨升级以外的任何结果。你知道，你看看波斯尼亚，你看看非洲，那些部落过去杀了很多人。</w:t>
      </w:r>
    </w:p>
    <w:bookmarkEnd w:id="0"/>
    <w:p w14:paraId="5C097F03" w14:textId="5E23FA64" w:rsidR="00A7291B" w:rsidRDefault="0025169D" w:rsidP="00A7291B">
      <w:pPr>
        <w:pStyle w:val="NormalBlock"/>
      </w:pPr>
      <w:r>
        <w:t>好吧，这个部落过去杀了他们很多人。哦，是吗，那我们就回去杀你们一些人。事情就这样一再发生。你知道，这就是为什么一些外交政策专家说，我们不应该去那里。我不是政治天才，但这些人必须停止互相残杀。</w:t>
      </w:r>
    </w:p>
    <w:bookmarkEnd w:id="0"/>
    <w:p w14:paraId="5C097F03" w14:textId="5E23FA64" w:rsidR="00A7291B" w:rsidRDefault="0025169D" w:rsidP="00A7291B">
      <w:pPr>
        <w:pStyle w:val="NormalBlock"/>
      </w:pPr>
      <w:r>
        <w:t>而他们唯一能做到这一点的方式，不是通过你知道的外交政策，你知道的干预。唯一的方式是其中一方会说，好吧。我原谅你上次对我们所做的事。战争结束了。你明白吗？</w:t>
      </w:r>
    </w:p>
    <w:bookmarkEnd w:id="0"/>
    <w:p w14:paraId="5C097F03" w14:textId="5E23FA64" w:rsidR="00A7291B" w:rsidRDefault="0025169D" w:rsidP="00A7291B">
      <w:pPr>
        <w:pStyle w:val="NormalBlock"/>
      </w:pPr>
      <w:r>
        <w:t>战争就是这样结束的。一方说，好吧，我原谅你。然后战争就结束了。当我们走窄路时，我们允许神在灵里建立我们，也允许我们个人的战争结束。</w:t>
      </w:r>
    </w:p>
    <w:bookmarkEnd w:id="0"/>
    <w:p w14:paraId="5C097F03" w14:textId="5E23FA64" w:rsidR="00A7291B" w:rsidRDefault="0025169D" w:rsidP="00A7291B">
      <w:pPr>
        <w:pStyle w:val="NormalBlock"/>
      </w:pPr>
      <w:r>
        <w:t>现在，正如我所说，狭路为我们服务的另一种方式，就是让神在我们里面工作，不仅成就了神对我们的旨意，也成就了神对我们仇敌的旨意，当我们遵行狭路时。神有一个对我们的计划，但他也有一个对我们仇敌的计划。你看，报复给了撒但胜利，不是给神。在我之前提到的经文中，先知那鸿谈到了亚述，这是以色列北方的一个国家。亚述最终的灭亡，是因为它一百年前攻击了以色列。</w:t>
      </w:r>
    </w:p>
    <w:bookmarkEnd w:id="0"/>
    <w:p w14:paraId="5C097F03" w14:textId="5E23FA64" w:rsidR="00A7291B" w:rsidRDefault="0025169D" w:rsidP="00A7291B">
      <w:pPr>
        <w:pStyle w:val="NormalBlock"/>
      </w:pPr>
      <w:r>
        <w:t>那鸿谈论的是这国家在一百年前曾希伯來書攻击并侵犯以色列的事情。一百年过去了，那鸿说，好了，现在神要处理这国家。神要处理亚述。神等到合适的时机，直到这国的罪恶满溢，直到他们用尽了所有悔改的机会。当所有悔改的机会终于用尽时，神就降下了审判。</w:t>
      </w:r>
    </w:p>
    <w:bookmarkEnd w:id="0"/>
    <w:p w14:paraId="5C097F03" w14:textId="5E23FA64" w:rsidR="00A7291B" w:rsidRDefault="0025169D" w:rsidP="00A7291B">
      <w:pPr>
        <w:pStyle w:val="NormalBlock"/>
      </w:pPr>
      <w:r>
        <w:t>但只有他知道，只有他知道那时刻何时到希伯來書。有时我们的不当反应会干扰神对我们敌人的完美计划和完美公义。毕竟，谁比那位全知全见且完全公正的神更有资格审判和报应呢？第三，狭路为我们服务的另一种方式是，当我们遵行他的道路时，神的话语得以成就。你看，从头到尾，神的话语应许保护和公义给他的子民。</w:t>
      </w:r>
    </w:p>
    <w:bookmarkEnd w:id="0"/>
    <w:p w14:paraId="5C097F03" w14:textId="5E23FA64" w:rsidR="00A7291B" w:rsidRDefault="0025169D" w:rsidP="00A7291B">
      <w:pPr>
        <w:pStyle w:val="NormalBlock"/>
      </w:pPr>
      <w:r>
        <w:t>自己动手就是对我们的敌人说，我不信靠我的神。我将亲自介入，独自处理这件事。当我们自己动手时，我们就是对敌人和神说，我不信靠你。我会自己解决。</w:t>
      </w:r>
    </w:p>
    <w:bookmarkEnd w:id="0"/>
    <w:p w14:paraId="5C097F03" w14:textId="5E23FA64" w:rsidR="00A7291B" w:rsidRDefault="0025169D" w:rsidP="00A7291B">
      <w:pPr>
        <w:pStyle w:val="NormalBlock"/>
      </w:pPr>
      <w:r>
        <w:t>没关系。别担心。我会处理的。我们是在说我们不信靠我们的神。当我们亲自动手时，我们就没有信心了。</w:t>
      </w:r>
    </w:p>
    <w:bookmarkEnd w:id="0"/>
    <w:p w14:paraId="5C097F03" w14:textId="5E23FA64" w:rsidR="00A7291B" w:rsidRDefault="0025169D" w:rsidP="00A7291B">
      <w:pPr>
        <w:pStyle w:val="NormalBlock"/>
      </w:pPr>
      <w:r>
        <w:t>如果神说祂要做这事，那么等待祂去做就是我们信心的见证，不仅是对我们的敌人，也是对世人和神自己。这真是太奇妙了。我们希望神在我们的生命中工作，供应我们，哦亲爱的神，感谢祢赐下这食物。我们也希望神，哦神，求祢，我们需要一所新房子。还有，哦神，我需要一份新工作。</w:t>
      </w:r>
    </w:p>
    <w:bookmarkEnd w:id="0"/>
    <w:p w14:paraId="5C097F03" w14:textId="5E23FA64" w:rsidR="00A7291B" w:rsidRDefault="0025169D" w:rsidP="00A7291B">
      <w:pPr>
        <w:pStyle w:val="NormalBlock"/>
      </w:pPr>
      <w:r>
        <w:t>我需要一个上大学的机会。诸如此类。你知道，我们不断地祈祷。我们希望神介入我们的生活。但很多时候，我们却不允许他介入我们敌人的生活。</w:t>
      </w:r>
    </w:p>
    <w:bookmarkEnd w:id="0"/>
    <w:p w14:paraId="5C097F03" w14:textId="5E23FA64" w:rsidR="00A7291B" w:rsidRDefault="0025169D" w:rsidP="00A7291B">
      <w:pPr>
        <w:pStyle w:val="NormalBlock"/>
      </w:pPr>
      <w:r>
        <w:t>赐你食物和健康的神难道不能为你的仇敌做些什么吗？他有那么软弱吗？他的膀臂难道那么短，不能伸入你仇敌的生命中吗？窄路要求我们渴望神的介入，不仅在我们家人、所爱的人和朋友的生命中，我们的信心也必须依靠他在仇敌和伤害我们之人的生命中的作为。正如我所说，门是难找的，路是窄的，选择这条路的人也少。</w:t>
      </w:r>
    </w:p>
    <w:bookmarkEnd w:id="0"/>
    <w:p w14:paraId="5C097F03" w14:textId="5E23FA64" w:rsidR="00A7291B" w:rsidRDefault="0025169D" w:rsidP="00A7291B">
      <w:pPr>
        <w:pStyle w:val="NormalBlock"/>
      </w:pPr>
      <w:r>
        <w:t>这是真的。那是因为狭路上没有不信的余地。没有不信的余地。没有不道德的余地。没有骄傲或世俗的余地。</w:t>
      </w:r>
    </w:p>
    <w:bookmarkEnd w:id="0"/>
    <w:p w14:paraId="5C097F03" w14:textId="5E23FA64" w:rsidR="00A7291B" w:rsidRDefault="0025169D" w:rsidP="00A7291B">
      <w:pPr>
        <w:pStyle w:val="NormalBlock"/>
      </w:pPr>
      <w:r>
        <w:t>你知道，这条路越希伯來書越窄。你必须不断地把东西舀出希伯來書。基督徒的行走是如此有趣。你一开始走得很顺利，很美好。然后突然，哎呀，我装不下所有这些东西了。</w:t>
      </w:r>
    </w:p>
    <w:bookmarkEnd w:id="0"/>
    <w:p w14:paraId="5C097F03" w14:textId="5E23FA64" w:rsidR="00A7291B" w:rsidRDefault="0025169D" w:rsidP="00A7291B">
      <w:pPr>
        <w:pStyle w:val="NormalBlock"/>
      </w:pPr>
      <w:r>
        <w:t>所以你开始放弃，你会更有吸引力。戒烟。戒掉这个。戒掉到处乱跑。哎呀。</w:t>
      </w:r>
    </w:p>
    <w:bookmarkEnd w:id="0"/>
    <w:p w14:paraId="5C097F03" w14:textId="5E23FA64" w:rsidR="00A7291B" w:rsidRDefault="0025169D" w:rsidP="00A7291B">
      <w:pPr>
        <w:pStyle w:val="NormalBlock"/>
      </w:pPr>
      <w:r>
        <w:t>太好了，那我得得到什么呢？哦，骄傲。好吧，骄傲会消失的，你知道的。它会变得越希伯來書越狭窄，你知道的，你不能把所有的东西都带着走。</w:t>
      </w:r>
    </w:p>
    <w:bookmarkEnd w:id="0"/>
    <w:p w14:paraId="5C097F03" w14:textId="5E23FA64" w:rsidR="00A7291B" w:rsidRDefault="0025169D" w:rsidP="00A7291B">
      <w:pPr>
        <w:pStyle w:val="NormalBlock"/>
      </w:pPr>
      <w:r>
        <w:t>你知道，你有这么多东西想带希伯來書，却带不希伯來書。路并不是一开始就狭窄的。它是逐渐变窄的。你明白我的意思吗？我认为路上最狭窄的点之一，就是当你最终必须放弃仇恨和复仇的欲望时。</w:t>
      </w:r>
    </w:p>
    <w:bookmarkEnd w:id="0"/>
    <w:p w14:paraId="5C097F03" w14:textId="5E23FA64" w:rsidR="00A7291B" w:rsidRDefault="0025169D" w:rsidP="00A7291B">
      <w:pPr>
        <w:pStyle w:val="NormalBlock"/>
      </w:pPr>
      <w:r>
        <w:t>当你到达那里时，你几乎已经赤裸了。我今天早上问你，你是否感到有些局促，因为你对报复的渴望正在沿着基督的窄路拖慢你的脚步？我对你的鼓励是放下它。放下它，因为你不能一边完成旅程，一边享受报复。这是不可能的。</w:t>
      </w:r>
    </w:p>
    <w:bookmarkEnd w:id="0"/>
    <w:p w14:paraId="5C097F03" w14:textId="5E23FA64" w:rsidR="00A7291B" w:rsidRDefault="0025169D" w:rsidP="00A7291B">
      <w:pPr>
        <w:pStyle w:val="NormalBlock"/>
      </w:pPr>
      <w:r>
        <w:t>一个好的方法是简单地陈述情况，并通过祷告将那个人交托在主的手中，相信神会在你的生命中以及他们的生命中工作。如果你今天早上在这方面有困难，我们鼓励你上前，如果你需要接受教会的代祷。还有一件事我想在结束时简短提及，当我讲这篇关于窄路和宽路的讲道时，你是否意识到你根本走错了路？你是否坐在那里说，'伙计，这人根本不是在讲我。我甚至不在那条路上。'</w:t>
      </w:r>
    </w:p>
    <w:bookmarkEnd w:id="0"/>
    <w:p w14:paraId="5C097F03" w14:textId="5E23FA64" w:rsidR="00A7291B" w:rsidRDefault="0025169D" w:rsidP="00A7291B">
      <w:pPr>
        <w:pStyle w:val="NormalBlock"/>
      </w:pPr>
      <w:r>
        <w:t>我走在另一条路上。我走在这条宽阔的路上。耶稣是门，洗礼是你迈过那门，开始沿着窄路行走的方式。所以今天早上，无论你的需要是什么，耶稣呼召我们所有人跟随他走窄路。他应许他会与我们同行每一步。</w:t>
      </w:r>
    </w:p>
    <w:bookmarkEnd w:id="0"/>
    <w:p w14:paraId="5C097F03" w14:textId="5E23FA64" w:rsidR="00A7291B" w:rsidRDefault="0025169D" w:rsidP="00A7291B">
      <w:pPr>
        <w:pStyle w:val="NormalBlock"/>
      </w:pPr>
      <w:r>
        <w:t>只要我们跟随他，就没有地方是我们无法通过的，目的地肯定值得我们付出一切努力。如果你需要归向基督，耶稣正催促你现在就这样做，当我们站立并唱出鼓励的歌时。</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